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4D253B" w14:textId="6F463AAF" w:rsidR="0048023E" w:rsidRDefault="00CC0F0D" w:rsidP="0048023E">
      <w:pPr>
        <w:jc w:val="center"/>
        <w:rPr>
          <w:rFonts w:asciiTheme="minorHAnsi" w:hAnsiTheme="minorHAnsi" w:cs="Arial"/>
          <w:b/>
          <w:sz w:val="32"/>
          <w:szCs w:val="32"/>
        </w:rPr>
      </w:pPr>
      <w:r>
        <w:rPr>
          <w:rFonts w:asciiTheme="minorHAnsi" w:hAnsiTheme="minorHAnsi" w:cs="Arial"/>
          <w:b/>
          <w:sz w:val="32"/>
          <w:szCs w:val="32"/>
        </w:rPr>
        <w:t>Case for Reimbursement of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 xml:space="preserve"> </w:t>
      </w:r>
      <w:r w:rsidR="007A413F">
        <w:rPr>
          <w:rFonts w:asciiTheme="minorHAnsi" w:hAnsiTheme="minorHAnsi" w:cs="Arial"/>
          <w:b/>
          <w:sz w:val="32"/>
          <w:szCs w:val="32"/>
        </w:rPr>
        <w:t xml:space="preserve">the </w:t>
      </w:r>
      <w:r w:rsidR="009C0218">
        <w:rPr>
          <w:rFonts w:asciiTheme="minorHAnsi" w:hAnsiTheme="minorHAnsi" w:cs="Arial"/>
          <w:b/>
          <w:sz w:val="32"/>
          <w:szCs w:val="32"/>
        </w:rPr>
        <w:t xml:space="preserve">Immigration 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>H</w:t>
      </w:r>
      <w:r w:rsidR="009C0218">
        <w:rPr>
          <w:rFonts w:asciiTheme="minorHAnsi" w:hAnsiTheme="minorHAnsi" w:cs="Arial"/>
          <w:b/>
          <w:sz w:val="32"/>
          <w:szCs w:val="32"/>
        </w:rPr>
        <w:t>ealth S</w:t>
      </w:r>
      <w:r w:rsidR="0048023E" w:rsidRPr="0048023E">
        <w:rPr>
          <w:rFonts w:asciiTheme="minorHAnsi" w:hAnsiTheme="minorHAnsi" w:cs="Arial"/>
          <w:b/>
          <w:sz w:val="32"/>
          <w:szCs w:val="32"/>
        </w:rPr>
        <w:t>urcharge</w:t>
      </w:r>
      <w:r w:rsidR="009C0218">
        <w:rPr>
          <w:rFonts w:asciiTheme="minorHAnsi" w:hAnsiTheme="minorHAnsi" w:cs="Arial"/>
          <w:b/>
          <w:sz w:val="32"/>
          <w:szCs w:val="32"/>
        </w:rPr>
        <w:t xml:space="preserve"> (IHS)</w:t>
      </w:r>
    </w:p>
    <w:p w14:paraId="2FC10C48" w14:textId="77777777" w:rsidR="0048023E" w:rsidRPr="00AD2874" w:rsidRDefault="0048023E" w:rsidP="0048023E">
      <w:pPr>
        <w:jc w:val="center"/>
        <w:rPr>
          <w:rFonts w:asciiTheme="minorHAnsi" w:hAnsiTheme="minorHAnsi" w:cs="Arial"/>
          <w:b/>
          <w:sz w:val="20"/>
          <w:szCs w:val="20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4365"/>
      </w:tblGrid>
      <w:tr w:rsidR="0048023E" w:rsidRPr="0048023E" w14:paraId="4EB6C223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A196082" w14:textId="076CBFB2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 xml:space="preserve">Name of </w:t>
            </w:r>
            <w:r w:rsidR="00974591">
              <w:rPr>
                <w:rFonts w:asciiTheme="minorHAnsi" w:hAnsiTheme="minorHAnsi" w:cs="Arial"/>
              </w:rPr>
              <w:t>employee</w:t>
            </w:r>
          </w:p>
        </w:tc>
        <w:tc>
          <w:tcPr>
            <w:tcW w:w="4365" w:type="dxa"/>
          </w:tcPr>
          <w:p w14:paraId="4A9845B3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5E7996F9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19CC19F3" w14:textId="3A5013E2" w:rsidR="0048023E" w:rsidRPr="0048023E" w:rsidRDefault="00974591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Job title</w:t>
            </w:r>
          </w:p>
        </w:tc>
        <w:tc>
          <w:tcPr>
            <w:tcW w:w="4365" w:type="dxa"/>
          </w:tcPr>
          <w:p w14:paraId="460C3C7E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134ECAE6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8BB8EE8" w14:textId="0205A6C4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>University department</w:t>
            </w:r>
          </w:p>
        </w:tc>
        <w:tc>
          <w:tcPr>
            <w:tcW w:w="4365" w:type="dxa"/>
          </w:tcPr>
          <w:p w14:paraId="5E663D69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700E6742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9E4BBBB" w14:textId="61765A1D" w:rsidR="0048023E" w:rsidRPr="0048023E" w:rsidRDefault="00974591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C</w:t>
            </w:r>
            <w:r w:rsidR="00E3530F">
              <w:rPr>
                <w:rFonts w:asciiTheme="minorHAnsi" w:hAnsiTheme="minorHAnsi" w:cs="Arial"/>
              </w:rPr>
              <w:t>ontract start date</w:t>
            </w:r>
          </w:p>
        </w:tc>
        <w:tc>
          <w:tcPr>
            <w:tcW w:w="4365" w:type="dxa"/>
          </w:tcPr>
          <w:p w14:paraId="6702C362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  <w:tr w:rsidR="0048023E" w:rsidRPr="0048023E" w14:paraId="0CF45A4C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4AA856B9" w14:textId="3A908DF8" w:rsidR="0048023E" w:rsidRPr="0048023E" w:rsidRDefault="0048023E" w:rsidP="00F12827">
            <w:pPr>
              <w:spacing w:line="276" w:lineRule="auto"/>
              <w:rPr>
                <w:rFonts w:asciiTheme="minorHAnsi" w:hAnsiTheme="minorHAnsi" w:cs="Arial"/>
              </w:rPr>
            </w:pPr>
            <w:r w:rsidRPr="0048023E">
              <w:rPr>
                <w:rFonts w:asciiTheme="minorHAnsi" w:hAnsiTheme="minorHAnsi" w:cs="Arial"/>
              </w:rPr>
              <w:t xml:space="preserve">Expected </w:t>
            </w:r>
            <w:r w:rsidR="00E3530F">
              <w:rPr>
                <w:rFonts w:asciiTheme="minorHAnsi" w:hAnsiTheme="minorHAnsi" w:cs="Arial"/>
              </w:rPr>
              <w:t>contract end date</w:t>
            </w:r>
          </w:p>
        </w:tc>
        <w:tc>
          <w:tcPr>
            <w:tcW w:w="4365" w:type="dxa"/>
          </w:tcPr>
          <w:p w14:paraId="3713C835" w14:textId="77777777" w:rsidR="0048023E" w:rsidRPr="0048023E" w:rsidRDefault="0048023E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</w:p>
        </w:tc>
      </w:tr>
    </w:tbl>
    <w:p w14:paraId="1538BC33" w14:textId="77777777" w:rsidR="0048023E" w:rsidRPr="002D794C" w:rsidRDefault="0048023E" w:rsidP="00AD2874">
      <w:pPr>
        <w:rPr>
          <w:rFonts w:asciiTheme="minorHAnsi" w:hAnsiTheme="minorHAnsi" w:cs="Arial"/>
          <w:sz w:val="22"/>
          <w:szCs w:val="22"/>
        </w:rPr>
      </w:pPr>
    </w:p>
    <w:p w14:paraId="1BD89759" w14:textId="02A8CEEC" w:rsidR="005A287E" w:rsidRPr="006F37B5" w:rsidRDefault="0064344B" w:rsidP="005A287E">
      <w:pPr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Dependants of the employee</w:t>
      </w:r>
      <w:r w:rsidR="009C0218">
        <w:rPr>
          <w:rFonts w:asciiTheme="minorHAnsi" w:hAnsiTheme="minorHAnsi" w:cs="Arial"/>
          <w:b/>
        </w:rPr>
        <w:t xml:space="preserve"> subject to the IHS</w:t>
      </w:r>
    </w:p>
    <w:p w14:paraId="5ECDCCFE" w14:textId="7ED2533D" w:rsidR="002E01AC" w:rsidRPr="008C6391" w:rsidRDefault="009075D9" w:rsidP="00AD2874">
      <w:pPr>
        <w:pStyle w:val="ListParagraph"/>
        <w:numPr>
          <w:ilvl w:val="0"/>
          <w:numId w:val="6"/>
        </w:numPr>
        <w:spacing w:before="120" w:after="120"/>
        <w:ind w:left="357" w:hanging="357"/>
        <w:rPr>
          <w:rFonts w:asciiTheme="minorHAnsi" w:hAnsiTheme="minorHAnsi" w:cs="Arial"/>
          <w:sz w:val="22"/>
          <w:szCs w:val="22"/>
        </w:rPr>
      </w:pPr>
      <w:r w:rsidRPr="008C6391">
        <w:rPr>
          <w:rFonts w:asciiTheme="minorHAnsi" w:hAnsiTheme="minorHAnsi" w:cs="Arial"/>
          <w:sz w:val="22"/>
          <w:szCs w:val="22"/>
        </w:rPr>
        <w:t xml:space="preserve">In the table below, please provide the names and relationship to the applicant of all those </w:t>
      </w:r>
      <w:r w:rsidR="00AD2874" w:rsidRPr="008C6391">
        <w:rPr>
          <w:rFonts w:asciiTheme="minorHAnsi" w:hAnsiTheme="minorHAnsi" w:cs="Arial"/>
          <w:sz w:val="22"/>
          <w:szCs w:val="22"/>
        </w:rPr>
        <w:t>i</w:t>
      </w:r>
      <w:r w:rsidR="0064344B">
        <w:rPr>
          <w:rFonts w:asciiTheme="minorHAnsi" w:hAnsiTheme="minorHAnsi" w:cs="Arial"/>
          <w:sz w:val="22"/>
          <w:szCs w:val="22"/>
        </w:rPr>
        <w:t>n addition to the employee</w:t>
      </w:r>
      <w:r w:rsidR="00AD2874" w:rsidRPr="008C6391">
        <w:rPr>
          <w:rFonts w:asciiTheme="minorHAnsi" w:hAnsiTheme="minorHAnsi" w:cs="Arial"/>
          <w:sz w:val="22"/>
          <w:szCs w:val="22"/>
        </w:rPr>
        <w:t xml:space="preserve"> </w:t>
      </w:r>
      <w:r w:rsidRPr="008C6391">
        <w:rPr>
          <w:rFonts w:asciiTheme="minorHAnsi" w:hAnsiTheme="minorHAnsi" w:cs="Arial"/>
          <w:sz w:val="22"/>
          <w:szCs w:val="22"/>
        </w:rPr>
        <w:t>for whom</w:t>
      </w:r>
      <w:r w:rsidR="009C0218">
        <w:rPr>
          <w:rFonts w:asciiTheme="minorHAnsi" w:hAnsiTheme="minorHAnsi" w:cs="Arial"/>
          <w:sz w:val="22"/>
          <w:szCs w:val="22"/>
        </w:rPr>
        <w:t xml:space="preserve"> the IHS</w:t>
      </w:r>
      <w:r w:rsidR="0060265D">
        <w:rPr>
          <w:rFonts w:asciiTheme="minorHAnsi" w:hAnsiTheme="minorHAnsi" w:cs="Arial"/>
          <w:sz w:val="22"/>
          <w:szCs w:val="22"/>
        </w:rPr>
        <w:t xml:space="preserve"> has been paid</w:t>
      </w:r>
      <w:r w:rsidRPr="008C6391">
        <w:rPr>
          <w:rFonts w:asciiTheme="minorHAnsi" w:hAnsiTheme="minorHAnsi" w:cs="Arial"/>
          <w:sz w:val="22"/>
          <w:szCs w:val="22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90"/>
        <w:gridCol w:w="4394"/>
      </w:tblGrid>
      <w:tr w:rsidR="002E01AC" w14:paraId="7B6E3A9F" w14:textId="77777777" w:rsidTr="006503E2">
        <w:tc>
          <w:tcPr>
            <w:tcW w:w="4390" w:type="dxa"/>
            <w:shd w:val="clear" w:color="auto" w:fill="D9D9D9" w:themeFill="background1" w:themeFillShade="D9"/>
          </w:tcPr>
          <w:p w14:paraId="7F5157E7" w14:textId="1891EC91" w:rsidR="002E01AC" w:rsidRDefault="002E01AC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Full name</w:t>
            </w:r>
          </w:p>
        </w:tc>
        <w:tc>
          <w:tcPr>
            <w:tcW w:w="4394" w:type="dxa"/>
            <w:shd w:val="clear" w:color="auto" w:fill="D9D9D9" w:themeFill="background1" w:themeFillShade="D9"/>
          </w:tcPr>
          <w:p w14:paraId="6EA6433C" w14:textId="312D2F2C" w:rsidR="002E01AC" w:rsidRDefault="002E01AC" w:rsidP="00F12827">
            <w:pPr>
              <w:spacing w:line="276" w:lineRule="auto"/>
              <w:jc w:val="center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Relationship to applicant</w:t>
            </w:r>
          </w:p>
        </w:tc>
      </w:tr>
      <w:tr w:rsidR="002E01AC" w14:paraId="6617E6FC" w14:textId="77777777" w:rsidTr="002E01AC">
        <w:tc>
          <w:tcPr>
            <w:tcW w:w="4390" w:type="dxa"/>
          </w:tcPr>
          <w:p w14:paraId="4ECBE045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7E67904D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76B50CEE" w14:textId="77777777" w:rsidTr="002E01AC">
        <w:tc>
          <w:tcPr>
            <w:tcW w:w="4390" w:type="dxa"/>
          </w:tcPr>
          <w:p w14:paraId="3E054C0E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6C438E40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70BF10A0" w14:textId="77777777" w:rsidTr="002E01AC">
        <w:tc>
          <w:tcPr>
            <w:tcW w:w="4390" w:type="dxa"/>
          </w:tcPr>
          <w:p w14:paraId="1ABE0504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06D33C5B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2B92EFC3" w14:textId="77777777" w:rsidTr="002E01AC">
        <w:tc>
          <w:tcPr>
            <w:tcW w:w="4390" w:type="dxa"/>
          </w:tcPr>
          <w:p w14:paraId="6CEDB259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75DFF3A5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2E01AC" w14:paraId="278DE42C" w14:textId="77777777" w:rsidTr="002E01AC">
        <w:tc>
          <w:tcPr>
            <w:tcW w:w="4390" w:type="dxa"/>
          </w:tcPr>
          <w:p w14:paraId="3F04D831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  <w:tc>
          <w:tcPr>
            <w:tcW w:w="4394" w:type="dxa"/>
          </w:tcPr>
          <w:p w14:paraId="37E6AD2A" w14:textId="77777777" w:rsidR="002E01AC" w:rsidRDefault="002E01AC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  <w:tr w:rsidR="00F12827" w14:paraId="15687B88" w14:textId="77777777" w:rsidTr="00F12827">
        <w:tc>
          <w:tcPr>
            <w:tcW w:w="4390" w:type="dxa"/>
            <w:shd w:val="clear" w:color="auto" w:fill="F2F2F2" w:themeFill="background1" w:themeFillShade="F2"/>
          </w:tcPr>
          <w:p w14:paraId="450E0983" w14:textId="6E0D76DF" w:rsidR="00F12827" w:rsidRDefault="00F12827" w:rsidP="00F12827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Total number of individuals</w:t>
            </w:r>
            <w:r w:rsidR="00AD2874">
              <w:rPr>
                <w:rFonts w:asciiTheme="minorHAnsi" w:hAnsiTheme="minorHAnsi" w:cs="Arial"/>
              </w:rPr>
              <w:t xml:space="preserve"> (including the main applicant)</w:t>
            </w:r>
            <w:r>
              <w:rPr>
                <w:rFonts w:asciiTheme="minorHAnsi" w:hAnsiTheme="minorHAnsi" w:cs="Arial"/>
              </w:rPr>
              <w:t>:</w:t>
            </w:r>
          </w:p>
        </w:tc>
        <w:tc>
          <w:tcPr>
            <w:tcW w:w="4394" w:type="dxa"/>
            <w:shd w:val="clear" w:color="auto" w:fill="F2F2F2" w:themeFill="background1" w:themeFillShade="F2"/>
          </w:tcPr>
          <w:p w14:paraId="468FCAEB" w14:textId="77777777" w:rsidR="00F12827" w:rsidRDefault="00F12827" w:rsidP="00F12827">
            <w:pPr>
              <w:spacing w:line="276" w:lineRule="auto"/>
              <w:rPr>
                <w:rFonts w:asciiTheme="minorHAnsi" w:hAnsiTheme="minorHAnsi" w:cs="Arial"/>
              </w:rPr>
            </w:pPr>
          </w:p>
        </w:tc>
      </w:tr>
    </w:tbl>
    <w:p w14:paraId="3A6445CC" w14:textId="77777777" w:rsidR="00E3530F" w:rsidRDefault="00E3530F" w:rsidP="00E3530F">
      <w:pPr>
        <w:rPr>
          <w:rFonts w:cs="Arial"/>
        </w:rPr>
      </w:pPr>
    </w:p>
    <w:p w14:paraId="33D6668C" w14:textId="0006E9F4" w:rsidR="00E3530F" w:rsidRDefault="0064344B" w:rsidP="00E3530F">
      <w:pPr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Employee</w:t>
      </w:r>
      <w:r w:rsidR="006F37B5" w:rsidRPr="006F37B5">
        <w:rPr>
          <w:rFonts w:asciiTheme="minorHAnsi" w:hAnsiTheme="minorHAnsi" w:cs="Arial"/>
          <w:b/>
        </w:rPr>
        <w:t xml:space="preserve"> declaration</w:t>
      </w:r>
    </w:p>
    <w:p w14:paraId="41605505" w14:textId="074F2592" w:rsidR="007232CE" w:rsidRDefault="0060265D" w:rsidP="00956C26">
      <w:pPr>
        <w:pStyle w:val="ListParagraph"/>
        <w:numPr>
          <w:ilvl w:val="0"/>
          <w:numId w:val="6"/>
        </w:numPr>
        <w:spacing w:before="120" w:after="120"/>
        <w:ind w:left="357" w:hanging="357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Please enter below the total cost of the </w:t>
      </w:r>
      <w:r w:rsidR="00491583">
        <w:rPr>
          <w:rFonts w:asciiTheme="minorHAnsi" w:hAnsiTheme="minorHAnsi" w:cs="Arial"/>
          <w:sz w:val="22"/>
          <w:szCs w:val="22"/>
        </w:rPr>
        <w:t>IHS</w:t>
      </w:r>
      <w:r>
        <w:rPr>
          <w:rFonts w:asciiTheme="minorHAnsi" w:hAnsiTheme="minorHAnsi" w:cs="Arial"/>
          <w:sz w:val="22"/>
          <w:szCs w:val="22"/>
        </w:rPr>
        <w:t xml:space="preserve"> that has been paid and for which reimbursement is requested. Please then </w:t>
      </w:r>
      <w:r w:rsidR="0025674B">
        <w:rPr>
          <w:rFonts w:asciiTheme="minorHAnsi" w:hAnsiTheme="minorHAnsi" w:cs="Arial"/>
          <w:sz w:val="22"/>
          <w:szCs w:val="22"/>
        </w:rPr>
        <w:t>sign in the box provided</w:t>
      </w:r>
      <w:r w:rsidR="007232CE" w:rsidRPr="00956C26">
        <w:rPr>
          <w:rFonts w:asciiTheme="minorHAnsi" w:hAnsiTheme="minorHAnsi" w:cs="Arial"/>
          <w:sz w:val="22"/>
          <w:szCs w:val="22"/>
        </w:rPr>
        <w:t xml:space="preserve"> confirm that you have read, understood and </w:t>
      </w:r>
      <w:r w:rsidR="00521403" w:rsidRPr="00956C26">
        <w:rPr>
          <w:rFonts w:asciiTheme="minorHAnsi" w:hAnsiTheme="minorHAnsi" w:cs="Arial"/>
          <w:sz w:val="22"/>
          <w:szCs w:val="22"/>
        </w:rPr>
        <w:t>agree to the declaration below.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3969"/>
        <w:gridCol w:w="709"/>
        <w:gridCol w:w="1933"/>
      </w:tblGrid>
      <w:tr w:rsidR="0060265D" w14:paraId="3AF36A99" w14:textId="77777777" w:rsidTr="0060265D">
        <w:tc>
          <w:tcPr>
            <w:tcW w:w="6374" w:type="dxa"/>
            <w:gridSpan w:val="2"/>
            <w:shd w:val="clear" w:color="auto" w:fill="D9D9D9" w:themeFill="background1" w:themeFillShade="D9"/>
          </w:tcPr>
          <w:p w14:paraId="7F0E56AC" w14:textId="610054E6" w:rsidR="0060265D" w:rsidRPr="0060265D" w:rsidRDefault="0060265D" w:rsidP="00BB28BC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Total amount of </w:t>
            </w:r>
            <w:r w:rsidR="00491583">
              <w:rPr>
                <w:rFonts w:asciiTheme="minorHAnsi" w:hAnsiTheme="minorHAnsi" w:cs="Arial"/>
              </w:rPr>
              <w:t>IHS</w:t>
            </w:r>
            <w:r>
              <w:rPr>
                <w:rFonts w:asciiTheme="minorHAnsi" w:hAnsiTheme="minorHAnsi" w:cs="Arial"/>
              </w:rPr>
              <w:t xml:space="preserve"> paid for which reimbursement is requested</w:t>
            </w:r>
          </w:p>
        </w:tc>
        <w:tc>
          <w:tcPr>
            <w:tcW w:w="2642" w:type="dxa"/>
            <w:gridSpan w:val="2"/>
          </w:tcPr>
          <w:p w14:paraId="642001D6" w14:textId="77777777" w:rsidR="0060265D" w:rsidRDefault="0060265D" w:rsidP="00BB28BC">
            <w:pPr>
              <w:spacing w:line="276" w:lineRule="auto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£</w:t>
            </w:r>
          </w:p>
        </w:tc>
      </w:tr>
      <w:tr w:rsidR="00956C26" w14:paraId="3C9F9EC8" w14:textId="77777777" w:rsidTr="00CB223B">
        <w:tc>
          <w:tcPr>
            <w:tcW w:w="9016" w:type="dxa"/>
            <w:gridSpan w:val="4"/>
          </w:tcPr>
          <w:p w14:paraId="736E7845" w14:textId="14423040" w:rsidR="0025674B" w:rsidRDefault="0060265D" w:rsidP="0025674B">
            <w:pPr>
              <w:spacing w:before="24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As part of a UK visa application </w:t>
            </w:r>
            <w:r w:rsidR="0025674B">
              <w:rPr>
                <w:rFonts w:asciiTheme="minorHAnsi" w:hAnsiTheme="minorHAnsi" w:cs="Arial"/>
                <w:sz w:val="22"/>
                <w:szCs w:val="22"/>
              </w:rPr>
              <w:t>to enable me to wor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k for the University of Warwick, I have paid an </w:t>
            </w:r>
            <w:r w:rsidR="00491583">
              <w:rPr>
                <w:rFonts w:asciiTheme="minorHAnsi" w:hAnsiTheme="minorHAnsi" w:cs="Arial"/>
                <w:sz w:val="22"/>
                <w:szCs w:val="22"/>
              </w:rPr>
              <w:t>IHS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for myself an</w:t>
            </w:r>
            <w:r w:rsidR="00746C8C">
              <w:rPr>
                <w:rFonts w:asciiTheme="minorHAnsi" w:hAnsiTheme="minorHAnsi" w:cs="Arial"/>
                <w:sz w:val="22"/>
                <w:szCs w:val="22"/>
              </w:rPr>
              <w:t>d my dependants (where applicable</w:t>
            </w:r>
            <w:r>
              <w:rPr>
                <w:rFonts w:asciiTheme="minorHAnsi" w:hAnsiTheme="minorHAnsi" w:cs="Arial"/>
                <w:sz w:val="22"/>
                <w:szCs w:val="22"/>
              </w:rPr>
              <w:t>) of the total amount specified above.  I have attached evidence of this payment having been made.</w:t>
            </w:r>
          </w:p>
          <w:p w14:paraId="3A5638C5" w14:textId="567FE4EC" w:rsidR="002D794C" w:rsidRDefault="002D794C" w:rsidP="0025674B">
            <w:pPr>
              <w:spacing w:before="24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I understand that any reimbursement of the </w:t>
            </w:r>
            <w:r w:rsidR="00491583">
              <w:rPr>
                <w:rFonts w:asciiTheme="minorHAnsi" w:hAnsiTheme="minorHAnsi" w:cs="Arial"/>
                <w:sz w:val="22"/>
                <w:szCs w:val="22"/>
              </w:rPr>
              <w:t>IHS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is a taxable benefit and, unless otherwise agreed and advised by my department, I will be liable for the tax due (taken as a deduction from my salary in the month reimbursement is made).</w:t>
            </w:r>
          </w:p>
          <w:p w14:paraId="6FBD1B97" w14:textId="77777777" w:rsidR="0025674B" w:rsidRPr="00956C26" w:rsidRDefault="0025674B" w:rsidP="00956C2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093E7874" w14:textId="17C51E9A" w:rsidR="008C6391" w:rsidRPr="0025546F" w:rsidRDefault="0025674B" w:rsidP="0025546F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I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>f I leave the employment of the Univ</w:t>
            </w:r>
            <w:r w:rsidR="0060265D">
              <w:rPr>
                <w:rFonts w:asciiTheme="minorHAnsi" w:hAnsiTheme="minorHAnsi" w:cs="Arial"/>
                <w:sz w:val="22"/>
                <w:szCs w:val="22"/>
              </w:rPr>
              <w:t xml:space="preserve">ersity before the </w:t>
            </w:r>
            <w:r w:rsidR="002D794C">
              <w:rPr>
                <w:rFonts w:asciiTheme="minorHAnsi" w:hAnsiTheme="minorHAnsi" w:cs="Arial"/>
                <w:sz w:val="22"/>
                <w:szCs w:val="22"/>
              </w:rPr>
              <w:t xml:space="preserve">expected </w:t>
            </w:r>
            <w:r w:rsidR="0060265D">
              <w:rPr>
                <w:rFonts w:asciiTheme="minorHAnsi" w:hAnsiTheme="minorHAnsi" w:cs="Arial"/>
                <w:sz w:val="22"/>
                <w:szCs w:val="22"/>
              </w:rPr>
              <w:t>end of my contract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, </w:t>
            </w:r>
            <w:r w:rsidR="002D794C">
              <w:rPr>
                <w:rFonts w:asciiTheme="minorHAnsi" w:hAnsiTheme="minorHAnsi" w:cs="Arial"/>
                <w:sz w:val="22"/>
                <w:szCs w:val="22"/>
              </w:rPr>
              <w:t xml:space="preserve">I agree that a pro-rata amount of the </w:t>
            </w:r>
            <w:r w:rsidR="00491583">
              <w:rPr>
                <w:rFonts w:asciiTheme="minorHAnsi" w:hAnsiTheme="minorHAnsi" w:cs="Arial"/>
                <w:sz w:val="22"/>
                <w:szCs w:val="22"/>
              </w:rPr>
              <w:t>IHS</w:t>
            </w:r>
            <w:r w:rsidR="002D794C">
              <w:rPr>
                <w:rFonts w:asciiTheme="minorHAnsi" w:hAnsiTheme="minorHAnsi" w:cs="Arial"/>
                <w:sz w:val="22"/>
                <w:szCs w:val="22"/>
              </w:rPr>
              <w:t xml:space="preserve"> reimbursed to me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>will be recovered from my final salary. Where this i</w:t>
            </w:r>
            <w:r w:rsidR="00CD3A73">
              <w:rPr>
                <w:rFonts w:asciiTheme="minorHAnsi" w:hAnsiTheme="minorHAnsi" w:cs="Arial"/>
                <w:sz w:val="22"/>
                <w:szCs w:val="22"/>
              </w:rPr>
              <w:t>s insufficient to repay the money owed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>,</w:t>
            </w:r>
            <w:r w:rsidR="0025546F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I undertake to repay the balance </w:t>
            </w:r>
            <w:r w:rsidR="0025546F">
              <w:rPr>
                <w:rFonts w:asciiTheme="minorHAnsi" w:hAnsiTheme="minorHAnsi" w:cs="Arial"/>
                <w:sz w:val="22"/>
                <w:szCs w:val="22"/>
              </w:rPr>
              <w:t xml:space="preserve">to the University 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 xml:space="preserve">immediately </w:t>
            </w:r>
            <w:r w:rsidR="008C6391">
              <w:rPr>
                <w:rFonts w:asciiTheme="minorHAnsi" w:hAnsiTheme="minorHAnsi" w:cs="Arial"/>
                <w:sz w:val="22"/>
                <w:szCs w:val="22"/>
              </w:rPr>
              <w:t>up</w:t>
            </w:r>
            <w:r w:rsidR="00956C26" w:rsidRPr="00956C26">
              <w:rPr>
                <w:rFonts w:asciiTheme="minorHAnsi" w:hAnsiTheme="minorHAnsi" w:cs="Arial"/>
                <w:sz w:val="22"/>
                <w:szCs w:val="22"/>
              </w:rPr>
              <w:t>on demand.</w:t>
            </w:r>
          </w:p>
        </w:tc>
      </w:tr>
      <w:tr w:rsidR="0025546F" w14:paraId="26CD9D94" w14:textId="77777777" w:rsidTr="006503E2">
        <w:tc>
          <w:tcPr>
            <w:tcW w:w="2405" w:type="dxa"/>
            <w:shd w:val="clear" w:color="auto" w:fill="D9D9D9" w:themeFill="background1" w:themeFillShade="D9"/>
          </w:tcPr>
          <w:p w14:paraId="4BAFB40B" w14:textId="75E60FD1" w:rsidR="0025546F" w:rsidRPr="008C6391" w:rsidRDefault="0025546F" w:rsidP="008C6391">
            <w:pPr>
              <w:rPr>
                <w:rFonts w:cs="Arial"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Signature of Applicant</w:t>
            </w:r>
          </w:p>
        </w:tc>
        <w:tc>
          <w:tcPr>
            <w:tcW w:w="3969" w:type="dxa"/>
          </w:tcPr>
          <w:p w14:paraId="2E9AE749" w14:textId="77777777" w:rsidR="008C6391" w:rsidRDefault="008C6391" w:rsidP="008C6391">
            <w:pPr>
              <w:rPr>
                <w:rFonts w:cs="Arial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07A79478" w14:textId="15F9AF40" w:rsidR="0025546F" w:rsidRPr="008C6391" w:rsidRDefault="0025546F" w:rsidP="008C6391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33" w:type="dxa"/>
          </w:tcPr>
          <w:p w14:paraId="529B31AD" w14:textId="6D28A786" w:rsidR="0025546F" w:rsidRDefault="0025546F" w:rsidP="008C6391">
            <w:pPr>
              <w:rPr>
                <w:rFonts w:cs="Arial"/>
              </w:rPr>
            </w:pPr>
          </w:p>
        </w:tc>
      </w:tr>
    </w:tbl>
    <w:p w14:paraId="124CB4A3" w14:textId="47BA725E" w:rsidR="00CA7AA2" w:rsidRDefault="00CA7AA2" w:rsidP="00CA7AA2">
      <w:pPr>
        <w:rPr>
          <w:rFonts w:cs="Arial"/>
        </w:rPr>
      </w:pPr>
    </w:p>
    <w:p w14:paraId="7ED2F66D" w14:textId="5C5EFAF3" w:rsidR="006F37B5" w:rsidRDefault="00CA7AA2" w:rsidP="0048023E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Department</w:t>
      </w:r>
      <w:r w:rsidR="00AD381A">
        <w:rPr>
          <w:rFonts w:asciiTheme="minorHAnsi" w:hAnsiTheme="minorHAnsi"/>
          <w:b/>
        </w:rPr>
        <w:t xml:space="preserve"> Case and Approval</w:t>
      </w:r>
    </w:p>
    <w:p w14:paraId="65D80B61" w14:textId="5891056A" w:rsidR="006C697E" w:rsidRPr="006C697E" w:rsidRDefault="006C697E" w:rsidP="006C697E">
      <w:pPr>
        <w:spacing w:before="1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Please </w:t>
      </w:r>
      <w:r w:rsidR="00724327">
        <w:rPr>
          <w:rFonts w:asciiTheme="minorHAnsi" w:hAnsiTheme="minorHAnsi"/>
          <w:sz w:val="22"/>
          <w:szCs w:val="22"/>
        </w:rPr>
        <w:t xml:space="preserve">provide the reasons for a reimbursement being requested in the box below, explaining why the loan scheme for the </w:t>
      </w:r>
      <w:r w:rsidR="00491583">
        <w:rPr>
          <w:rFonts w:asciiTheme="minorHAnsi" w:hAnsiTheme="minorHAnsi"/>
          <w:sz w:val="22"/>
          <w:szCs w:val="22"/>
        </w:rPr>
        <w:t>IHS</w:t>
      </w:r>
      <w:r w:rsidR="00724327">
        <w:rPr>
          <w:rFonts w:asciiTheme="minorHAnsi" w:hAnsiTheme="minorHAnsi"/>
          <w:sz w:val="22"/>
          <w:szCs w:val="22"/>
        </w:rPr>
        <w:t xml:space="preserve"> would not be appropriate or sufficient in this instance. Please also explain the impact of a reimbursement not being made</w:t>
      </w:r>
      <w:r w:rsidR="00C37A51">
        <w:rPr>
          <w:rFonts w:asciiTheme="minorHAnsi" w:hAnsiTheme="minorHAnsi"/>
          <w:sz w:val="22"/>
          <w:szCs w:val="22"/>
        </w:rPr>
        <w:t>.</w:t>
      </w:r>
    </w:p>
    <w:p w14:paraId="3644C244" w14:textId="77777777" w:rsidR="00CA7AA2" w:rsidRPr="006F37B5" w:rsidRDefault="00CA7AA2" w:rsidP="0048023E">
      <w:pPr>
        <w:rPr>
          <w:rFonts w:asciiTheme="minorHAnsi" w:hAnsiTheme="minorHAnsi"/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3956"/>
        <w:gridCol w:w="767"/>
        <w:gridCol w:w="1939"/>
      </w:tblGrid>
      <w:tr w:rsidR="00CF43F8" w:rsidRPr="0048023E" w14:paraId="3B6BD067" w14:textId="77777777" w:rsidTr="00CB223B">
        <w:tc>
          <w:tcPr>
            <w:tcW w:w="9067" w:type="dxa"/>
            <w:gridSpan w:val="4"/>
            <w:shd w:val="clear" w:color="auto" w:fill="FFFFFF" w:themeFill="background1"/>
          </w:tcPr>
          <w:p w14:paraId="54F6D014" w14:textId="77777777" w:rsidR="00724327" w:rsidRDefault="00724327" w:rsidP="00724327">
            <w:pPr>
              <w:spacing w:before="240" w:after="240"/>
              <w:rPr>
                <w:rFonts w:asciiTheme="minorHAnsi" w:hAnsiTheme="minorHAnsi"/>
                <w:sz w:val="22"/>
                <w:szCs w:val="22"/>
                <w:u w:val="single"/>
              </w:rPr>
            </w:pPr>
            <w:r>
              <w:rPr>
                <w:rFonts w:asciiTheme="minorHAnsi" w:hAnsiTheme="minorHAnsi"/>
                <w:sz w:val="22"/>
                <w:szCs w:val="22"/>
                <w:u w:val="single"/>
              </w:rPr>
              <w:t>Case outlining the justification for reimbursement being made</w:t>
            </w:r>
          </w:p>
          <w:p w14:paraId="33F7588A" w14:textId="77777777" w:rsidR="00CF43F8" w:rsidRDefault="00CF43F8" w:rsidP="00724327">
            <w:pPr>
              <w:pStyle w:val="ListParagraph"/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</w:p>
          <w:p w14:paraId="330C6AEB" w14:textId="77777777" w:rsidR="00760BF0" w:rsidRDefault="00760BF0" w:rsidP="00724327">
            <w:pPr>
              <w:pStyle w:val="ListParagraph"/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</w:p>
          <w:p w14:paraId="7E6E8977" w14:textId="77777777" w:rsidR="00760BF0" w:rsidRDefault="00760BF0" w:rsidP="00724327">
            <w:pPr>
              <w:pStyle w:val="ListParagraph"/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</w:p>
          <w:p w14:paraId="719CA119" w14:textId="77777777" w:rsidR="00760BF0" w:rsidRDefault="00760BF0" w:rsidP="00724327">
            <w:pPr>
              <w:pStyle w:val="ListParagraph"/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</w:p>
          <w:p w14:paraId="20DD3A7D" w14:textId="77777777" w:rsidR="00760BF0" w:rsidRDefault="00760BF0" w:rsidP="00724327">
            <w:pPr>
              <w:pStyle w:val="ListParagraph"/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</w:p>
          <w:p w14:paraId="6219915E" w14:textId="77777777" w:rsidR="00760BF0" w:rsidRDefault="00760BF0" w:rsidP="00724327">
            <w:pPr>
              <w:pStyle w:val="ListParagraph"/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</w:p>
          <w:p w14:paraId="09EAB9B0" w14:textId="77777777" w:rsidR="00760BF0" w:rsidRDefault="00760BF0" w:rsidP="00724327">
            <w:pPr>
              <w:pStyle w:val="ListParagraph"/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</w:p>
          <w:p w14:paraId="0721EC1D" w14:textId="1AA72FEF" w:rsidR="00760BF0" w:rsidRPr="007219D7" w:rsidRDefault="00760BF0" w:rsidP="00724327">
            <w:pPr>
              <w:pStyle w:val="ListParagraph"/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A7AA2" w:rsidRPr="0048023E" w14:paraId="266DE7FD" w14:textId="77777777" w:rsidTr="00064850">
        <w:trPr>
          <w:trHeight w:val="2405"/>
        </w:trPr>
        <w:tc>
          <w:tcPr>
            <w:tcW w:w="9067" w:type="dxa"/>
            <w:gridSpan w:val="4"/>
            <w:shd w:val="clear" w:color="auto" w:fill="FFFFFF" w:themeFill="background1"/>
          </w:tcPr>
          <w:p w14:paraId="1AE6AF81" w14:textId="77777777" w:rsidR="00724327" w:rsidRPr="00CF43F8" w:rsidRDefault="00724327" w:rsidP="00724327">
            <w:pPr>
              <w:spacing w:before="240" w:after="240"/>
              <w:rPr>
                <w:rFonts w:asciiTheme="minorHAnsi" w:hAnsiTheme="minorHAnsi"/>
                <w:sz w:val="22"/>
                <w:szCs w:val="22"/>
                <w:u w:val="single"/>
              </w:rPr>
            </w:pPr>
            <w:r>
              <w:rPr>
                <w:rFonts w:asciiTheme="minorHAnsi" w:hAnsiTheme="minorHAnsi"/>
                <w:sz w:val="22"/>
                <w:szCs w:val="22"/>
                <w:u w:val="single"/>
              </w:rPr>
              <w:t>Department declaration</w:t>
            </w:r>
          </w:p>
          <w:p w14:paraId="63A09600" w14:textId="11282B0D" w:rsidR="00724327" w:rsidRDefault="00724327" w:rsidP="00724327">
            <w:pPr>
              <w:pStyle w:val="ListParagraph"/>
              <w:numPr>
                <w:ilvl w:val="0"/>
                <w:numId w:val="9"/>
              </w:numPr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  <w:r w:rsidRPr="007219D7">
              <w:rPr>
                <w:rFonts w:asciiTheme="minorHAnsi" w:hAnsiTheme="minorHAnsi"/>
                <w:sz w:val="22"/>
                <w:szCs w:val="22"/>
              </w:rPr>
              <w:t xml:space="preserve">I authorise the reimbursement of the </w:t>
            </w:r>
            <w:r w:rsidR="00491583">
              <w:rPr>
                <w:rFonts w:asciiTheme="minorHAnsi" w:hAnsiTheme="minorHAnsi"/>
                <w:sz w:val="22"/>
                <w:szCs w:val="22"/>
              </w:rPr>
              <w:t>IHS</w:t>
            </w:r>
            <w:r w:rsidRPr="007219D7">
              <w:rPr>
                <w:rFonts w:asciiTheme="minorHAnsi" w:hAnsiTheme="minorHAnsi"/>
                <w:sz w:val="22"/>
                <w:szCs w:val="22"/>
              </w:rPr>
              <w:t xml:space="preserve"> to the above named employee for the value specified.</w:t>
            </w:r>
          </w:p>
          <w:p w14:paraId="1F607384" w14:textId="2EB539EF" w:rsidR="00724327" w:rsidRDefault="00724327" w:rsidP="00724327">
            <w:pPr>
              <w:pStyle w:val="ListParagraph"/>
              <w:numPr>
                <w:ilvl w:val="0"/>
                <w:numId w:val="9"/>
              </w:numPr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 have considered similar situations that have arisen within the Department and am satisfied that the reimbursement is fair, equitable and justifiable in the circumstances.</w:t>
            </w:r>
          </w:p>
          <w:p w14:paraId="5DC695CE" w14:textId="06024011" w:rsidR="00724327" w:rsidRPr="00724327" w:rsidRDefault="00724327" w:rsidP="00724327">
            <w:pPr>
              <w:pStyle w:val="ListParagraph"/>
              <w:numPr>
                <w:ilvl w:val="0"/>
                <w:numId w:val="9"/>
              </w:numPr>
              <w:spacing w:before="240" w:after="240"/>
              <w:rPr>
                <w:rFonts w:asciiTheme="minorHAnsi" w:hAnsiTheme="minorHAnsi"/>
                <w:sz w:val="22"/>
                <w:szCs w:val="22"/>
              </w:rPr>
            </w:pPr>
            <w:r w:rsidRPr="00724327">
              <w:rPr>
                <w:rFonts w:asciiTheme="minorHAnsi" w:hAnsiTheme="minorHAnsi"/>
                <w:sz w:val="22"/>
                <w:szCs w:val="22"/>
              </w:rPr>
              <w:t xml:space="preserve">The employee’s tax liability will be </w:t>
            </w:r>
            <w:r w:rsidRPr="00724327">
              <w:rPr>
                <w:rFonts w:asciiTheme="minorHAnsi" w:hAnsiTheme="minorHAnsi" w:cs="Arial"/>
                <w:sz w:val="22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>
                    <w:default w:val="[delete as applicable]"/>
                  </w:textInput>
                </w:ffData>
              </w:fldChar>
            </w:r>
            <w:bookmarkStart w:id="0" w:name="Text11"/>
            <w:r w:rsidRPr="00724327">
              <w:rPr>
                <w:rFonts w:asciiTheme="minorHAnsi" w:hAnsiTheme="minorHAnsi" w:cs="Arial"/>
                <w:sz w:val="22"/>
                <w:szCs w:val="22"/>
              </w:rPr>
              <w:instrText xml:space="preserve"> FORMTEXT </w:instrText>
            </w:r>
            <w:r w:rsidRPr="00724327">
              <w:rPr>
                <w:rFonts w:asciiTheme="minorHAnsi" w:hAnsiTheme="minorHAnsi" w:cs="Arial"/>
                <w:sz w:val="22"/>
                <w:szCs w:val="22"/>
              </w:rPr>
            </w:r>
            <w:r w:rsidRPr="00724327">
              <w:rPr>
                <w:rFonts w:asciiTheme="minorHAnsi" w:hAnsiTheme="minorHAnsi" w:cs="Arial"/>
                <w:sz w:val="22"/>
                <w:szCs w:val="22"/>
              </w:rPr>
              <w:fldChar w:fldCharType="separate"/>
            </w:r>
            <w:r w:rsidRPr="00724327">
              <w:rPr>
                <w:rFonts w:asciiTheme="minorHAnsi" w:hAnsiTheme="minorHAnsi" w:cs="Arial"/>
                <w:noProof/>
                <w:sz w:val="22"/>
                <w:szCs w:val="22"/>
              </w:rPr>
              <w:t>[delete as applicable]</w:t>
            </w:r>
            <w:r w:rsidRPr="00724327">
              <w:rPr>
                <w:rFonts w:asciiTheme="minorHAnsi" w:hAnsiTheme="minorHAnsi" w:cs="Arial"/>
                <w:sz w:val="22"/>
                <w:szCs w:val="22"/>
              </w:rPr>
              <w:fldChar w:fldCharType="end"/>
            </w:r>
            <w:bookmarkEnd w:id="0"/>
            <w:r w:rsidRPr="00724327">
              <w:rPr>
                <w:rFonts w:asciiTheme="minorHAnsi" w:hAnsiTheme="minorHAnsi"/>
                <w:sz w:val="22"/>
                <w:szCs w:val="22"/>
              </w:rPr>
              <w:t xml:space="preserve"> met by the individual / met by the department.</w:t>
            </w:r>
          </w:p>
        </w:tc>
        <w:bookmarkStart w:id="1" w:name="_GoBack"/>
        <w:bookmarkEnd w:id="1"/>
      </w:tr>
      <w:tr w:rsidR="00064850" w:rsidRPr="0048023E" w14:paraId="64023335" w14:textId="77777777" w:rsidTr="006503E2">
        <w:tc>
          <w:tcPr>
            <w:tcW w:w="2405" w:type="dxa"/>
            <w:shd w:val="clear" w:color="auto" w:fill="D9D9D9" w:themeFill="background1" w:themeFillShade="D9"/>
          </w:tcPr>
          <w:p w14:paraId="25B298D0" w14:textId="763A63AB" w:rsidR="00064850" w:rsidRPr="008C6391" w:rsidRDefault="00064850" w:rsidP="000E4195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Head of Department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’s Name and Signature</w:t>
            </w: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*</w:t>
            </w:r>
          </w:p>
          <w:p w14:paraId="37665907" w14:textId="77777777" w:rsidR="00064850" w:rsidRPr="008C6391" w:rsidRDefault="00064850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956" w:type="dxa"/>
          </w:tcPr>
          <w:p w14:paraId="6C722739" w14:textId="77777777" w:rsidR="00064850" w:rsidRPr="008C6391" w:rsidRDefault="00064850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67" w:type="dxa"/>
            <w:vMerge w:val="restart"/>
            <w:shd w:val="clear" w:color="auto" w:fill="D9D9D9" w:themeFill="background1" w:themeFillShade="D9"/>
          </w:tcPr>
          <w:p w14:paraId="297D424F" w14:textId="77777777" w:rsidR="00064850" w:rsidRPr="008C6391" w:rsidRDefault="00064850" w:rsidP="000E4195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/>
                <w:b/>
                <w:sz w:val="22"/>
                <w:szCs w:val="22"/>
              </w:rPr>
              <w:t>Date:</w:t>
            </w:r>
          </w:p>
        </w:tc>
        <w:tc>
          <w:tcPr>
            <w:tcW w:w="1939" w:type="dxa"/>
            <w:vMerge w:val="restart"/>
          </w:tcPr>
          <w:p w14:paraId="45658DEA" w14:textId="77777777" w:rsidR="00064850" w:rsidRPr="008C6391" w:rsidRDefault="00064850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064850" w:rsidRPr="0048023E" w14:paraId="5D47E6CC" w14:textId="77777777" w:rsidTr="006503E2">
        <w:tc>
          <w:tcPr>
            <w:tcW w:w="2405" w:type="dxa"/>
            <w:shd w:val="clear" w:color="auto" w:fill="D9D9D9" w:themeFill="background1" w:themeFillShade="D9"/>
          </w:tcPr>
          <w:p w14:paraId="34430378" w14:textId="2A6E1A3E" w:rsidR="00064850" w:rsidRPr="008C6391" w:rsidRDefault="00064850" w:rsidP="000E4195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Cost Code</w:t>
            </w:r>
          </w:p>
        </w:tc>
        <w:tc>
          <w:tcPr>
            <w:tcW w:w="3956" w:type="dxa"/>
          </w:tcPr>
          <w:p w14:paraId="09E8E279" w14:textId="77777777" w:rsidR="00064850" w:rsidRPr="008C6391" w:rsidRDefault="00064850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67" w:type="dxa"/>
            <w:vMerge/>
            <w:shd w:val="clear" w:color="auto" w:fill="D9D9D9" w:themeFill="background1" w:themeFillShade="D9"/>
          </w:tcPr>
          <w:p w14:paraId="4644E132" w14:textId="77777777" w:rsidR="00064850" w:rsidRPr="008C6391" w:rsidRDefault="00064850" w:rsidP="000E4195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939" w:type="dxa"/>
            <w:vMerge/>
          </w:tcPr>
          <w:p w14:paraId="5B801F91" w14:textId="77777777" w:rsidR="00064850" w:rsidRPr="008C6391" w:rsidRDefault="00064850" w:rsidP="000E4195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437352FE" w14:textId="77777777" w:rsidR="0048023E" w:rsidRDefault="0048023E" w:rsidP="0048023E">
      <w:pPr>
        <w:rPr>
          <w:rFonts w:asciiTheme="minorHAnsi" w:hAnsiTheme="minorHAnsi"/>
          <w:sz w:val="22"/>
          <w:szCs w:val="22"/>
        </w:rPr>
      </w:pPr>
      <w:r w:rsidRPr="0048023E">
        <w:rPr>
          <w:rFonts w:asciiTheme="minorHAnsi" w:hAnsiTheme="minorHAnsi"/>
          <w:sz w:val="22"/>
          <w:szCs w:val="22"/>
        </w:rPr>
        <w:t>*or other officer with delegated authority to sign on behalf of the Head of Department.</w:t>
      </w:r>
    </w:p>
    <w:p w14:paraId="11A4AF64" w14:textId="77777777" w:rsidR="007A00FB" w:rsidRDefault="007A00FB" w:rsidP="0048023E">
      <w:pPr>
        <w:rPr>
          <w:rFonts w:asciiTheme="minorHAnsi" w:hAnsiTheme="minorHAnsi"/>
          <w:sz w:val="22"/>
          <w:szCs w:val="22"/>
        </w:rPr>
      </w:pPr>
    </w:p>
    <w:p w14:paraId="3A43B2D7" w14:textId="62AF7999" w:rsidR="0048023E" w:rsidRPr="00CB223B" w:rsidRDefault="007A00FB" w:rsidP="006C697E">
      <w:pPr>
        <w:jc w:val="center"/>
        <w:rPr>
          <w:rFonts w:asciiTheme="minorHAnsi" w:hAnsiTheme="minorHAnsi"/>
          <w:b/>
          <w:sz w:val="22"/>
          <w:szCs w:val="22"/>
        </w:rPr>
      </w:pPr>
      <w:r w:rsidRPr="0048023E">
        <w:rPr>
          <w:rFonts w:asciiTheme="minorHAnsi" w:hAnsiTheme="minorHAnsi"/>
          <w:b/>
          <w:sz w:val="22"/>
          <w:szCs w:val="22"/>
        </w:rPr>
        <w:t>Please</w:t>
      </w:r>
      <w:r w:rsidR="006C697E">
        <w:rPr>
          <w:rFonts w:asciiTheme="minorHAnsi" w:hAnsiTheme="minorHAnsi"/>
          <w:b/>
          <w:sz w:val="22"/>
          <w:szCs w:val="22"/>
        </w:rPr>
        <w:t xml:space="preserve"> return the completed form to your central HR Manager / Adviser for approval.</w:t>
      </w:r>
    </w:p>
    <w:p w14:paraId="4328E66A" w14:textId="28946851" w:rsidR="007A00FB" w:rsidRDefault="007A00FB" w:rsidP="0048023E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--------------------------------------------------------------------------------------------------------------------------------------</w:t>
      </w:r>
    </w:p>
    <w:p w14:paraId="16D66EA5" w14:textId="48E3140B" w:rsidR="00CB223B" w:rsidRDefault="007A00FB" w:rsidP="0048023E">
      <w:pPr>
        <w:rPr>
          <w:rFonts w:asciiTheme="minorHAnsi" w:hAnsiTheme="minorHAnsi"/>
          <w:b/>
        </w:rPr>
      </w:pPr>
      <w:r w:rsidRPr="007A00FB">
        <w:rPr>
          <w:rFonts w:asciiTheme="minorHAnsi" w:hAnsiTheme="minorHAnsi"/>
          <w:b/>
        </w:rPr>
        <w:t>HR Approval and Processing</w:t>
      </w:r>
    </w:p>
    <w:p w14:paraId="4A84B5C0" w14:textId="77777777" w:rsidR="005F2E40" w:rsidRPr="005F2E40" w:rsidRDefault="005F2E40" w:rsidP="0048023E">
      <w:pPr>
        <w:rPr>
          <w:rFonts w:asciiTheme="minorHAnsi" w:hAnsiTheme="minorHAnsi"/>
          <w:b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405"/>
        <w:gridCol w:w="3969"/>
        <w:gridCol w:w="709"/>
        <w:gridCol w:w="1984"/>
      </w:tblGrid>
      <w:tr w:rsidR="00AD381A" w14:paraId="72DCF6FC" w14:textId="77777777" w:rsidTr="005F2E40">
        <w:tc>
          <w:tcPr>
            <w:tcW w:w="9067" w:type="dxa"/>
            <w:gridSpan w:val="4"/>
            <w:shd w:val="clear" w:color="auto" w:fill="FFFFFF" w:themeFill="background1"/>
          </w:tcPr>
          <w:p w14:paraId="0A6C2BE7" w14:textId="32097B7A" w:rsidR="00AD381A" w:rsidRPr="006503E2" w:rsidRDefault="00AD381A" w:rsidP="000E4195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Case approved by HR Manager/Adviser:</w:t>
            </w:r>
          </w:p>
        </w:tc>
      </w:tr>
      <w:tr w:rsidR="00AD381A" w14:paraId="195EF912" w14:textId="77777777" w:rsidTr="00AD381A">
        <w:tc>
          <w:tcPr>
            <w:tcW w:w="2405" w:type="dxa"/>
            <w:shd w:val="clear" w:color="auto" w:fill="D9D9D9" w:themeFill="background1" w:themeFillShade="D9"/>
          </w:tcPr>
          <w:p w14:paraId="2EBE8132" w14:textId="730E4FBA" w:rsidR="00AD381A" w:rsidRPr="00AD381A" w:rsidRDefault="00AD381A" w:rsidP="00AD381A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3969" w:type="dxa"/>
            <w:shd w:val="clear" w:color="auto" w:fill="FFFFFF" w:themeFill="background1"/>
          </w:tcPr>
          <w:p w14:paraId="5D6F23D8" w14:textId="77777777" w:rsidR="00AD381A" w:rsidRPr="00AD381A" w:rsidRDefault="00AD381A" w:rsidP="00AD381A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0BBEF6A7" w14:textId="07158C68" w:rsidR="00AD381A" w:rsidRPr="00AD381A" w:rsidRDefault="00AD381A" w:rsidP="00AD381A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84" w:type="dxa"/>
            <w:shd w:val="clear" w:color="auto" w:fill="FFFFFF" w:themeFill="background1"/>
          </w:tcPr>
          <w:p w14:paraId="7B3E2002" w14:textId="52D0C911" w:rsidR="00AD381A" w:rsidRPr="00AD381A" w:rsidRDefault="00AD381A" w:rsidP="00AD381A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</w:p>
        </w:tc>
      </w:tr>
      <w:tr w:rsidR="005F2E40" w14:paraId="78073E04" w14:textId="77777777" w:rsidTr="005F2E40">
        <w:tc>
          <w:tcPr>
            <w:tcW w:w="9067" w:type="dxa"/>
            <w:gridSpan w:val="4"/>
            <w:shd w:val="clear" w:color="auto" w:fill="FFFFFF" w:themeFill="background1"/>
          </w:tcPr>
          <w:p w14:paraId="49024B15" w14:textId="7D7A2D53" w:rsidR="005F2E40" w:rsidRDefault="005F2E40" w:rsidP="000E4195">
            <w:pPr>
              <w:rPr>
                <w:rFonts w:cs="Arial"/>
              </w:rPr>
            </w:pPr>
            <w:r w:rsidRPr="006503E2">
              <w:rPr>
                <w:rFonts w:asciiTheme="minorHAnsi" w:hAnsiTheme="minorHAnsi"/>
                <w:sz w:val="22"/>
                <w:szCs w:val="22"/>
              </w:rPr>
              <w:t>Checked and verified by Immigration Team</w:t>
            </w:r>
            <w:r>
              <w:rPr>
                <w:rFonts w:asciiTheme="minorHAnsi" w:hAnsiTheme="minorHAnsi"/>
                <w:sz w:val="22"/>
                <w:szCs w:val="22"/>
              </w:rPr>
              <w:t>:</w:t>
            </w:r>
          </w:p>
        </w:tc>
      </w:tr>
      <w:tr w:rsidR="005F2E40" w14:paraId="003DF63A" w14:textId="77777777" w:rsidTr="005F2E40">
        <w:tc>
          <w:tcPr>
            <w:tcW w:w="240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0437C69" w14:textId="558C7CA7" w:rsidR="005F2E40" w:rsidRPr="006503E2" w:rsidRDefault="005F2E40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6503E2">
              <w:rPr>
                <w:rFonts w:asciiTheme="minorHAnsi" w:hAnsiTheme="minorHAnsi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1808BFCF" w14:textId="77777777" w:rsidR="005F2E40" w:rsidRDefault="005F2E40" w:rsidP="005F2E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2B31EC0" w14:textId="0BA971F0" w:rsidR="005F2E40" w:rsidRPr="008C6391" w:rsidRDefault="005F2E40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AF6837" w14:textId="77777777" w:rsidR="005F2E40" w:rsidRDefault="005F2E40" w:rsidP="005F2E40">
            <w:pPr>
              <w:spacing w:line="360" w:lineRule="auto"/>
              <w:rPr>
                <w:rFonts w:cs="Arial"/>
              </w:rPr>
            </w:pPr>
          </w:p>
        </w:tc>
      </w:tr>
      <w:tr w:rsidR="005F2E40" w14:paraId="52B69890" w14:textId="77777777" w:rsidTr="005F2E40">
        <w:tc>
          <w:tcPr>
            <w:tcW w:w="9067" w:type="dxa"/>
            <w:gridSpan w:val="4"/>
            <w:shd w:val="clear" w:color="auto" w:fill="FFFFFF" w:themeFill="background1"/>
          </w:tcPr>
          <w:p w14:paraId="38132D1E" w14:textId="098FED74" w:rsidR="005F2E40" w:rsidRDefault="005F2E40" w:rsidP="000E4195">
            <w:pPr>
              <w:rPr>
                <w:rFonts w:cs="Arial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Processed by Expenses Team:</w:t>
            </w:r>
          </w:p>
        </w:tc>
      </w:tr>
      <w:tr w:rsidR="00CB223B" w14:paraId="0A347D7D" w14:textId="77777777" w:rsidTr="005F2E40">
        <w:trPr>
          <w:trHeight w:val="293"/>
        </w:trPr>
        <w:tc>
          <w:tcPr>
            <w:tcW w:w="2405" w:type="dxa"/>
            <w:shd w:val="clear" w:color="auto" w:fill="D9D9D9" w:themeFill="background1" w:themeFillShade="D9"/>
          </w:tcPr>
          <w:p w14:paraId="2BCE9466" w14:textId="2E297287" w:rsidR="00CB223B" w:rsidRDefault="006503E2" w:rsidP="005F2E40">
            <w:pPr>
              <w:spacing w:line="360" w:lineRule="auto"/>
              <w:rPr>
                <w:rFonts w:cs="Arial"/>
              </w:rPr>
            </w:pPr>
            <w:r w:rsidRPr="006503E2">
              <w:rPr>
                <w:rFonts w:asciiTheme="minorHAnsi" w:hAnsiTheme="minorHAnsi" w:cs="Arial"/>
                <w:b/>
                <w:sz w:val="22"/>
                <w:szCs w:val="22"/>
              </w:rPr>
              <w:t>Signature</w:t>
            </w:r>
          </w:p>
        </w:tc>
        <w:tc>
          <w:tcPr>
            <w:tcW w:w="3969" w:type="dxa"/>
          </w:tcPr>
          <w:p w14:paraId="1F18287B" w14:textId="77777777" w:rsidR="00CB223B" w:rsidRDefault="00CB223B" w:rsidP="005F2E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</w:tcPr>
          <w:p w14:paraId="7CD5CB80" w14:textId="77777777" w:rsidR="00CB223B" w:rsidRPr="008C6391" w:rsidRDefault="00CB223B" w:rsidP="005F2E40">
            <w:pPr>
              <w:spacing w:line="360" w:lineRule="auto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8C6391">
              <w:rPr>
                <w:rFonts w:asciiTheme="minorHAnsi" w:hAnsiTheme="minorHAnsi" w:cs="Arial"/>
                <w:b/>
                <w:sz w:val="22"/>
                <w:szCs w:val="22"/>
              </w:rPr>
              <w:t>Date</w:t>
            </w:r>
          </w:p>
        </w:tc>
        <w:tc>
          <w:tcPr>
            <w:tcW w:w="1984" w:type="dxa"/>
          </w:tcPr>
          <w:p w14:paraId="30ECDF05" w14:textId="77777777" w:rsidR="00CB223B" w:rsidRDefault="00CB223B" w:rsidP="005F2E40">
            <w:pPr>
              <w:spacing w:line="360" w:lineRule="auto"/>
              <w:rPr>
                <w:rFonts w:cs="Arial"/>
              </w:rPr>
            </w:pPr>
          </w:p>
        </w:tc>
      </w:tr>
    </w:tbl>
    <w:p w14:paraId="4B504321" w14:textId="63E1688B" w:rsidR="003B715D" w:rsidRPr="0048023E" w:rsidRDefault="003B715D" w:rsidP="006C697E"/>
    <w:sectPr w:rsidR="003B715D" w:rsidRPr="0048023E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374F4A" w14:textId="77777777" w:rsidR="00931FF4" w:rsidRDefault="00931FF4" w:rsidP="00C83E7E">
      <w:r>
        <w:separator/>
      </w:r>
    </w:p>
  </w:endnote>
  <w:endnote w:type="continuationSeparator" w:id="0">
    <w:p w14:paraId="56BD211E" w14:textId="77777777" w:rsidR="00931FF4" w:rsidRDefault="00931FF4" w:rsidP="00C83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0279021"/>
      <w:docPartObj>
        <w:docPartGallery w:val="Page Numbers (Bottom of Page)"/>
        <w:docPartUnique/>
      </w:docPartObj>
    </w:sdtPr>
    <w:sdtEndPr>
      <w:rPr>
        <w:rFonts w:asciiTheme="minorHAnsi" w:hAnsiTheme="minorHAnsi"/>
        <w:noProof/>
        <w:sz w:val="20"/>
        <w:szCs w:val="20"/>
      </w:rPr>
    </w:sdtEndPr>
    <w:sdtContent>
      <w:p w14:paraId="5D4C9606" w14:textId="5E9958B0" w:rsidR="000271AE" w:rsidRPr="00AE56BD" w:rsidRDefault="007A413F" w:rsidP="00C92430">
        <w:pPr>
          <w:pStyle w:val="Footer"/>
          <w:jc w:val="center"/>
          <w:rPr>
            <w:rFonts w:asciiTheme="minorHAnsi" w:hAnsiTheme="minorHAnsi"/>
            <w:sz w:val="20"/>
            <w:szCs w:val="20"/>
          </w:rPr>
        </w:pPr>
        <w:r>
          <w:rPr>
            <w:rFonts w:asciiTheme="minorHAnsi" w:hAnsiTheme="minorHAnsi"/>
            <w:sz w:val="20"/>
            <w:szCs w:val="20"/>
          </w:rPr>
          <w:t>HR-PR10</w:t>
        </w:r>
        <w:r w:rsidR="00C92430" w:rsidRPr="00AE56BD">
          <w:rPr>
            <w:rFonts w:asciiTheme="minorHAnsi" w:hAnsiTheme="minorHAnsi"/>
            <w:sz w:val="20"/>
            <w:szCs w:val="20"/>
          </w:rPr>
          <w:t>, Version 1.0, [date]</w:t>
        </w:r>
        <w:r w:rsidR="00AE56BD" w:rsidRPr="00AE56BD">
          <w:rPr>
            <w:rFonts w:asciiTheme="minorHAnsi" w:hAnsiTheme="minorHAnsi"/>
            <w:sz w:val="20"/>
            <w:szCs w:val="20"/>
          </w:rPr>
          <w:t xml:space="preserve">; Page </w:t>
        </w:r>
        <w:r w:rsidR="00AE56BD" w:rsidRPr="00AE56BD">
          <w:rPr>
            <w:rFonts w:asciiTheme="minorHAnsi" w:hAnsiTheme="minorHAnsi"/>
            <w:sz w:val="20"/>
            <w:szCs w:val="20"/>
          </w:rPr>
          <w:fldChar w:fldCharType="begin"/>
        </w:r>
        <w:r w:rsidR="00AE56BD" w:rsidRPr="00AE56BD">
          <w:rPr>
            <w:rFonts w:asciiTheme="minorHAnsi" w:hAnsiTheme="minorHAnsi"/>
            <w:sz w:val="20"/>
            <w:szCs w:val="20"/>
          </w:rPr>
          <w:instrText xml:space="preserve"> PAGE   \* MERGEFORMAT </w:instrText>
        </w:r>
        <w:r w:rsidR="00AE56BD" w:rsidRPr="00AE56BD">
          <w:rPr>
            <w:rFonts w:asciiTheme="minorHAnsi" w:hAnsiTheme="minorHAnsi"/>
            <w:sz w:val="20"/>
            <w:szCs w:val="20"/>
          </w:rPr>
          <w:fldChar w:fldCharType="separate"/>
        </w:r>
        <w:r w:rsidR="00064850">
          <w:rPr>
            <w:rFonts w:asciiTheme="minorHAnsi" w:hAnsiTheme="minorHAnsi"/>
            <w:noProof/>
            <w:sz w:val="20"/>
            <w:szCs w:val="20"/>
          </w:rPr>
          <w:t>2</w:t>
        </w:r>
        <w:r w:rsidR="00AE56BD" w:rsidRPr="00AE56BD">
          <w:rPr>
            <w:rFonts w:asciiTheme="minorHAnsi" w:hAnsiTheme="minorHAnsi"/>
            <w:noProof/>
            <w:sz w:val="20"/>
            <w:szCs w:val="20"/>
          </w:rPr>
          <w:fldChar w:fldCharType="end"/>
        </w:r>
      </w:p>
    </w:sdtContent>
  </w:sdt>
  <w:p w14:paraId="5E2449C8" w14:textId="77777777" w:rsidR="000271AE" w:rsidRDefault="000271A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CDEBB1" w14:textId="77777777" w:rsidR="00931FF4" w:rsidRDefault="00931FF4" w:rsidP="00C83E7E">
      <w:r>
        <w:separator/>
      </w:r>
    </w:p>
  </w:footnote>
  <w:footnote w:type="continuationSeparator" w:id="0">
    <w:p w14:paraId="30C90BD7" w14:textId="77777777" w:rsidR="00931FF4" w:rsidRDefault="00931FF4" w:rsidP="00C83E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5BC30F" w14:textId="77777777" w:rsidR="00C83E7E" w:rsidRDefault="00C83E7E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D428988" wp14:editId="5CA308B7">
          <wp:simplePos x="0" y="0"/>
          <wp:positionH relativeFrom="column">
            <wp:posOffset>-904875</wp:posOffset>
          </wp:positionH>
          <wp:positionV relativeFrom="paragraph">
            <wp:posOffset>-459105</wp:posOffset>
          </wp:positionV>
          <wp:extent cx="7562850" cy="1499870"/>
          <wp:effectExtent l="0" t="0" r="0" b="5080"/>
          <wp:wrapSquare wrapText="bothSides"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562850" cy="14998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12590"/>
    <w:multiLevelType w:val="hybridMultilevel"/>
    <w:tmpl w:val="66A07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4B6AA2"/>
    <w:multiLevelType w:val="hybridMultilevel"/>
    <w:tmpl w:val="3A787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B62DD"/>
    <w:multiLevelType w:val="hybridMultilevel"/>
    <w:tmpl w:val="F87C60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D5463"/>
    <w:multiLevelType w:val="hybridMultilevel"/>
    <w:tmpl w:val="285E23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C4F3B"/>
    <w:multiLevelType w:val="hybridMultilevel"/>
    <w:tmpl w:val="CE20572C"/>
    <w:lvl w:ilvl="0" w:tplc="160E981C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C17764"/>
    <w:multiLevelType w:val="hybridMultilevel"/>
    <w:tmpl w:val="40848C82"/>
    <w:lvl w:ilvl="0" w:tplc="C5BA0A3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593454"/>
    <w:multiLevelType w:val="hybridMultilevel"/>
    <w:tmpl w:val="997A7820"/>
    <w:lvl w:ilvl="0" w:tplc="9DCE6B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800C89"/>
    <w:multiLevelType w:val="hybridMultilevel"/>
    <w:tmpl w:val="73B42064"/>
    <w:lvl w:ilvl="0" w:tplc="1E7248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C373792"/>
    <w:multiLevelType w:val="hybridMultilevel"/>
    <w:tmpl w:val="A60A65F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3"/>
  </w:num>
  <w:num w:numId="5">
    <w:abstractNumId w:val="1"/>
  </w:num>
  <w:num w:numId="6">
    <w:abstractNumId w:val="8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5B2"/>
    <w:rsid w:val="000271AE"/>
    <w:rsid w:val="000400FC"/>
    <w:rsid w:val="00064850"/>
    <w:rsid w:val="00074F07"/>
    <w:rsid w:val="00084979"/>
    <w:rsid w:val="000C245D"/>
    <w:rsid w:val="000C36BF"/>
    <w:rsid w:val="000F27CD"/>
    <w:rsid w:val="00135482"/>
    <w:rsid w:val="00141C01"/>
    <w:rsid w:val="001B1454"/>
    <w:rsid w:val="001D26E6"/>
    <w:rsid w:val="00215D8D"/>
    <w:rsid w:val="0022651A"/>
    <w:rsid w:val="0025546F"/>
    <w:rsid w:val="0025674B"/>
    <w:rsid w:val="00257D6D"/>
    <w:rsid w:val="00284449"/>
    <w:rsid w:val="002C580E"/>
    <w:rsid w:val="002D794C"/>
    <w:rsid w:val="002E01AC"/>
    <w:rsid w:val="00310D47"/>
    <w:rsid w:val="00321739"/>
    <w:rsid w:val="00353ACA"/>
    <w:rsid w:val="00382972"/>
    <w:rsid w:val="00390445"/>
    <w:rsid w:val="003B4066"/>
    <w:rsid w:val="003B715D"/>
    <w:rsid w:val="003C0419"/>
    <w:rsid w:val="00434FA5"/>
    <w:rsid w:val="00460619"/>
    <w:rsid w:val="00474F5B"/>
    <w:rsid w:val="0048023E"/>
    <w:rsid w:val="00491583"/>
    <w:rsid w:val="004D65D7"/>
    <w:rsid w:val="004E0A84"/>
    <w:rsid w:val="00521403"/>
    <w:rsid w:val="00532F23"/>
    <w:rsid w:val="0057050E"/>
    <w:rsid w:val="005848D3"/>
    <w:rsid w:val="005A287E"/>
    <w:rsid w:val="005C32B9"/>
    <w:rsid w:val="005F2E40"/>
    <w:rsid w:val="0060265D"/>
    <w:rsid w:val="00622762"/>
    <w:rsid w:val="0064344B"/>
    <w:rsid w:val="00644B48"/>
    <w:rsid w:val="006503E2"/>
    <w:rsid w:val="006A6D41"/>
    <w:rsid w:val="006B562F"/>
    <w:rsid w:val="006C697E"/>
    <w:rsid w:val="006D4F65"/>
    <w:rsid w:val="006F37B5"/>
    <w:rsid w:val="007219D7"/>
    <w:rsid w:val="007232CE"/>
    <w:rsid w:val="00724327"/>
    <w:rsid w:val="00746C8C"/>
    <w:rsid w:val="007548A2"/>
    <w:rsid w:val="00760BF0"/>
    <w:rsid w:val="00784CB3"/>
    <w:rsid w:val="007A00FB"/>
    <w:rsid w:val="007A413F"/>
    <w:rsid w:val="008735B2"/>
    <w:rsid w:val="00876A6C"/>
    <w:rsid w:val="008A61CC"/>
    <w:rsid w:val="008C6391"/>
    <w:rsid w:val="009075D9"/>
    <w:rsid w:val="00931FF4"/>
    <w:rsid w:val="00956C26"/>
    <w:rsid w:val="00965813"/>
    <w:rsid w:val="00974591"/>
    <w:rsid w:val="009A7E43"/>
    <w:rsid w:val="009C0218"/>
    <w:rsid w:val="009C0A31"/>
    <w:rsid w:val="009F05F6"/>
    <w:rsid w:val="00A03C98"/>
    <w:rsid w:val="00A2466D"/>
    <w:rsid w:val="00A7164B"/>
    <w:rsid w:val="00AC60DD"/>
    <w:rsid w:val="00AD2874"/>
    <w:rsid w:val="00AD381A"/>
    <w:rsid w:val="00AE56BD"/>
    <w:rsid w:val="00B0252C"/>
    <w:rsid w:val="00BA11C0"/>
    <w:rsid w:val="00BE0725"/>
    <w:rsid w:val="00C22693"/>
    <w:rsid w:val="00C37A51"/>
    <w:rsid w:val="00C4384B"/>
    <w:rsid w:val="00C61C72"/>
    <w:rsid w:val="00C83E7E"/>
    <w:rsid w:val="00C92430"/>
    <w:rsid w:val="00C954E9"/>
    <w:rsid w:val="00CA7AA2"/>
    <w:rsid w:val="00CB223B"/>
    <w:rsid w:val="00CC0F0D"/>
    <w:rsid w:val="00CD0530"/>
    <w:rsid w:val="00CD3A73"/>
    <w:rsid w:val="00CE1788"/>
    <w:rsid w:val="00CF158C"/>
    <w:rsid w:val="00CF268B"/>
    <w:rsid w:val="00CF43F8"/>
    <w:rsid w:val="00CF5BA9"/>
    <w:rsid w:val="00D128A7"/>
    <w:rsid w:val="00D71209"/>
    <w:rsid w:val="00D74A09"/>
    <w:rsid w:val="00D87E7D"/>
    <w:rsid w:val="00DA2DC8"/>
    <w:rsid w:val="00DD00C3"/>
    <w:rsid w:val="00DE5A0E"/>
    <w:rsid w:val="00DF081E"/>
    <w:rsid w:val="00E3530F"/>
    <w:rsid w:val="00E53DB8"/>
    <w:rsid w:val="00E57A07"/>
    <w:rsid w:val="00E86777"/>
    <w:rsid w:val="00EC1671"/>
    <w:rsid w:val="00EC3C0B"/>
    <w:rsid w:val="00F12827"/>
    <w:rsid w:val="00F12C3C"/>
    <w:rsid w:val="00F87794"/>
    <w:rsid w:val="00F9500B"/>
    <w:rsid w:val="00FB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17E65245"/>
  <w15:chartTrackingRefBased/>
  <w15:docId w15:val="{CA369883-CDC9-4CC3-8BB5-0A275375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02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8735B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735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C83E7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3E7E"/>
  </w:style>
  <w:style w:type="paragraph" w:styleId="Footer">
    <w:name w:val="footer"/>
    <w:basedOn w:val="Normal"/>
    <w:link w:val="FooterChar"/>
    <w:uiPriority w:val="99"/>
    <w:unhideWhenUsed/>
    <w:rsid w:val="00C83E7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3E7E"/>
  </w:style>
  <w:style w:type="character" w:styleId="Hyperlink">
    <w:name w:val="Hyperlink"/>
    <w:basedOn w:val="DefaultParagraphFont"/>
    <w:uiPriority w:val="99"/>
    <w:unhideWhenUsed/>
    <w:rsid w:val="003B715D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rsid w:val="00644B48"/>
    <w:pPr>
      <w:spacing w:line="280" w:lineRule="exact"/>
    </w:pPr>
    <w:rPr>
      <w:rFonts w:ascii="Arial" w:hAnsi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644B48"/>
    <w:rPr>
      <w:rFonts w:ascii="Arial" w:eastAsia="Times New Roman" w:hAnsi="Arial" w:cs="Times New Roman"/>
      <w:sz w:val="20"/>
      <w:szCs w:val="20"/>
      <w:lang w:eastAsia="en-GB"/>
    </w:rPr>
  </w:style>
  <w:style w:type="character" w:styleId="FootnoteReference">
    <w:name w:val="footnote reference"/>
    <w:rsid w:val="00644B48"/>
    <w:rPr>
      <w:vertAlign w:val="superscript"/>
    </w:rPr>
  </w:style>
  <w:style w:type="paragraph" w:customStyle="1" w:styleId="Formquestioncontent">
    <w:name w:val="Form question content"/>
    <w:basedOn w:val="Normal"/>
    <w:link w:val="FormquestioncontentChar"/>
    <w:qFormat/>
    <w:rsid w:val="00644B48"/>
    <w:pPr>
      <w:keepNext/>
    </w:pPr>
    <w:rPr>
      <w:rFonts w:ascii="Calibri" w:eastAsia="Calibri" w:hAnsi="Calibri"/>
    </w:rPr>
  </w:style>
  <w:style w:type="character" w:customStyle="1" w:styleId="FormquestioncontentChar">
    <w:name w:val="Form question content Char"/>
    <w:link w:val="Formquestioncontent"/>
    <w:rsid w:val="00644B48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257D6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400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00F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00F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00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00F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400F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00F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E01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532F2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936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66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615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185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23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9317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D9A443-F973-4AB4-BA9E-1B9C19638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AC41A8C2.dotm</Template>
  <TotalTime>2</TotalTime>
  <Pages>2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Robinson, Ruth</dc:creator>
  <cp:keywords/>
  <dc:description/>
  <cp:lastModifiedBy>Hicks, Sally</cp:lastModifiedBy>
  <cp:revision>3</cp:revision>
  <cp:lastPrinted>2015-09-10T14:52:00Z</cp:lastPrinted>
  <dcterms:created xsi:type="dcterms:W3CDTF">2015-09-29T13:10:00Z</dcterms:created>
  <dcterms:modified xsi:type="dcterms:W3CDTF">2015-10-20T13:12:00Z</dcterms:modified>
</cp:coreProperties>
</file>