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C051EE" w14:textId="77777777" w:rsidR="003278AC" w:rsidRDefault="003278AC" w:rsidP="5AFFA24F">
      <w:pPr>
        <w:jc w:val="center"/>
        <w:rPr>
          <w:rFonts w:asciiTheme="minorHAnsi" w:eastAsiaTheme="minorEastAsia" w:hAnsiTheme="minorHAnsi" w:cstheme="minorBidi"/>
          <w:b/>
          <w:bCs/>
          <w:sz w:val="28"/>
          <w:szCs w:val="28"/>
        </w:rPr>
      </w:pPr>
      <w:bookmarkStart w:id="0" w:name="_GoBack"/>
      <w:bookmarkEnd w:id="0"/>
    </w:p>
    <w:p w14:paraId="7D9EB93D" w14:textId="211AB0A8" w:rsidR="008D4AE5" w:rsidRDefault="5AFFA24F" w:rsidP="5AFFA24F">
      <w:pPr>
        <w:jc w:val="center"/>
        <w:rPr>
          <w:rFonts w:asciiTheme="minorHAnsi" w:eastAsiaTheme="minorEastAsia" w:hAnsiTheme="minorHAnsi" w:cstheme="minorBidi"/>
          <w:b/>
          <w:bCs/>
          <w:sz w:val="28"/>
          <w:szCs w:val="28"/>
        </w:rPr>
      </w:pPr>
      <w:r w:rsidRPr="5AFFA24F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Request to Engage a </w:t>
      </w:r>
      <w:r w:rsidR="00E367A6">
        <w:rPr>
          <w:rFonts w:asciiTheme="minorHAnsi" w:eastAsiaTheme="minorEastAsia" w:hAnsiTheme="minorHAnsi" w:cstheme="minorBidi"/>
          <w:b/>
          <w:bCs/>
          <w:sz w:val="28"/>
          <w:szCs w:val="28"/>
        </w:rPr>
        <w:t>Variable</w:t>
      </w:r>
      <w:r w:rsidR="005F2962">
        <w:rPr>
          <w:rFonts w:asciiTheme="minorHAnsi" w:eastAsiaTheme="minorEastAsia" w:hAnsiTheme="minorHAnsi" w:cstheme="minorBidi"/>
          <w:b/>
          <w:bCs/>
          <w:sz w:val="28"/>
          <w:szCs w:val="28"/>
        </w:rPr>
        <w:t>/Temporary</w:t>
      </w:r>
      <w:r w:rsidR="00E367A6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Worker</w:t>
      </w:r>
    </w:p>
    <w:p w14:paraId="5048E878" w14:textId="035B5A00" w:rsidR="00081C93" w:rsidRPr="005F2962" w:rsidRDefault="5AFFA24F" w:rsidP="5AFFA24F">
      <w:pPr>
        <w:jc w:val="center"/>
        <w:rPr>
          <w:rFonts w:asciiTheme="minorHAnsi" w:eastAsiaTheme="minorEastAsia" w:hAnsiTheme="minorHAnsi" w:cstheme="minorBidi"/>
          <w:b/>
          <w:bCs/>
        </w:rPr>
      </w:pPr>
      <w:r w:rsidRPr="005F2962">
        <w:rPr>
          <w:rFonts w:asciiTheme="minorHAnsi" w:eastAsiaTheme="minorEastAsia" w:hAnsiTheme="minorHAnsi" w:cstheme="minorBidi"/>
          <w:b/>
          <w:bCs/>
        </w:rPr>
        <w:t xml:space="preserve">To be completed and sent to HR for </w:t>
      </w:r>
      <w:r w:rsidR="00C10A02" w:rsidRPr="00C10A02">
        <w:rPr>
          <w:rFonts w:asciiTheme="minorHAnsi" w:eastAsiaTheme="minorEastAsia" w:hAnsiTheme="minorHAnsi" w:cstheme="minorBidi"/>
          <w:b/>
          <w:bCs/>
          <w:u w:val="single"/>
        </w:rPr>
        <w:t>all</w:t>
      </w:r>
      <w:r w:rsidR="00C10A02">
        <w:rPr>
          <w:rFonts w:asciiTheme="minorHAnsi" w:eastAsiaTheme="minorEastAsia" w:hAnsiTheme="minorHAnsi" w:cstheme="minorBidi"/>
          <w:b/>
          <w:bCs/>
        </w:rPr>
        <w:t xml:space="preserve"> assignments</w:t>
      </w:r>
    </w:p>
    <w:p w14:paraId="4D356460" w14:textId="77777777" w:rsidR="008D4AE5" w:rsidRPr="008D4AE5" w:rsidRDefault="008D4AE5" w:rsidP="008D4AE5">
      <w:pPr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114"/>
        <w:gridCol w:w="1814"/>
        <w:gridCol w:w="1701"/>
        <w:gridCol w:w="2977"/>
      </w:tblGrid>
      <w:tr w:rsidR="008D4AE5" w:rsidRPr="008D4AE5" w14:paraId="4B0E8401" w14:textId="77777777" w:rsidTr="5AFFA24F">
        <w:tc>
          <w:tcPr>
            <w:tcW w:w="3114" w:type="dxa"/>
          </w:tcPr>
          <w:p w14:paraId="1458A399" w14:textId="77777777" w:rsidR="008D4AE5" w:rsidRPr="008D4AE5" w:rsidRDefault="5AFFA24F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Department </w:t>
            </w:r>
          </w:p>
        </w:tc>
        <w:tc>
          <w:tcPr>
            <w:tcW w:w="6492" w:type="dxa"/>
            <w:gridSpan w:val="3"/>
          </w:tcPr>
          <w:p w14:paraId="2788ED90" w14:textId="586D243E" w:rsidR="008D4AE5" w:rsidRPr="008D4AE5" w:rsidRDefault="008D4AE5" w:rsidP="5AFFA2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B95EF6" w:rsidRPr="008D4AE5" w14:paraId="55AC2ED8" w14:textId="77777777" w:rsidTr="5AFFA24F">
        <w:tc>
          <w:tcPr>
            <w:tcW w:w="3114" w:type="dxa"/>
          </w:tcPr>
          <w:p w14:paraId="06EAFA46" w14:textId="77777777" w:rsidR="00B95EF6" w:rsidRPr="008D4AE5" w:rsidRDefault="5AFFA24F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Form completed by (title, name)</w:t>
            </w:r>
          </w:p>
        </w:tc>
        <w:tc>
          <w:tcPr>
            <w:tcW w:w="6492" w:type="dxa"/>
            <w:gridSpan w:val="3"/>
          </w:tcPr>
          <w:p w14:paraId="7F901615" w14:textId="0F0C93F1" w:rsidR="00B95EF6" w:rsidRPr="008D4AE5" w:rsidRDefault="00B95EF6" w:rsidP="5AFFA2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B95EF6" w:rsidRPr="008D4AE5" w14:paraId="27C9A72F" w14:textId="77777777" w:rsidTr="5AFFA24F">
        <w:tc>
          <w:tcPr>
            <w:tcW w:w="3114" w:type="dxa"/>
          </w:tcPr>
          <w:p w14:paraId="498E0130" w14:textId="77777777" w:rsidR="00B95EF6" w:rsidRDefault="5AFFA24F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Contact number</w:t>
            </w:r>
          </w:p>
        </w:tc>
        <w:tc>
          <w:tcPr>
            <w:tcW w:w="1814" w:type="dxa"/>
          </w:tcPr>
          <w:p w14:paraId="67D07DC7" w14:textId="20B5BC29" w:rsidR="00B95EF6" w:rsidRPr="008D4AE5" w:rsidRDefault="00B95EF6" w:rsidP="5AFFA2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4763859" w14:textId="77777777" w:rsidR="00B95EF6" w:rsidRDefault="5AFFA24F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Date sent to HR</w:t>
            </w:r>
          </w:p>
        </w:tc>
        <w:tc>
          <w:tcPr>
            <w:tcW w:w="2977" w:type="dxa"/>
          </w:tcPr>
          <w:p w14:paraId="065C8E3E" w14:textId="7EBD6246" w:rsidR="00B95EF6" w:rsidRPr="008D4AE5" w:rsidRDefault="00B95EF6" w:rsidP="5AFFA2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7E1F7490" w14:textId="79E04F1C" w:rsidR="008D4AE5" w:rsidRDefault="5AFFA24F" w:rsidP="5AFFA24F">
      <w:pPr>
        <w:spacing w:before="120"/>
        <w:rPr>
          <w:rFonts w:asciiTheme="minorHAnsi" w:eastAsiaTheme="minorEastAsia" w:hAnsiTheme="minorHAnsi" w:cstheme="minorBidi"/>
          <w:b/>
          <w:bCs/>
        </w:rPr>
      </w:pPr>
      <w:r w:rsidRPr="5AFFA24F">
        <w:rPr>
          <w:rFonts w:asciiTheme="minorHAnsi" w:eastAsiaTheme="minorEastAsia" w:hAnsiTheme="minorHAnsi" w:cstheme="minorBidi"/>
          <w:b/>
          <w:bCs/>
        </w:rPr>
        <w:t>SECTION A –</w:t>
      </w:r>
      <w:r w:rsidRPr="5AFFA24F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</w:t>
      </w:r>
      <w:r w:rsidR="00616186">
        <w:rPr>
          <w:rFonts w:asciiTheme="minorHAnsi" w:eastAsiaTheme="minorEastAsia" w:hAnsiTheme="minorHAnsi" w:cstheme="minorBidi"/>
          <w:b/>
          <w:bCs/>
        </w:rPr>
        <w:t>TYPE OF REQUEST</w:t>
      </w:r>
    </w:p>
    <w:p w14:paraId="3AFADCD4" w14:textId="2755B75E" w:rsidR="00616186" w:rsidRPr="00A1688D" w:rsidRDefault="00616186" w:rsidP="00917C87">
      <w:pPr>
        <w:spacing w:after="120"/>
        <w:rPr>
          <w:rFonts w:asciiTheme="minorHAnsi" w:eastAsiaTheme="minorEastAsia" w:hAnsiTheme="minorHAnsi" w:cstheme="minorBidi"/>
          <w:sz w:val="20"/>
          <w:szCs w:val="20"/>
        </w:rPr>
      </w:pPr>
      <w:r w:rsidRPr="00A1688D">
        <w:rPr>
          <w:rFonts w:asciiTheme="minorHAnsi" w:eastAsiaTheme="minorEastAsia" w:hAnsiTheme="minorHAnsi" w:cstheme="minorBidi"/>
          <w:sz w:val="20"/>
          <w:szCs w:val="20"/>
        </w:rPr>
        <w:t>Please indicate the type of request you are making by ticking in the relevant box.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838"/>
        <w:gridCol w:w="2126"/>
        <w:gridCol w:w="1985"/>
        <w:gridCol w:w="1843"/>
        <w:gridCol w:w="1842"/>
      </w:tblGrid>
      <w:tr w:rsidR="008C163C" w14:paraId="50472451" w14:textId="77777777" w:rsidTr="00917C87">
        <w:tc>
          <w:tcPr>
            <w:tcW w:w="1838" w:type="dxa"/>
          </w:tcPr>
          <w:p w14:paraId="1D605EB7" w14:textId="77777777" w:rsidR="008C163C" w:rsidRPr="008C163C" w:rsidRDefault="008C163C" w:rsidP="00985BE3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579ABC" w14:textId="2D2BA828" w:rsidR="00550F37" w:rsidRDefault="008C163C" w:rsidP="00550F37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 w:rsidRPr="008C163C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Variable/temporary worker carrying out non-academic</w:t>
            </w:r>
            <w:r w:rsidR="00CF461B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work equivalent to grade</w:t>
            </w:r>
            <w:r w:rsidR="00550F37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</w:t>
            </w:r>
            <w:r w:rsidR="00AC3CC8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1-4, excluding invigilation = </w:t>
            </w:r>
          </w:p>
          <w:p w14:paraId="151E649B" w14:textId="5A405D8B" w:rsidR="00AC3CC8" w:rsidRPr="008C163C" w:rsidRDefault="00AC3CC8" w:rsidP="00550F37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“Temporary Worker (NTS)” (D3)</w:t>
            </w:r>
          </w:p>
        </w:tc>
        <w:tc>
          <w:tcPr>
            <w:tcW w:w="1985" w:type="dxa"/>
          </w:tcPr>
          <w:p w14:paraId="72CDBEF1" w14:textId="1DCF060B" w:rsidR="00E47A9A" w:rsidRDefault="008C163C" w:rsidP="00550F37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 w:rsidRPr="008C163C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Variable/temporary worker carrying out exam i</w:t>
            </w:r>
            <w:r w:rsidR="00CF461B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nvigilation equivalent to grade</w:t>
            </w:r>
            <w:r w:rsidRPr="008C163C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1-4</w:t>
            </w:r>
            <w:r w:rsidR="00AC3CC8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=</w:t>
            </w:r>
          </w:p>
          <w:p w14:paraId="78305132" w14:textId="60FAB891" w:rsidR="00AC3CC8" w:rsidRPr="008C163C" w:rsidRDefault="00AC3CC8" w:rsidP="00550F37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“Temporary Exam Invigilator</w:t>
            </w:r>
            <w:r w:rsidR="00CF461B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” (D3)</w:t>
            </w:r>
            <w:r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</w:tcPr>
          <w:p w14:paraId="2B166B10" w14:textId="313681AE" w:rsidR="00CF461B" w:rsidRDefault="00A1688D" w:rsidP="00985BE3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External sessional teacher</w:t>
            </w:r>
            <w:r w:rsidR="00CF461B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in WBS, WMG or </w:t>
            </w:r>
            <w:r w:rsidR="00985BE3" w:rsidRPr="008C163C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WMS</w:t>
            </w:r>
            <w:r w:rsidR="00985BE3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</w:t>
            </w:r>
            <w:r w:rsidR="00985BE3" w:rsidRPr="008C163C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equivalent to grades 5-9</w:t>
            </w:r>
            <w:r w:rsidR="00EA3F51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                     </w:t>
            </w:r>
            <w:r w:rsidRPr="00EA3F51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  <w:u w:val="single"/>
              </w:rPr>
              <w:t>or</w:t>
            </w:r>
            <w:r w:rsidR="00EA3F51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external examiner </w:t>
            </w:r>
            <w:r w:rsidR="00CF461B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= </w:t>
            </w:r>
          </w:p>
          <w:p w14:paraId="4A0644C8" w14:textId="161612AA" w:rsidR="008C163C" w:rsidRPr="008C163C" w:rsidRDefault="00CF461B" w:rsidP="00985BE3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“Temporary Worker (Teach/EE)” </w:t>
            </w:r>
            <w:r w:rsidR="00A1688D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(</w:t>
            </w:r>
            <w:r w:rsidR="00550F37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D2)</w:t>
            </w:r>
          </w:p>
        </w:tc>
        <w:tc>
          <w:tcPr>
            <w:tcW w:w="1842" w:type="dxa"/>
          </w:tcPr>
          <w:p w14:paraId="67D6D308" w14:textId="0AF12895" w:rsidR="00CF461B" w:rsidRDefault="00985BE3" w:rsidP="00985BE3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 w:rsidRPr="008C163C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Variable/temporary worker carrying out </w:t>
            </w:r>
            <w:r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other </w:t>
            </w:r>
            <w:r w:rsidR="00CF461B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work equivalent to grade</w:t>
            </w:r>
            <w:r w:rsidRPr="008C163C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5-9</w:t>
            </w:r>
            <w:r w:rsidR="00CF461B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=</w:t>
            </w:r>
          </w:p>
          <w:p w14:paraId="6885C71C" w14:textId="4A258E40" w:rsidR="00985BE3" w:rsidRPr="008C163C" w:rsidRDefault="00A1688D" w:rsidP="00985BE3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 </w:t>
            </w:r>
            <w:r w:rsidR="00E47A9A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 xml:space="preserve">“Temporary Worker (NTP)” </w:t>
            </w:r>
            <w:r w:rsidR="00550F37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(D5)</w:t>
            </w:r>
          </w:p>
          <w:p w14:paraId="6D898884" w14:textId="77777777" w:rsidR="008C163C" w:rsidRPr="008C163C" w:rsidRDefault="008C163C" w:rsidP="00985BE3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</w:p>
        </w:tc>
      </w:tr>
      <w:tr w:rsidR="008C163C" w14:paraId="31547657" w14:textId="77777777" w:rsidTr="00917C87">
        <w:tc>
          <w:tcPr>
            <w:tcW w:w="1838" w:type="dxa"/>
          </w:tcPr>
          <w:p w14:paraId="544914B6" w14:textId="6FC580FD" w:rsidR="008C163C" w:rsidRPr="008C163C" w:rsidRDefault="008C163C" w:rsidP="5AFFA24F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 w:rsidRPr="008C163C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New assignment</w:t>
            </w:r>
          </w:p>
        </w:tc>
        <w:tc>
          <w:tcPr>
            <w:tcW w:w="2126" w:type="dxa"/>
          </w:tcPr>
          <w:p w14:paraId="12AC696E" w14:textId="0DDF5B24" w:rsidR="008C163C" w:rsidRPr="008C163C" w:rsidRDefault="008C163C" w:rsidP="008C163C">
            <w:pPr>
              <w:spacing w:before="120"/>
              <w:rPr>
                <w:rFonts w:asciiTheme="minorHAnsi" w:eastAsiaTheme="minorEastAsia" w:hAnsiTheme="minorHAnsi" w:cstheme="minorBidi"/>
                <w:bCs/>
                <w:sz w:val="16"/>
                <w:szCs w:val="16"/>
              </w:rPr>
            </w:pPr>
            <w:r w:rsidRPr="008C163C">
              <w:rPr>
                <w:rFonts w:asciiTheme="minorHAnsi" w:eastAsiaTheme="minorEastAsia" w:hAnsiTheme="minorHAnsi" w:cstheme="minorBidi"/>
                <w:bCs/>
                <w:sz w:val="16"/>
                <w:szCs w:val="16"/>
              </w:rPr>
              <w:t>Please refer your request to Unitemps</w:t>
            </w:r>
            <w:r w:rsidR="0056243E">
              <w:rPr>
                <w:rFonts w:asciiTheme="minorHAnsi" w:eastAsiaTheme="minorEastAsia" w:hAnsiTheme="minorHAnsi" w:cstheme="minorBidi"/>
                <w:bCs/>
                <w:sz w:val="16"/>
                <w:szCs w:val="16"/>
              </w:rPr>
              <w:t>.</w:t>
            </w:r>
          </w:p>
        </w:tc>
        <w:tc>
          <w:tcPr>
            <w:tcW w:w="1985" w:type="dxa"/>
          </w:tcPr>
          <w:p w14:paraId="710C5436" w14:textId="4CDC5CA3" w:rsidR="008C163C" w:rsidRPr="008C163C" w:rsidRDefault="006623F2" w:rsidP="5AFFA24F">
            <w:pPr>
              <w:spacing w:before="120"/>
              <w:rPr>
                <w:rFonts w:ascii="Segoe UI Symbol" w:eastAsia="MS Gothic" w:hAnsi="Segoe UI Symbol" w:cs="Segoe UI Symbol"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638390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 w:rsidRP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</w:p>
        </w:tc>
        <w:tc>
          <w:tcPr>
            <w:tcW w:w="1843" w:type="dxa"/>
          </w:tcPr>
          <w:p w14:paraId="7B55563B" w14:textId="70A7D110" w:rsidR="008C163C" w:rsidRPr="008C163C" w:rsidRDefault="006623F2" w:rsidP="5AFFA24F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-112991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 w:rsidRP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</w:p>
        </w:tc>
        <w:tc>
          <w:tcPr>
            <w:tcW w:w="1842" w:type="dxa"/>
          </w:tcPr>
          <w:p w14:paraId="13DA1B42" w14:textId="44C5FD9C" w:rsidR="008C163C" w:rsidRPr="008C163C" w:rsidRDefault="006623F2" w:rsidP="5AFFA24F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1920982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 w:rsidRP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</w:p>
        </w:tc>
      </w:tr>
      <w:tr w:rsidR="008C163C" w14:paraId="0F436690" w14:textId="77777777" w:rsidTr="00917C87">
        <w:tc>
          <w:tcPr>
            <w:tcW w:w="1838" w:type="dxa"/>
          </w:tcPr>
          <w:p w14:paraId="104CA666" w14:textId="5EA9A16E" w:rsidR="008C163C" w:rsidRPr="008C163C" w:rsidRDefault="008C163C" w:rsidP="5AFFA24F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 w:rsidRPr="008C163C"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  <w:t>Amendment to existing assignment / extension</w:t>
            </w:r>
          </w:p>
        </w:tc>
        <w:tc>
          <w:tcPr>
            <w:tcW w:w="2126" w:type="dxa"/>
          </w:tcPr>
          <w:p w14:paraId="00C791E5" w14:textId="77777777" w:rsidR="008C163C" w:rsidRDefault="006623F2" w:rsidP="008C163C">
            <w:pPr>
              <w:tabs>
                <w:tab w:val="left" w:pos="1052"/>
              </w:tabs>
              <w:spacing w:before="120"/>
              <w:rPr>
                <w:rFonts w:ascii="Segoe UI Symbol" w:eastAsia="MS Gothic" w:hAnsi="Segoe UI Symbol" w:cs="Segoe UI Symbol"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-1498188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 w:rsidRP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  <w:r w:rsidR="008C163C">
              <w:rPr>
                <w:rFonts w:ascii="Segoe UI Symbol" w:eastAsia="MS Gothic" w:hAnsi="Segoe UI Symbol" w:cs="Segoe UI Symbol"/>
              </w:rPr>
              <w:tab/>
            </w:r>
          </w:p>
          <w:p w14:paraId="679852C5" w14:textId="0AE9DA14" w:rsidR="008C163C" w:rsidRPr="008C163C" w:rsidRDefault="008C163C" w:rsidP="008C163C">
            <w:pPr>
              <w:tabs>
                <w:tab w:val="left" w:pos="1052"/>
              </w:tabs>
              <w:spacing w:before="120"/>
              <w:rPr>
                <w:rFonts w:asciiTheme="minorHAnsi" w:eastAsiaTheme="minorEastAsia" w:hAnsiTheme="minorHAnsi" w:cstheme="minorBidi"/>
                <w:b/>
                <w:bCs/>
                <w:sz w:val="16"/>
                <w:szCs w:val="16"/>
              </w:rPr>
            </w:pPr>
            <w:r w:rsidRPr="008C163C">
              <w:rPr>
                <w:rFonts w:asciiTheme="minorHAnsi" w:eastAsia="MS Gothic" w:hAnsiTheme="minorHAnsi" w:cs="Segoe UI Symbol"/>
                <w:sz w:val="16"/>
                <w:szCs w:val="16"/>
                <w:u w:val="single"/>
              </w:rPr>
              <w:t>Note</w:t>
            </w:r>
            <w:r>
              <w:rPr>
                <w:rFonts w:asciiTheme="minorHAnsi" w:eastAsia="MS Gothic" w:hAnsiTheme="minorHAnsi" w:cs="Segoe UI Symbol"/>
                <w:sz w:val="16"/>
                <w:szCs w:val="16"/>
              </w:rPr>
              <w:t>: you are advised to ask Unitemps to administer this assignment instead.</w:t>
            </w:r>
          </w:p>
        </w:tc>
        <w:tc>
          <w:tcPr>
            <w:tcW w:w="1985" w:type="dxa"/>
          </w:tcPr>
          <w:p w14:paraId="1A312D37" w14:textId="2E733FE1" w:rsidR="008C163C" w:rsidRPr="008C163C" w:rsidRDefault="006623F2" w:rsidP="5AFFA24F">
            <w:pPr>
              <w:spacing w:before="120"/>
              <w:rPr>
                <w:rFonts w:ascii="Segoe UI Symbol" w:eastAsia="MS Gothic" w:hAnsi="Segoe UI Symbol" w:cs="Segoe UI Symbol"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2041862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 w:rsidRP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</w:p>
        </w:tc>
        <w:tc>
          <w:tcPr>
            <w:tcW w:w="1843" w:type="dxa"/>
          </w:tcPr>
          <w:p w14:paraId="59AC46DA" w14:textId="01079023" w:rsidR="008C163C" w:rsidRPr="008C163C" w:rsidRDefault="006623F2" w:rsidP="5AFFA24F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-118143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 w:rsidRP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</w:p>
        </w:tc>
        <w:tc>
          <w:tcPr>
            <w:tcW w:w="1842" w:type="dxa"/>
          </w:tcPr>
          <w:p w14:paraId="4126F9A1" w14:textId="00B96BC0" w:rsidR="008C163C" w:rsidRPr="008C163C" w:rsidRDefault="006623F2" w:rsidP="5AFFA24F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-180516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 w:rsidRP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</w:p>
        </w:tc>
      </w:tr>
      <w:tr w:rsidR="008C163C" w14:paraId="6CE721B7" w14:textId="77777777" w:rsidTr="00917C87">
        <w:tc>
          <w:tcPr>
            <w:tcW w:w="1838" w:type="dxa"/>
          </w:tcPr>
          <w:p w14:paraId="27C26A52" w14:textId="6B9BEA8B" w:rsidR="008C163C" w:rsidRPr="008C163C" w:rsidRDefault="008C163C" w:rsidP="00B261BC">
            <w:pPr>
              <w:spacing w:before="120"/>
              <w:rPr>
                <w:rFonts w:asciiTheme="minorHAnsi" w:eastAsiaTheme="minorEastAsia" w:hAnsiTheme="minorHAnsi" w:cstheme="minorBidi"/>
                <w:b/>
                <w:sz w:val="16"/>
                <w:szCs w:val="16"/>
              </w:rPr>
            </w:pPr>
            <w:r w:rsidRPr="008C163C">
              <w:rPr>
                <w:rFonts w:asciiTheme="minorHAnsi" w:eastAsiaTheme="minorEastAsia" w:hAnsiTheme="minorHAnsi" w:cstheme="minorBidi"/>
                <w:b/>
                <w:sz w:val="16"/>
                <w:szCs w:val="16"/>
              </w:rPr>
              <w:t>Confirmation of an existing assignment requested by HR - deadline of 01/09/17</w:t>
            </w:r>
          </w:p>
        </w:tc>
        <w:tc>
          <w:tcPr>
            <w:tcW w:w="2126" w:type="dxa"/>
          </w:tcPr>
          <w:p w14:paraId="3C90635C" w14:textId="77777777" w:rsidR="008C163C" w:rsidRDefault="006623F2" w:rsidP="008C163C">
            <w:pPr>
              <w:tabs>
                <w:tab w:val="left" w:pos="1139"/>
              </w:tabs>
              <w:spacing w:before="120"/>
              <w:rPr>
                <w:rFonts w:ascii="Segoe UI Symbol" w:eastAsia="MS Gothic" w:hAnsi="Segoe UI Symbol" w:cs="Segoe UI Symbol"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317392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  <w:r w:rsidR="008C163C">
              <w:rPr>
                <w:rFonts w:ascii="Segoe UI Symbol" w:eastAsia="MS Gothic" w:hAnsi="Segoe UI Symbol" w:cs="Segoe UI Symbol"/>
              </w:rPr>
              <w:tab/>
            </w:r>
          </w:p>
          <w:p w14:paraId="6875949E" w14:textId="0A408AFB" w:rsidR="008C163C" w:rsidRPr="008C163C" w:rsidRDefault="008C163C" w:rsidP="008C163C">
            <w:pPr>
              <w:tabs>
                <w:tab w:val="left" w:pos="1139"/>
              </w:tabs>
              <w:spacing w:before="120"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8C163C">
              <w:rPr>
                <w:rFonts w:asciiTheme="minorHAnsi" w:eastAsia="MS Gothic" w:hAnsiTheme="minorHAnsi" w:cs="Segoe UI Symbol"/>
                <w:sz w:val="16"/>
                <w:szCs w:val="16"/>
                <w:u w:val="single"/>
              </w:rPr>
              <w:t>Note</w:t>
            </w:r>
            <w:r>
              <w:rPr>
                <w:rFonts w:asciiTheme="minorHAnsi" w:eastAsia="MS Gothic" w:hAnsiTheme="minorHAnsi" w:cs="Segoe UI Symbol"/>
                <w:sz w:val="16"/>
                <w:szCs w:val="16"/>
              </w:rPr>
              <w:t>: you are advised to ask Unitemps to administer this assignment instead.</w:t>
            </w:r>
          </w:p>
        </w:tc>
        <w:tc>
          <w:tcPr>
            <w:tcW w:w="1985" w:type="dxa"/>
          </w:tcPr>
          <w:p w14:paraId="7EEAEC75" w14:textId="694CE719" w:rsidR="008C163C" w:rsidRPr="008C163C" w:rsidRDefault="006623F2" w:rsidP="5AFFA24F">
            <w:pPr>
              <w:spacing w:before="120"/>
              <w:rPr>
                <w:rFonts w:ascii="Segoe UI Symbol" w:eastAsia="MS Gothic" w:hAnsi="Segoe UI Symbol" w:cs="Segoe UI Symbol"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751624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 w:rsidRP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</w:p>
        </w:tc>
        <w:tc>
          <w:tcPr>
            <w:tcW w:w="1843" w:type="dxa"/>
          </w:tcPr>
          <w:p w14:paraId="01D36085" w14:textId="24BE4D69" w:rsidR="008C163C" w:rsidRPr="008C163C" w:rsidRDefault="006623F2" w:rsidP="5AFFA24F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-317195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85BE3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</w:p>
        </w:tc>
        <w:tc>
          <w:tcPr>
            <w:tcW w:w="1842" w:type="dxa"/>
          </w:tcPr>
          <w:p w14:paraId="252A901B" w14:textId="1D826FDE" w:rsidR="008C163C" w:rsidRPr="008C163C" w:rsidRDefault="006623F2" w:rsidP="5AFFA24F">
            <w:pPr>
              <w:spacing w:before="120"/>
              <w:rPr>
                <w:rFonts w:asciiTheme="minorHAnsi" w:eastAsiaTheme="minorEastAsia" w:hAnsiTheme="minorHAnsi" w:cstheme="minorBidi"/>
                <w:b/>
                <w:bCs/>
              </w:rPr>
            </w:pPr>
            <w:sdt>
              <w:sdtPr>
                <w:rPr>
                  <w:rFonts w:ascii="Segoe UI Symbol" w:eastAsia="MS Gothic" w:hAnsi="Segoe UI Symbol" w:cs="Segoe UI Symbol"/>
                </w:rPr>
                <w:id w:val="-926033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63C" w:rsidRPr="008C163C">
                  <w:rPr>
                    <w:rFonts w:ascii="MS Gothic" w:eastAsia="MS Gothic" w:hAnsi="MS Gothic" w:cs="Segoe UI Symbol" w:hint="eastAsia"/>
                  </w:rPr>
                  <w:t>☐</w:t>
                </w:r>
              </w:sdtContent>
            </w:sdt>
          </w:p>
        </w:tc>
      </w:tr>
    </w:tbl>
    <w:p w14:paraId="21FCE794" w14:textId="7D234CC6" w:rsidR="008D4AE5" w:rsidRPr="008D4AE5" w:rsidRDefault="008D4AE5" w:rsidP="008D4AE5">
      <w:pPr>
        <w:rPr>
          <w:rFonts w:asciiTheme="minorHAnsi" w:hAnsiTheme="minorHAnsi" w:cs="Arial"/>
          <w:sz w:val="22"/>
          <w:szCs w:val="22"/>
        </w:rPr>
      </w:pPr>
    </w:p>
    <w:p w14:paraId="7E4CD288" w14:textId="13DFE6D7" w:rsidR="008D4AE5" w:rsidRPr="00B1628F" w:rsidRDefault="5AFFA24F" w:rsidP="5AFFA24F">
      <w:pPr>
        <w:rPr>
          <w:rFonts w:asciiTheme="minorHAnsi" w:eastAsiaTheme="minorEastAsia" w:hAnsiTheme="minorHAnsi" w:cstheme="minorBidi"/>
          <w:b/>
          <w:bCs/>
        </w:rPr>
      </w:pPr>
      <w:r w:rsidRPr="5AFFA24F">
        <w:rPr>
          <w:rFonts w:asciiTheme="minorHAnsi" w:eastAsiaTheme="minorEastAsia" w:hAnsiTheme="minorHAnsi" w:cstheme="minorBidi"/>
          <w:b/>
          <w:bCs/>
        </w:rPr>
        <w:t>SECTION B – DETAILS OF INDIVIDUAL (ALL TO COMPLETE)</w:t>
      </w:r>
    </w:p>
    <w:p w14:paraId="6435AD54" w14:textId="77777777" w:rsidR="008D4AE5" w:rsidRPr="008D4AE5" w:rsidRDefault="008D4AE5" w:rsidP="008D4AE5">
      <w:pPr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696"/>
        <w:gridCol w:w="3261"/>
        <w:gridCol w:w="4677"/>
      </w:tblGrid>
      <w:tr w:rsidR="00BD7122" w:rsidRPr="008D4AE5" w14:paraId="08C2E6B2" w14:textId="77777777" w:rsidTr="79C38E1A">
        <w:tc>
          <w:tcPr>
            <w:tcW w:w="1696" w:type="dxa"/>
          </w:tcPr>
          <w:p w14:paraId="7A476E84" w14:textId="238F6E13" w:rsidR="00BD7122" w:rsidRPr="008D4AE5" w:rsidRDefault="5AFFA24F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Title (Mr/Mrs/Dr etc)</w:t>
            </w:r>
          </w:p>
        </w:tc>
        <w:tc>
          <w:tcPr>
            <w:tcW w:w="3261" w:type="dxa"/>
          </w:tcPr>
          <w:p w14:paraId="2167B996" w14:textId="3086AB5C" w:rsidR="00BD7122" w:rsidRPr="008D4AE5" w:rsidRDefault="00BD7122" w:rsidP="79C38E1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4677" w:type="dxa"/>
            <w:vMerge w:val="restart"/>
          </w:tcPr>
          <w:p w14:paraId="23477E3E" w14:textId="77777777" w:rsidR="00BD7122" w:rsidRPr="008D4AE5" w:rsidRDefault="5AFFA24F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Address:</w:t>
            </w:r>
          </w:p>
        </w:tc>
      </w:tr>
      <w:tr w:rsidR="00BD7122" w:rsidRPr="008D4AE5" w14:paraId="2117D68C" w14:textId="77777777" w:rsidTr="79C38E1A">
        <w:tc>
          <w:tcPr>
            <w:tcW w:w="1696" w:type="dxa"/>
          </w:tcPr>
          <w:p w14:paraId="3818E9CB" w14:textId="0A6076EA" w:rsidR="00BD7122" w:rsidRPr="008D4AE5" w:rsidRDefault="00FE65D9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Given name</w:t>
            </w:r>
            <w:r w:rsidR="5AFFA24F"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(s)</w:t>
            </w:r>
          </w:p>
        </w:tc>
        <w:tc>
          <w:tcPr>
            <w:tcW w:w="3261" w:type="dxa"/>
          </w:tcPr>
          <w:p w14:paraId="2ECDF441" w14:textId="68F2ECE6" w:rsidR="00BD7122" w:rsidRPr="008D4AE5" w:rsidRDefault="00BD7122" w:rsidP="79C38E1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4677" w:type="dxa"/>
            <w:vMerge/>
          </w:tcPr>
          <w:p w14:paraId="2E201D7B" w14:textId="77777777" w:rsidR="00BD7122" w:rsidRPr="008D4AE5" w:rsidRDefault="00BD7122" w:rsidP="008D4AE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BD7122" w:rsidRPr="008D4AE5" w14:paraId="79EBA4D1" w14:textId="77777777" w:rsidTr="79C38E1A">
        <w:tc>
          <w:tcPr>
            <w:tcW w:w="1696" w:type="dxa"/>
          </w:tcPr>
          <w:p w14:paraId="2A8E6AB0" w14:textId="78D6C771" w:rsidR="00BD7122" w:rsidRPr="008D4AE5" w:rsidRDefault="00FE65D9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Family name</w:t>
            </w:r>
          </w:p>
        </w:tc>
        <w:tc>
          <w:tcPr>
            <w:tcW w:w="3261" w:type="dxa"/>
          </w:tcPr>
          <w:p w14:paraId="349FB3C3" w14:textId="4958A6AE" w:rsidR="00BD7122" w:rsidRPr="008D4AE5" w:rsidRDefault="00BD7122" w:rsidP="79C38E1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4677" w:type="dxa"/>
            <w:vMerge/>
          </w:tcPr>
          <w:p w14:paraId="6DC000CD" w14:textId="77777777" w:rsidR="00BD7122" w:rsidRPr="008D4AE5" w:rsidRDefault="00BD7122" w:rsidP="008D4AE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601ED8F0" w14:textId="77777777" w:rsidR="008D4AE5" w:rsidRPr="008D4AE5" w:rsidRDefault="008D4AE5" w:rsidP="008D4AE5">
      <w:pPr>
        <w:rPr>
          <w:rFonts w:asciiTheme="minorHAnsi" w:hAnsiTheme="minorHAnsi" w:cs="Arial"/>
          <w:sz w:val="22"/>
          <w:szCs w:val="22"/>
        </w:rPr>
      </w:pPr>
    </w:p>
    <w:p w14:paraId="151D6A05" w14:textId="1993BDD3" w:rsidR="00393F35" w:rsidRPr="00393F35" w:rsidRDefault="00BD7122" w:rsidP="00393F35">
      <w:pPr>
        <w:pStyle w:val="ListParagraph"/>
        <w:numPr>
          <w:ilvl w:val="0"/>
          <w:numId w:val="3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Does the individual</w:t>
      </w:r>
      <w:r w:rsidR="008D4AE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8D4AE5" w:rsidRPr="5AFFA24F">
        <w:rPr>
          <w:rFonts w:asciiTheme="minorHAnsi" w:eastAsiaTheme="minorEastAsia" w:hAnsiTheme="minorHAnsi" w:cstheme="minorBidi"/>
          <w:sz w:val="22"/>
          <w:szCs w:val="22"/>
          <w:u w:val="single"/>
        </w:rPr>
        <w:t>currently</w:t>
      </w:r>
      <w:r w:rsidR="008D4AE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work at the University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?              </w:t>
      </w:r>
      <w:r w:rsidR="008D4AE5" w:rsidRPr="009C6E95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-1161775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163C"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Yes       </w:t>
      </w:r>
      <w:r w:rsidR="008D4AE5" w:rsidRPr="009C6E95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1794943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4AE5" w:rsidRPr="009C6E9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E468DE" w:rsidRPr="4C5721D8">
        <w:rPr>
          <w:rFonts w:ascii="Segoe UI Symbol,MS Gothic" w:eastAsia="Segoe UI Symbol,MS Gothic" w:hAnsi="Segoe UI Symbol,MS Gothic" w:cs="Segoe UI Symbol,MS Gothic"/>
          <w:sz w:val="22"/>
          <w:szCs w:val="22"/>
        </w:rPr>
        <w:t xml:space="preserve"> 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>No</w:t>
      </w:r>
      <w:r w:rsidR="008D4AE5" w:rsidRPr="009C6E95">
        <w:rPr>
          <w:rFonts w:asciiTheme="minorHAnsi" w:hAnsiTheme="minorHAnsi" w:cs="Arial"/>
          <w:sz w:val="22"/>
          <w:szCs w:val="22"/>
        </w:rPr>
        <w:tab/>
      </w:r>
    </w:p>
    <w:p w14:paraId="2536ACE6" w14:textId="24790182" w:rsidR="008D4AE5" w:rsidRPr="00393F35" w:rsidRDefault="00E468DE" w:rsidP="00393F35">
      <w:pPr>
        <w:pStyle w:val="ListParagraph"/>
        <w:spacing w:before="120"/>
        <w:ind w:left="357"/>
        <w:contextualSpacing w:val="0"/>
        <w:rPr>
          <w:rFonts w:asciiTheme="minorHAnsi" w:eastAsiaTheme="minorEastAsia" w:hAnsiTheme="minorHAnsi" w:cstheme="minorBidi"/>
          <w:sz w:val="22"/>
          <w:szCs w:val="22"/>
        </w:rPr>
      </w:pPr>
      <w:r w:rsidRPr="008D4AE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EAB37D8" wp14:editId="210B7DA9">
                <wp:simplePos x="0" y="0"/>
                <wp:positionH relativeFrom="column">
                  <wp:posOffset>3193570</wp:posOffset>
                </wp:positionH>
                <wp:positionV relativeFrom="paragraph">
                  <wp:posOffset>124197</wp:posOffset>
                </wp:positionV>
                <wp:extent cx="1247775" cy="200025"/>
                <wp:effectExtent l="0" t="0" r="28575" b="2857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775" cy="200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15611A" w14:textId="77777777" w:rsidR="00E3783D" w:rsidRPr="00E3783D" w:rsidRDefault="00E3783D" w:rsidP="00E3783D">
                            <w:pP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AB37D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51.45pt;margin-top:9.8pt;width:98.25pt;height:15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">
                <v:textbox>
                  <w:txbxContent>
                    <w:p w14:paraId="2515611A" w14:textId="77777777" w:rsidR="00E3783D" w:rsidRPr="00E3783D" w:rsidRDefault="00E3783D" w:rsidP="00E3783D">
                      <w:pPr>
                        <w:rPr>
                          <w:rFonts w:asciiTheme="minorHAnsi" w:hAnsi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3783D" w:rsidRPr="00393F35">
        <w:rPr>
          <w:rFonts w:asciiTheme="minorHAnsi" w:eastAsiaTheme="minorEastAsia" w:hAnsiTheme="minorHAnsi" w:cstheme="minorBidi"/>
          <w:sz w:val="22"/>
          <w:szCs w:val="22"/>
        </w:rPr>
        <w:t xml:space="preserve">If yes, what is the individual’s </w:t>
      </w:r>
      <w:r w:rsidR="008D4AE5" w:rsidRPr="00393F35">
        <w:rPr>
          <w:rFonts w:asciiTheme="minorHAnsi" w:eastAsiaTheme="minorEastAsia" w:hAnsiTheme="minorHAnsi" w:cstheme="minorBidi"/>
          <w:sz w:val="22"/>
          <w:szCs w:val="22"/>
        </w:rPr>
        <w:t>University Number</w:t>
      </w:r>
      <w:r w:rsidR="00E3783D" w:rsidRPr="00393F35">
        <w:rPr>
          <w:rFonts w:asciiTheme="minorHAnsi" w:eastAsiaTheme="minorEastAsia" w:hAnsiTheme="minorHAnsi" w:cstheme="minorBidi"/>
          <w:sz w:val="22"/>
          <w:szCs w:val="22"/>
        </w:rPr>
        <w:t xml:space="preserve">? </w:t>
      </w:r>
    </w:p>
    <w:p w14:paraId="0363AFA4" w14:textId="77777777" w:rsidR="00393F35" w:rsidRDefault="5AFFA24F" w:rsidP="00393F35">
      <w:pPr>
        <w:ind w:firstLine="357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Go to question 3.</w:t>
      </w:r>
    </w:p>
    <w:p w14:paraId="697DB5E6" w14:textId="47E531AD" w:rsidR="000172B9" w:rsidRDefault="5AFFA24F" w:rsidP="00393F35">
      <w:pPr>
        <w:spacing w:before="120"/>
        <w:ind w:firstLine="357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If no, </w:t>
      </w:r>
      <w:r w:rsidR="00C41AC5">
        <w:rPr>
          <w:rFonts w:asciiTheme="minorHAnsi" w:eastAsiaTheme="minorEastAsia" w:hAnsiTheme="minorHAnsi" w:cstheme="minorBidi"/>
          <w:sz w:val="22"/>
          <w:szCs w:val="22"/>
        </w:rPr>
        <w:t>please attach a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hyperlink r:id="rId11" w:history="1">
        <w:r w:rsidR="00C41AC5" w:rsidRPr="00C41AC5">
          <w:rPr>
            <w:rStyle w:val="Hyperlink"/>
            <w:rFonts w:asciiTheme="minorHAnsi" w:eastAsiaTheme="minorEastAsia" w:hAnsiTheme="minorHAnsi" w:cstheme="minorBidi"/>
            <w:sz w:val="22"/>
            <w:szCs w:val="22"/>
          </w:rPr>
          <w:t>Variable Monthly Personal Record Form</w:t>
        </w:r>
      </w:hyperlink>
      <w:r w:rsidR="00C41AC5">
        <w:rPr>
          <w:rFonts w:asciiTheme="minorHAnsi" w:eastAsiaTheme="minorEastAsia" w:hAnsiTheme="minorHAnsi" w:cstheme="minorBidi"/>
          <w:sz w:val="22"/>
          <w:szCs w:val="22"/>
        </w:rPr>
        <w:t xml:space="preserve"> completed by the individual.</w:t>
      </w:r>
    </w:p>
    <w:p w14:paraId="16B81565" w14:textId="77777777" w:rsidR="00ED7C6E" w:rsidRPr="008D4AE5" w:rsidRDefault="5AFFA24F" w:rsidP="5AFFA24F">
      <w:pPr>
        <w:ind w:firstLine="357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Go to question 2.</w:t>
      </w:r>
    </w:p>
    <w:p w14:paraId="2F197931" w14:textId="77777777" w:rsidR="000B468C" w:rsidRDefault="000B468C" w:rsidP="008D4AE5">
      <w:pPr>
        <w:rPr>
          <w:rFonts w:asciiTheme="minorHAnsi" w:hAnsiTheme="minorHAnsi" w:cs="Arial"/>
          <w:sz w:val="22"/>
          <w:szCs w:val="22"/>
        </w:rPr>
      </w:pPr>
    </w:p>
    <w:p w14:paraId="3E2F8862" w14:textId="19977A22" w:rsidR="00343735" w:rsidRDefault="00343735" w:rsidP="00343735">
      <w:pPr>
        <w:pStyle w:val="ListParagraph"/>
        <w:numPr>
          <w:ilvl w:val="0"/>
          <w:numId w:val="3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Is the work going to be undertaken in the UK?                          </w:t>
      </w:r>
      <w:r w:rsidRPr="5AFFA24F">
        <w:rPr>
          <w:rFonts w:ascii="Segoe UI Symbol" w:eastAsia="MS Gothic,Segoe UI Symbol" w:hAnsi="Segoe UI Symbol" w:cs="Segoe UI Symbol"/>
          <w:sz w:val="22"/>
          <w:szCs w:val="22"/>
        </w:rPr>
        <w:t>☐</w:t>
      </w:r>
      <w:r>
        <w:rPr>
          <w:rFonts w:ascii="MS Gothic,Segoe UI Symbol" w:eastAsia="MS Gothic,Segoe UI Symbol" w:hAnsi="MS Gothic,Segoe UI Symbol" w:cs="MS Gothic,Segoe UI Symbol"/>
          <w:sz w:val="22"/>
          <w:szCs w:val="22"/>
        </w:rPr>
        <w:t xml:space="preserve"> 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Yes     </w:t>
      </w:r>
      <w:r w:rsidRPr="5AFFA24F">
        <w:rPr>
          <w:rFonts w:ascii="Segoe UI Symbol" w:eastAsia="Segoe UI Symbol,MS Gothic" w:hAnsi="Segoe UI Symbol" w:cs="Segoe UI Symbol"/>
          <w:sz w:val="22"/>
          <w:szCs w:val="22"/>
        </w:rPr>
        <w:t>☐</w:t>
      </w:r>
      <w:r w:rsidRPr="5AFFA24F">
        <w:rPr>
          <w:rFonts w:ascii="Segoe UI Symbol,MS Gothic" w:eastAsia="Segoe UI Symbol,MS Gothic" w:hAnsi="Segoe UI Symbol,MS Gothic" w:cs="Segoe UI Symbol,MS Gothic"/>
          <w:sz w:val="22"/>
          <w:szCs w:val="22"/>
        </w:rPr>
        <w:t xml:space="preserve"> 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>No</w:t>
      </w:r>
    </w:p>
    <w:p w14:paraId="121A4F3A" w14:textId="77777777" w:rsidR="00343735" w:rsidRDefault="00343735" w:rsidP="00393F35">
      <w:pPr>
        <w:pStyle w:val="ListParagraph"/>
        <w:spacing w:before="120"/>
        <w:ind w:left="357"/>
        <w:contextualSpacing w:val="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If yes, please go to question 3.</w:t>
      </w:r>
    </w:p>
    <w:p w14:paraId="408FE634" w14:textId="3ADE2CBA" w:rsidR="00343735" w:rsidRPr="00393F35" w:rsidRDefault="00343735" w:rsidP="00393F35">
      <w:pPr>
        <w:spacing w:before="120"/>
        <w:ind w:left="357"/>
        <w:rPr>
          <w:rFonts w:asciiTheme="minorHAnsi" w:eastAsiaTheme="minorEastAsia" w:hAnsiTheme="minorHAnsi" w:cstheme="minorBidi"/>
          <w:sz w:val="22"/>
          <w:szCs w:val="22"/>
        </w:rPr>
      </w:pPr>
      <w:r w:rsidRPr="00393F35">
        <w:rPr>
          <w:rFonts w:asciiTheme="minorHAnsi" w:eastAsiaTheme="minorEastAsia" w:hAnsiTheme="minorHAnsi" w:cstheme="minorBidi"/>
          <w:sz w:val="22"/>
          <w:szCs w:val="22"/>
        </w:rPr>
        <w:t xml:space="preserve">If no, please specify the country where the work will be undertaken and provide evidence of right to work in that country (e.g. a copy of a passport if the individual is a national of that country or residence card showing right to work if they are a non-national) with this request.   </w:t>
      </w:r>
    </w:p>
    <w:p w14:paraId="6B7F211F" w14:textId="4AE15CBC" w:rsidR="00343735" w:rsidRPr="00883655" w:rsidRDefault="00343735" w:rsidP="00E47A9A">
      <w:pPr>
        <w:rPr>
          <w:rFonts w:asciiTheme="minorHAnsi" w:eastAsiaTheme="minorEastAsia" w:hAnsiTheme="minorHAnsi" w:cstheme="minorBidi"/>
          <w:sz w:val="22"/>
          <w:szCs w:val="22"/>
        </w:rPr>
      </w:pPr>
      <w:r w:rsidRPr="008D4AE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34DD5D4" wp14:editId="2B06C862">
                <wp:simplePos x="0" y="0"/>
                <wp:positionH relativeFrom="column">
                  <wp:posOffset>1224951</wp:posOffset>
                </wp:positionH>
                <wp:positionV relativeFrom="paragraph">
                  <wp:posOffset>148782</wp:posOffset>
                </wp:positionV>
                <wp:extent cx="2536166" cy="189781"/>
                <wp:effectExtent l="0" t="0" r="17145" b="2032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6166" cy="18978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32828E" w14:textId="77777777" w:rsidR="00343735" w:rsidRPr="00E3783D" w:rsidRDefault="00343735" w:rsidP="00343735">
                            <w:pP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4DD5D4" id="_x0000_s1027" type="#_x0000_t202" style="position:absolute;left:0;text-align:left;margin-left:96.45pt;margin-top:11.7pt;width:199.7pt;height:14.9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">
                <v:textbox>
                  <w:txbxContent>
                    <w:p w14:paraId="1732828E" w14:textId="77777777" w:rsidR="00343735" w:rsidRPr="00E3783D" w:rsidRDefault="00343735" w:rsidP="00343735">
                      <w:pPr>
                        <w:rPr>
                          <w:rFonts w:asciiTheme="minorHAnsi" w:hAnsi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EF55923" w14:textId="4251092D" w:rsidR="00343735" w:rsidRDefault="00343735" w:rsidP="00343735">
      <w:pPr>
        <w:ind w:left="360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Country of work        </w:t>
      </w:r>
    </w:p>
    <w:p w14:paraId="6B093C77" w14:textId="77777777" w:rsidR="00343735" w:rsidRDefault="00343735" w:rsidP="00343735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</w:p>
    <w:p w14:paraId="51FB68EF" w14:textId="40B0BEA1" w:rsidR="00343735" w:rsidRDefault="00343735" w:rsidP="00343735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Pl</w:t>
      </w:r>
      <w:r w:rsidR="00D93A6A">
        <w:rPr>
          <w:rFonts w:asciiTheme="minorHAnsi" w:eastAsiaTheme="minorEastAsia" w:hAnsiTheme="minorHAnsi" w:cstheme="minorBidi"/>
          <w:sz w:val="22"/>
          <w:szCs w:val="22"/>
        </w:rPr>
        <w:t>ease</w:t>
      </w:r>
      <w:r w:rsidR="00393F35">
        <w:rPr>
          <w:rFonts w:asciiTheme="minorHAnsi" w:eastAsiaTheme="minorEastAsia" w:hAnsiTheme="minorHAnsi" w:cstheme="minorBidi"/>
          <w:sz w:val="22"/>
          <w:szCs w:val="22"/>
        </w:rPr>
        <w:t xml:space="preserve"> go to Section C</w:t>
      </w:r>
      <w:r w:rsidR="00817086">
        <w:rPr>
          <w:rFonts w:asciiTheme="minorHAnsi" w:eastAsiaTheme="minorEastAsia" w:hAnsiTheme="minorHAnsi" w:cstheme="minorBidi"/>
          <w:sz w:val="22"/>
          <w:szCs w:val="22"/>
        </w:rPr>
        <w:t xml:space="preserve"> (for new/reconfirmed assignments)</w:t>
      </w:r>
      <w:r w:rsidR="00393F35">
        <w:rPr>
          <w:rFonts w:asciiTheme="minorHAnsi" w:eastAsiaTheme="minorEastAsia" w:hAnsiTheme="minorHAnsi" w:cstheme="minorBidi"/>
          <w:sz w:val="22"/>
          <w:szCs w:val="22"/>
        </w:rPr>
        <w:t xml:space="preserve"> or D</w:t>
      </w:r>
      <w:r w:rsidR="00817086">
        <w:rPr>
          <w:rFonts w:asciiTheme="minorHAnsi" w:eastAsiaTheme="minorEastAsia" w:hAnsiTheme="minorHAnsi" w:cstheme="minorBidi"/>
          <w:sz w:val="22"/>
          <w:szCs w:val="22"/>
        </w:rPr>
        <w:t xml:space="preserve"> (for amendments/extensions).</w:t>
      </w:r>
    </w:p>
    <w:p w14:paraId="324EF49E" w14:textId="77777777" w:rsidR="00343735" w:rsidRPr="00917C87" w:rsidRDefault="00343735" w:rsidP="00917C87">
      <w:pPr>
        <w:rPr>
          <w:rFonts w:asciiTheme="minorHAnsi" w:eastAsiaTheme="minorEastAsia" w:hAnsiTheme="minorHAnsi" w:cstheme="minorBidi"/>
          <w:sz w:val="22"/>
          <w:szCs w:val="22"/>
        </w:rPr>
      </w:pPr>
    </w:p>
    <w:p w14:paraId="4138CD70" w14:textId="6ED20704" w:rsidR="00203986" w:rsidRPr="00203986" w:rsidRDefault="00E468DE" w:rsidP="5AFFA24F">
      <w:pPr>
        <w:pStyle w:val="ListParagraph"/>
        <w:numPr>
          <w:ilvl w:val="0"/>
          <w:numId w:val="3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Has a verified copy of original right</w:t>
      </w:r>
      <w:r w:rsidR="009C6E9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to work in the UK </w:t>
      </w:r>
      <w:r w:rsidR="00817086">
        <w:rPr>
          <w:rFonts w:asciiTheme="minorHAnsi" w:eastAsiaTheme="minorEastAsia" w:hAnsiTheme="minorHAnsi" w:cstheme="minorBidi"/>
          <w:sz w:val="22"/>
          <w:szCs w:val="22"/>
        </w:rPr>
        <w:t xml:space="preserve">evidence </w:t>
      </w:r>
      <w:r w:rsidR="009C6E95" w:rsidRPr="5AFFA24F">
        <w:rPr>
          <w:rFonts w:asciiTheme="minorHAnsi" w:eastAsiaTheme="minorEastAsia" w:hAnsiTheme="minorHAnsi" w:cstheme="minorBidi"/>
          <w:sz w:val="22"/>
          <w:szCs w:val="22"/>
        </w:rPr>
        <w:t>been provided with this request</w:t>
      </w:r>
      <w:r w:rsidR="00817086">
        <w:rPr>
          <w:rFonts w:asciiTheme="minorHAnsi" w:eastAsiaTheme="minorEastAsia" w:hAnsiTheme="minorHAnsi" w:cstheme="minorBidi"/>
          <w:sz w:val="22"/>
          <w:szCs w:val="22"/>
        </w:rPr>
        <w:t>?</w:t>
      </w:r>
    </w:p>
    <w:p w14:paraId="752A6175" w14:textId="0DA352AA" w:rsidR="00203986" w:rsidRDefault="006623F2" w:rsidP="00203986">
      <w:pPr>
        <w:pStyle w:val="ListParagraph"/>
        <w:ind w:left="360"/>
        <w:rPr>
          <w:rFonts w:asciiTheme="minorHAnsi" w:hAnsiTheme="minorHAnsi" w:cs="Arial"/>
          <w:sz w:val="22"/>
          <w:szCs w:val="22"/>
        </w:rPr>
      </w:pP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-1086714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6E95" w:rsidRPr="00E468DE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E468DE" w:rsidRPr="4C5721D8">
        <w:rPr>
          <w:rFonts w:ascii="Segoe UI Symbol,MS Gothic" w:eastAsia="Segoe UI Symbol,MS Gothic" w:hAnsi="Segoe UI Symbol,MS Gothic" w:cs="Segoe UI Symbol,MS Gothic"/>
          <w:sz w:val="22"/>
          <w:szCs w:val="22"/>
        </w:rPr>
        <w:t xml:space="preserve"> </w:t>
      </w:r>
      <w:r w:rsidR="00E468DE" w:rsidRPr="5AFFA24F">
        <w:rPr>
          <w:rFonts w:asciiTheme="minorHAnsi" w:eastAsiaTheme="minorEastAsia" w:hAnsiTheme="minorHAnsi" w:cstheme="minorBidi"/>
          <w:sz w:val="22"/>
          <w:szCs w:val="22"/>
        </w:rPr>
        <w:t>Yes</w:t>
      </w:r>
      <w:r w:rsidR="00A5694F">
        <w:rPr>
          <w:rFonts w:asciiTheme="minorHAnsi" w:eastAsiaTheme="minorEastAsia" w:hAnsiTheme="minorHAnsi" w:cstheme="minorBidi"/>
          <w:sz w:val="22"/>
          <w:szCs w:val="22"/>
        </w:rPr>
        <w:t xml:space="preserve"> – and I have also provided a completed a ‘Right to work copying template and checklist’ </w:t>
      </w:r>
    </w:p>
    <w:p w14:paraId="7F4B1ACC" w14:textId="75E9CCAC" w:rsidR="009C6E95" w:rsidRDefault="006623F2" w:rsidP="00203986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13803581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6E95" w:rsidRPr="00E468DE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E468DE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No</w:t>
      </w:r>
      <w:r w:rsidR="00203986" w:rsidRPr="5AFFA24F">
        <w:rPr>
          <w:rStyle w:val="FootnoteReference"/>
          <w:rFonts w:asciiTheme="minorHAnsi" w:eastAsiaTheme="minorEastAsia" w:hAnsiTheme="minorHAnsi" w:cstheme="minorBidi"/>
          <w:sz w:val="22"/>
          <w:szCs w:val="22"/>
        </w:rPr>
        <w:footnoteReference w:id="1"/>
      </w:r>
      <w:r w:rsidR="00203986">
        <w:rPr>
          <w:rFonts w:asciiTheme="minorHAnsi" w:eastAsiaTheme="minorEastAsia" w:hAnsiTheme="minorHAnsi" w:cstheme="minorBidi"/>
          <w:sz w:val="22"/>
          <w:szCs w:val="22"/>
        </w:rPr>
        <w:t xml:space="preserve"> - it will be provided by the following date:</w:t>
      </w:r>
    </w:p>
    <w:p w14:paraId="4F52444D" w14:textId="77777777" w:rsidR="00E019C4" w:rsidRDefault="006623F2" w:rsidP="00E019C4">
      <w:pPr>
        <w:ind w:firstLine="357"/>
        <w:rPr>
          <w:rFonts w:asciiTheme="minorHAnsi" w:eastAsiaTheme="minorEastAsia" w:hAnsiTheme="minorHAnsi" w:cstheme="minorBidi"/>
          <w:sz w:val="22"/>
          <w:szCs w:val="22"/>
        </w:rPr>
      </w:pP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3418243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3986" w:rsidRPr="009C6E9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03986" w:rsidRPr="4C5721D8">
        <w:rPr>
          <w:rFonts w:ascii="Segoe UI Symbol,MS Gothic" w:eastAsia="Segoe UI Symbol,MS Gothic" w:hAnsi="Segoe UI Symbol,MS Gothic" w:cs="Segoe UI Symbol,MS Gothic"/>
          <w:sz w:val="22"/>
          <w:szCs w:val="22"/>
        </w:rPr>
        <w:t xml:space="preserve"> </w:t>
      </w:r>
      <w:r w:rsidR="00203986">
        <w:rPr>
          <w:rFonts w:asciiTheme="minorHAnsi" w:eastAsiaTheme="minorEastAsia" w:hAnsiTheme="minorHAnsi" w:cstheme="minorBidi"/>
          <w:sz w:val="22"/>
          <w:szCs w:val="22"/>
        </w:rPr>
        <w:t>No – a valid copy of the individual’s right to work is already held by HR</w:t>
      </w:r>
      <w:r w:rsidR="00203986">
        <w:rPr>
          <w:rStyle w:val="FootnoteReference"/>
          <w:rFonts w:asciiTheme="minorHAnsi" w:eastAsiaTheme="minorEastAsia" w:hAnsiTheme="minorHAnsi" w:cstheme="minorBidi"/>
          <w:sz w:val="22"/>
          <w:szCs w:val="22"/>
        </w:rPr>
        <w:footnoteReference w:id="2"/>
      </w:r>
    </w:p>
    <w:p w14:paraId="035A7409" w14:textId="22131484" w:rsidR="4C5721D8" w:rsidRDefault="00E468DE" w:rsidP="00E019C4">
      <w:pPr>
        <w:ind w:firstLine="357"/>
        <w:rPr>
          <w:rFonts w:asciiTheme="minorHAnsi" w:eastAsiaTheme="minorEastAsia" w:hAnsiTheme="minorHAnsi" w:cstheme="minorBidi"/>
          <w:sz w:val="22"/>
          <w:szCs w:val="22"/>
        </w:rPr>
      </w:pPr>
      <w:r w:rsidRPr="008D4AE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AD5B64A" wp14:editId="2315B563">
                <wp:simplePos x="0" y="0"/>
                <wp:positionH relativeFrom="column">
                  <wp:posOffset>3032760</wp:posOffset>
                </wp:positionH>
                <wp:positionV relativeFrom="paragraph">
                  <wp:posOffset>-367665</wp:posOffset>
                </wp:positionV>
                <wp:extent cx="1428750" cy="200025"/>
                <wp:effectExtent l="0" t="0" r="19050" b="28575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200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BD49F1" w14:textId="77777777" w:rsidR="00E468DE" w:rsidRPr="00E3783D" w:rsidRDefault="00E468DE" w:rsidP="00E468DE">
                            <w:pPr>
                              <w:rPr>
                                <w:rFonts w:asciiTheme="minorHAnsi" w:hAnsi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D5B64A" id="_x0000_s1028" type="#_x0000_t202" style="position:absolute;left:0;text-align:left;margin-left:238.8pt;margin-top:-28.95pt;width:112.5pt;height:1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">
                <v:textbox>
                  <w:txbxContent>
                    <w:p w14:paraId="2CBD49F1" w14:textId="77777777" w:rsidR="00E468DE" w:rsidRPr="00E3783D" w:rsidRDefault="00E468DE" w:rsidP="00E468DE">
                      <w:pPr>
                        <w:rPr>
                          <w:rFonts w:asciiTheme="minorHAnsi" w:hAnsi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106DDED" w14:textId="77777777" w:rsidR="00E019C4" w:rsidRDefault="00883655" w:rsidP="5AFFA24F">
      <w:pPr>
        <w:pStyle w:val="ListParagraph"/>
        <w:numPr>
          <w:ilvl w:val="0"/>
          <w:numId w:val="3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Does the individual hold a Tier 4 student visa?                          </w:t>
      </w:r>
    </w:p>
    <w:p w14:paraId="3A7969BE" w14:textId="4EE910FC" w:rsidR="00E019C4" w:rsidRDefault="006623F2" w:rsidP="00E019C4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-1376079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29E2" w:rsidRPr="00E468DE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7329E2" w:rsidRPr="4C5721D8">
        <w:rPr>
          <w:rFonts w:ascii="Segoe UI Symbol,MS Gothic" w:eastAsia="Segoe UI Symbol,MS Gothic" w:hAnsi="Segoe UI Symbol,MS Gothic" w:cs="Segoe UI Symbol,MS Gothic"/>
          <w:sz w:val="22"/>
          <w:szCs w:val="22"/>
        </w:rPr>
        <w:t xml:space="preserve"> </w:t>
      </w:r>
      <w:r w:rsidR="0088365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Yes     </w:t>
      </w:r>
    </w:p>
    <w:p w14:paraId="03BBCFD0" w14:textId="77F62195" w:rsidR="00343735" w:rsidRDefault="006623F2" w:rsidP="00E019C4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7988925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3655" w:rsidRPr="009C6E9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883655" w:rsidRPr="4C5721D8">
        <w:rPr>
          <w:rFonts w:ascii="Segoe UI Symbol,MS Gothic" w:eastAsia="Segoe UI Symbol,MS Gothic" w:hAnsi="Segoe UI Symbol,MS Gothic" w:cs="Segoe UI Symbol,MS Gothic"/>
          <w:sz w:val="22"/>
          <w:szCs w:val="22"/>
        </w:rPr>
        <w:t xml:space="preserve"> </w:t>
      </w:r>
      <w:r w:rsidR="00883655" w:rsidRPr="5AFFA24F">
        <w:rPr>
          <w:rFonts w:asciiTheme="minorHAnsi" w:eastAsiaTheme="minorEastAsia" w:hAnsiTheme="minorHAnsi" w:cstheme="minorBidi"/>
          <w:sz w:val="22"/>
          <w:szCs w:val="22"/>
        </w:rPr>
        <w:t>No</w:t>
      </w:r>
      <w:r w:rsidR="00883655" w:rsidRPr="009C6E95">
        <w:rPr>
          <w:rFonts w:asciiTheme="minorHAnsi" w:hAnsiTheme="minorHAnsi" w:cs="Arial"/>
          <w:sz w:val="22"/>
          <w:szCs w:val="22"/>
        </w:rPr>
        <w:tab/>
      </w:r>
    </w:p>
    <w:p w14:paraId="2B650FF8" w14:textId="5C13C9A7" w:rsidR="008D4AE5" w:rsidRPr="00883655" w:rsidRDefault="4C5721D8" w:rsidP="007329E2">
      <w:pPr>
        <w:pStyle w:val="ListParagraph"/>
        <w:spacing w:before="120"/>
        <w:ind w:left="357"/>
        <w:contextualSpacing w:val="0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If yes, please complete the 'Tier 4 and Croatian Student Workers Additional Information Form' and return with this form</w:t>
      </w:r>
      <w:r w:rsidR="00343735">
        <w:rPr>
          <w:rFonts w:asciiTheme="minorHAnsi" w:eastAsiaTheme="minorEastAsia" w:hAnsiTheme="minorHAnsi" w:cstheme="minorBidi"/>
          <w:sz w:val="22"/>
          <w:szCs w:val="22"/>
        </w:rPr>
        <w:t>,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together with the attachments specified. These attachments include a signed student declaration form, student status letter and evidence of term and vacation dates.  As</w:t>
      </w:r>
      <w:r w:rsidRPr="5AFFA24F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Tier 4 and Croatian students are restricted in the number of hours that they may work at certain points in their studies, weekly timesheets have to be submitted. </w:t>
      </w:r>
    </w:p>
    <w:p w14:paraId="300D1044" w14:textId="2CA3FE19" w:rsidR="008D4AE5" w:rsidRPr="00883655" w:rsidRDefault="008D4AE5" w:rsidP="4C5721D8">
      <w:pPr>
        <w:ind w:left="360"/>
        <w:rPr>
          <w:rFonts w:asciiTheme="minorHAnsi" w:eastAsiaTheme="minorEastAsia" w:hAnsiTheme="minorHAnsi" w:cstheme="minorBidi"/>
          <w:sz w:val="22"/>
          <w:szCs w:val="22"/>
        </w:rPr>
      </w:pPr>
    </w:p>
    <w:p w14:paraId="7C5240AE" w14:textId="77777777" w:rsidR="00E019C4" w:rsidRDefault="5AFFA24F" w:rsidP="5AFFA24F">
      <w:pPr>
        <w:pStyle w:val="ListParagraph"/>
        <w:numPr>
          <w:ilvl w:val="0"/>
          <w:numId w:val="3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Is the individual a Tier 2 or Tier 5 visa holder undertaking supplementary employment for no more than 20 hours a week?                                                        </w:t>
      </w:r>
    </w:p>
    <w:p w14:paraId="3F7F9F14" w14:textId="77777777" w:rsidR="00E019C4" w:rsidRDefault="5AFFA24F" w:rsidP="00E019C4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="MS Gothic,Segoe UI Symbol" w:eastAsia="MS Gothic,Segoe UI Symbol" w:hAnsi="MS Gothic,Segoe UI Symbol" w:cs="MS Gothic,Segoe UI Symbol"/>
          <w:sz w:val="22"/>
          <w:szCs w:val="22"/>
        </w:rPr>
        <w:t>☐</w:t>
      </w:r>
      <w:r w:rsidR="00E019C4">
        <w:rPr>
          <w:rFonts w:ascii="MS Gothic,Segoe UI Symbol" w:eastAsia="MS Gothic,Segoe UI Symbol" w:hAnsi="MS Gothic,Segoe UI Symbol" w:cs="MS Gothic,Segoe UI Symbol"/>
          <w:sz w:val="22"/>
          <w:szCs w:val="22"/>
        </w:rPr>
        <w:t xml:space="preserve"> 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Yes     </w:t>
      </w:r>
    </w:p>
    <w:p w14:paraId="6881E98D" w14:textId="1B715DB6" w:rsidR="008D4AE5" w:rsidRPr="007329E2" w:rsidRDefault="5AFFA24F" w:rsidP="007329E2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="Segoe UI Symbol" w:eastAsia="Segoe UI Symbol,MS Gothic" w:hAnsi="Segoe UI Symbol" w:cs="Segoe UI Symbol"/>
          <w:sz w:val="22"/>
          <w:szCs w:val="22"/>
        </w:rPr>
        <w:t>☐</w:t>
      </w:r>
      <w:r w:rsidRPr="5AFFA24F">
        <w:rPr>
          <w:rFonts w:ascii="Segoe UI Symbol,MS Gothic" w:eastAsia="Segoe UI Symbol,MS Gothic" w:hAnsi="Segoe UI Symbol,MS Gothic" w:cs="Segoe UI Symbol,MS Gothic"/>
          <w:sz w:val="22"/>
          <w:szCs w:val="22"/>
        </w:rPr>
        <w:t xml:space="preserve"> 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>No</w:t>
      </w:r>
      <w:r w:rsidR="73862F1B">
        <w:br/>
      </w:r>
      <w:r w:rsidRPr="007329E2">
        <w:rPr>
          <w:rFonts w:asciiTheme="minorHAnsi" w:eastAsiaTheme="minorEastAsia" w:hAnsiTheme="minorHAnsi" w:cstheme="minorBidi"/>
          <w:sz w:val="22"/>
          <w:szCs w:val="22"/>
        </w:rPr>
        <w:t>If yes, please complete the 'Tier 2 or 5 visa holders Supplementary</w:t>
      </w:r>
      <w:r w:rsidR="00E019C4" w:rsidRPr="007329E2">
        <w:rPr>
          <w:rFonts w:asciiTheme="minorHAnsi" w:eastAsiaTheme="minorEastAsia" w:hAnsiTheme="minorHAnsi" w:cstheme="minorBidi"/>
          <w:sz w:val="22"/>
          <w:szCs w:val="22"/>
        </w:rPr>
        <w:t xml:space="preserve"> Employment Declaration Form' </w:t>
      </w:r>
      <w:r w:rsidRPr="007329E2">
        <w:rPr>
          <w:rFonts w:asciiTheme="minorHAnsi" w:eastAsiaTheme="minorEastAsia" w:hAnsiTheme="minorHAnsi" w:cstheme="minorBidi"/>
          <w:sz w:val="22"/>
          <w:szCs w:val="22"/>
        </w:rPr>
        <w:t xml:space="preserve">and return </w:t>
      </w:r>
      <w:r w:rsidR="00E019C4" w:rsidRPr="007329E2">
        <w:rPr>
          <w:rFonts w:asciiTheme="minorHAnsi" w:eastAsiaTheme="minorEastAsia" w:hAnsiTheme="minorHAnsi" w:cstheme="minorBidi"/>
          <w:sz w:val="22"/>
          <w:szCs w:val="22"/>
        </w:rPr>
        <w:t xml:space="preserve">to HR </w:t>
      </w:r>
      <w:r w:rsidRPr="007329E2">
        <w:rPr>
          <w:rFonts w:asciiTheme="minorHAnsi" w:eastAsiaTheme="minorEastAsia" w:hAnsiTheme="minorHAnsi" w:cstheme="minorBidi"/>
          <w:sz w:val="22"/>
          <w:szCs w:val="22"/>
        </w:rPr>
        <w:t>with this form</w:t>
      </w:r>
      <w:r w:rsidR="00E019C4" w:rsidRPr="007329E2">
        <w:rPr>
          <w:rFonts w:asciiTheme="minorHAnsi" w:eastAsiaTheme="minorEastAsia" w:hAnsiTheme="minorHAnsi" w:cstheme="minorBidi"/>
          <w:sz w:val="22"/>
          <w:szCs w:val="22"/>
        </w:rPr>
        <w:t>, along with any specified attachments</w:t>
      </w:r>
      <w:r w:rsidRPr="007329E2">
        <w:rPr>
          <w:rFonts w:asciiTheme="minorHAnsi" w:eastAsiaTheme="minorEastAsia" w:hAnsiTheme="minorHAnsi" w:cstheme="minorBidi"/>
          <w:sz w:val="22"/>
          <w:szCs w:val="22"/>
        </w:rPr>
        <w:t xml:space="preserve">.  </w:t>
      </w:r>
    </w:p>
    <w:p w14:paraId="7FF02448" w14:textId="6695DAA9" w:rsidR="4C5721D8" w:rsidRDefault="4C5721D8" w:rsidP="00E019C4">
      <w:pPr>
        <w:rPr>
          <w:rFonts w:asciiTheme="minorHAnsi" w:eastAsiaTheme="minorEastAsia" w:hAnsiTheme="minorHAnsi" w:cstheme="minorBidi"/>
          <w:sz w:val="22"/>
          <w:szCs w:val="22"/>
        </w:rPr>
      </w:pPr>
    </w:p>
    <w:p w14:paraId="763CFFA9" w14:textId="4AFCA234" w:rsidR="008D4AE5" w:rsidRDefault="007C1A6B" w:rsidP="5AFFA24F">
      <w:pPr>
        <w:rPr>
          <w:rFonts w:asciiTheme="minorHAnsi" w:eastAsiaTheme="minorEastAsia" w:hAnsiTheme="minorHAnsi" w:cstheme="minorBidi"/>
          <w:b/>
          <w:bCs/>
        </w:rPr>
      </w:pPr>
      <w:r>
        <w:rPr>
          <w:rFonts w:asciiTheme="minorHAnsi" w:eastAsiaTheme="minorEastAsia" w:hAnsiTheme="minorHAnsi" w:cstheme="minorBidi"/>
          <w:b/>
          <w:bCs/>
        </w:rPr>
        <w:t xml:space="preserve">SECTION C – </w:t>
      </w:r>
      <w:r w:rsidR="5AFFA24F" w:rsidRPr="5AFFA24F">
        <w:rPr>
          <w:rFonts w:asciiTheme="minorHAnsi" w:eastAsiaTheme="minorEastAsia" w:hAnsiTheme="minorHAnsi" w:cstheme="minorBidi"/>
          <w:b/>
          <w:bCs/>
        </w:rPr>
        <w:t xml:space="preserve">APPOINTMENT </w:t>
      </w:r>
      <w:r w:rsidR="00E25102">
        <w:rPr>
          <w:rFonts w:asciiTheme="minorHAnsi" w:eastAsiaTheme="minorEastAsia" w:hAnsiTheme="minorHAnsi" w:cstheme="minorBidi"/>
          <w:b/>
          <w:bCs/>
        </w:rPr>
        <w:t>DET</w:t>
      </w:r>
      <w:r>
        <w:rPr>
          <w:rFonts w:asciiTheme="minorHAnsi" w:eastAsiaTheme="minorEastAsia" w:hAnsiTheme="minorHAnsi" w:cstheme="minorBidi"/>
          <w:b/>
          <w:bCs/>
        </w:rPr>
        <w:t>A</w:t>
      </w:r>
      <w:r w:rsidR="00E25102">
        <w:rPr>
          <w:rFonts w:asciiTheme="minorHAnsi" w:eastAsiaTheme="minorEastAsia" w:hAnsiTheme="minorHAnsi" w:cstheme="minorBidi"/>
          <w:b/>
          <w:bCs/>
        </w:rPr>
        <w:t>I</w:t>
      </w:r>
      <w:r>
        <w:rPr>
          <w:rFonts w:asciiTheme="minorHAnsi" w:eastAsiaTheme="minorEastAsia" w:hAnsiTheme="minorHAnsi" w:cstheme="minorBidi"/>
          <w:b/>
          <w:bCs/>
        </w:rPr>
        <w:t>LS (FOR NEW OR</w:t>
      </w:r>
      <w:r w:rsidR="00D93A6A">
        <w:rPr>
          <w:rFonts w:asciiTheme="minorHAnsi" w:eastAsiaTheme="minorEastAsia" w:hAnsiTheme="minorHAnsi" w:cstheme="minorBidi"/>
          <w:b/>
          <w:bCs/>
        </w:rPr>
        <w:t xml:space="preserve"> RE-CONFIRMED ASSIGNMENTS</w:t>
      </w:r>
      <w:r>
        <w:rPr>
          <w:rFonts w:asciiTheme="minorHAnsi" w:eastAsiaTheme="minorEastAsia" w:hAnsiTheme="minorHAnsi" w:cstheme="minorBidi"/>
          <w:b/>
          <w:bCs/>
        </w:rPr>
        <w:t xml:space="preserve"> ONLY</w:t>
      </w:r>
      <w:r w:rsidR="00D93A6A">
        <w:rPr>
          <w:rFonts w:asciiTheme="minorHAnsi" w:eastAsiaTheme="minorEastAsia" w:hAnsiTheme="minorHAnsi" w:cstheme="minorBidi"/>
          <w:b/>
          <w:bCs/>
        </w:rPr>
        <w:t>)</w:t>
      </w:r>
    </w:p>
    <w:p w14:paraId="578DED98" w14:textId="77777777" w:rsidR="00817086" w:rsidRDefault="5AFFA24F" w:rsidP="00777A17">
      <w:pPr>
        <w:pStyle w:val="ListParagraph"/>
        <w:numPr>
          <w:ilvl w:val="0"/>
          <w:numId w:val="3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00777A17">
        <w:rPr>
          <w:rFonts w:asciiTheme="minorHAnsi" w:eastAsiaTheme="minorEastAsia" w:hAnsiTheme="minorHAnsi" w:cstheme="minorBidi"/>
          <w:sz w:val="22"/>
          <w:szCs w:val="22"/>
        </w:rPr>
        <w:t xml:space="preserve">Please </w:t>
      </w:r>
      <w:r w:rsidR="00777A17" w:rsidRPr="00777A17">
        <w:rPr>
          <w:rFonts w:asciiTheme="minorHAnsi" w:eastAsiaTheme="minorEastAsia" w:hAnsiTheme="minorHAnsi" w:cstheme="minorBidi"/>
          <w:sz w:val="22"/>
          <w:szCs w:val="22"/>
        </w:rPr>
        <w:t xml:space="preserve">complete the table below. </w:t>
      </w:r>
    </w:p>
    <w:p w14:paraId="674D8A5E" w14:textId="481AE566" w:rsidR="00BB4152" w:rsidRDefault="00777A17" w:rsidP="00541C0F">
      <w:pPr>
        <w:pStyle w:val="ListParagraph"/>
        <w:spacing w:before="120"/>
        <w:ind w:left="357"/>
        <w:contextualSpacing w:val="0"/>
        <w:rPr>
          <w:rFonts w:asciiTheme="minorHAnsi" w:eastAsiaTheme="minorEastAsia" w:hAnsiTheme="minorHAnsi" w:cstheme="minorBidi"/>
          <w:sz w:val="18"/>
          <w:szCs w:val="18"/>
        </w:rPr>
      </w:pPr>
      <w:r w:rsidRPr="00777A17">
        <w:rPr>
          <w:rFonts w:asciiTheme="minorHAnsi" w:eastAsiaTheme="minorEastAsia" w:hAnsiTheme="minorHAnsi" w:cstheme="minorBidi"/>
          <w:sz w:val="18"/>
          <w:szCs w:val="18"/>
          <w:u w:val="single"/>
        </w:rPr>
        <w:t xml:space="preserve">Please </w:t>
      </w:r>
      <w:r w:rsidR="5AFFA24F" w:rsidRPr="00777A17">
        <w:rPr>
          <w:rFonts w:asciiTheme="minorHAnsi" w:eastAsiaTheme="minorEastAsia" w:hAnsiTheme="minorHAnsi" w:cstheme="minorBidi"/>
          <w:sz w:val="18"/>
          <w:szCs w:val="18"/>
          <w:u w:val="single"/>
        </w:rPr>
        <w:t>note</w:t>
      </w:r>
      <w:r w:rsidR="5AFFA24F" w:rsidRPr="00777A17">
        <w:rPr>
          <w:rFonts w:asciiTheme="minorHAnsi" w:eastAsiaTheme="minorEastAsia" w:hAnsiTheme="minorHAnsi" w:cstheme="minorBidi"/>
          <w:sz w:val="18"/>
          <w:szCs w:val="18"/>
        </w:rPr>
        <w:t xml:space="preserve">: you must ensure that the pay details you provide below are at least the relevant National Minimum/Living Wage rate (see </w:t>
      </w:r>
      <w:hyperlink r:id="rId12">
        <w:r w:rsidR="5AFFA24F" w:rsidRPr="00777A17">
          <w:rPr>
            <w:rFonts w:asciiTheme="minorHAnsi" w:hAnsiTheme="minorHAnsi"/>
            <w:sz w:val="18"/>
            <w:szCs w:val="18"/>
          </w:rPr>
          <w:t>https://www.gov.uk/national-minimum-wage-rates</w:t>
        </w:r>
      </w:hyperlink>
      <w:r w:rsidR="5AFFA24F" w:rsidRPr="00777A17">
        <w:rPr>
          <w:rFonts w:asciiTheme="minorHAnsi" w:eastAsiaTheme="minorEastAsia" w:hAnsiTheme="minorHAnsi" w:cstheme="minorBidi"/>
          <w:sz w:val="18"/>
          <w:szCs w:val="18"/>
        </w:rPr>
        <w:t xml:space="preserve">) excluding holiday pay. </w:t>
      </w:r>
      <w:r w:rsidR="00F33201">
        <w:rPr>
          <w:rFonts w:asciiTheme="minorHAnsi" w:eastAsiaTheme="minorEastAsia" w:hAnsiTheme="minorHAnsi" w:cstheme="minorBidi"/>
          <w:sz w:val="18"/>
          <w:szCs w:val="18"/>
        </w:rPr>
        <w:t>I</w:t>
      </w:r>
      <w:r w:rsidR="00F67D51" w:rsidRPr="00777A17">
        <w:rPr>
          <w:rFonts w:asciiTheme="minorHAnsi" w:eastAsiaTheme="minorEastAsia" w:hAnsiTheme="minorHAnsi" w:cstheme="minorBidi"/>
          <w:sz w:val="18"/>
          <w:szCs w:val="18"/>
        </w:rPr>
        <w:t>t is strongly recommended that you use one rate of pay which takes into account the range of activit</w:t>
      </w:r>
      <w:r w:rsidR="00E47A9A">
        <w:rPr>
          <w:rFonts w:asciiTheme="minorHAnsi" w:eastAsiaTheme="minorEastAsia" w:hAnsiTheme="minorHAnsi" w:cstheme="minorBidi"/>
          <w:sz w:val="18"/>
          <w:szCs w:val="18"/>
        </w:rPr>
        <w:t>ies being carried out</w:t>
      </w:r>
      <w:r w:rsidR="00F67D51" w:rsidRPr="00777A17">
        <w:rPr>
          <w:rFonts w:asciiTheme="minorHAnsi" w:eastAsiaTheme="minorEastAsia" w:hAnsiTheme="minorHAnsi" w:cstheme="minorBidi"/>
          <w:sz w:val="18"/>
          <w:szCs w:val="18"/>
        </w:rPr>
        <w:t>.</w:t>
      </w:r>
    </w:p>
    <w:tbl>
      <w:tblPr>
        <w:tblStyle w:val="TableGrid"/>
        <w:tblW w:w="9343" w:type="dxa"/>
        <w:tblLayout w:type="fixed"/>
        <w:tblLook w:val="04A0" w:firstRow="1" w:lastRow="0" w:firstColumn="1" w:lastColumn="0" w:noHBand="0" w:noVBand="1"/>
      </w:tblPr>
      <w:tblGrid>
        <w:gridCol w:w="562"/>
        <w:gridCol w:w="3544"/>
        <w:gridCol w:w="1559"/>
        <w:gridCol w:w="1701"/>
        <w:gridCol w:w="990"/>
        <w:gridCol w:w="987"/>
      </w:tblGrid>
      <w:tr w:rsidR="00541C0F" w:rsidRPr="008D4AE5" w14:paraId="0A4D123E" w14:textId="77777777" w:rsidTr="00D6230A">
        <w:tc>
          <w:tcPr>
            <w:tcW w:w="4106" w:type="dxa"/>
            <w:gridSpan w:val="2"/>
          </w:tcPr>
          <w:p w14:paraId="15523C85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Dates of work in department</w:t>
            </w:r>
          </w:p>
        </w:tc>
        <w:tc>
          <w:tcPr>
            <w:tcW w:w="3260" w:type="dxa"/>
            <w:gridSpan w:val="2"/>
          </w:tcPr>
          <w:p w14:paraId="0EE87FA1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From:</w:t>
            </w:r>
          </w:p>
        </w:tc>
        <w:tc>
          <w:tcPr>
            <w:tcW w:w="1977" w:type="dxa"/>
            <w:gridSpan w:val="2"/>
          </w:tcPr>
          <w:p w14:paraId="0874F7A4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To:</w:t>
            </w:r>
          </w:p>
        </w:tc>
      </w:tr>
      <w:tr w:rsidR="00541C0F" w:rsidRPr="008D4AE5" w14:paraId="5536E1AC" w14:textId="77777777" w:rsidTr="00D6230A">
        <w:tc>
          <w:tcPr>
            <w:tcW w:w="4106" w:type="dxa"/>
            <w:gridSpan w:val="2"/>
          </w:tcPr>
          <w:p w14:paraId="49C188D3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Planned total hours </w:t>
            </w:r>
          </w:p>
        </w:tc>
        <w:tc>
          <w:tcPr>
            <w:tcW w:w="5237" w:type="dxa"/>
            <w:gridSpan w:val="4"/>
          </w:tcPr>
          <w:p w14:paraId="20AAD840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_____ hours per week/month/duration of assignment</w:t>
            </w:r>
          </w:p>
        </w:tc>
      </w:tr>
      <w:tr w:rsidR="00541C0F" w:rsidRPr="008D4AE5" w14:paraId="51CBBCFA" w14:textId="77777777" w:rsidTr="00D6230A">
        <w:tc>
          <w:tcPr>
            <w:tcW w:w="4106" w:type="dxa"/>
            <w:gridSpan w:val="2"/>
          </w:tcPr>
          <w:p w14:paraId="357C55D5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Name and title of 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assignment </w:t>
            </w: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line manager </w:t>
            </w:r>
          </w:p>
        </w:tc>
        <w:tc>
          <w:tcPr>
            <w:tcW w:w="5237" w:type="dxa"/>
            <w:gridSpan w:val="4"/>
          </w:tcPr>
          <w:p w14:paraId="7DF597C1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41C0F" w:rsidRPr="008D4AE5" w14:paraId="42F6FCC0" w14:textId="77777777" w:rsidTr="00D6230A">
        <w:trPr>
          <w:trHeight w:val="343"/>
        </w:trPr>
        <w:tc>
          <w:tcPr>
            <w:tcW w:w="5665" w:type="dxa"/>
            <w:gridSpan w:val="3"/>
          </w:tcPr>
          <w:p w14:paraId="101D9206" w14:textId="77777777" w:rsidR="00541C0F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Description of 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work </w:t>
            </w:r>
          </w:p>
          <w:p w14:paraId="5977A36E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913B4C">
              <w:rPr>
                <w:rFonts w:asciiTheme="minorHAnsi" w:eastAsiaTheme="minorEastAsia" w:hAnsiTheme="minorHAnsi" w:cstheme="minorBidi"/>
                <w:sz w:val="16"/>
                <w:szCs w:val="16"/>
              </w:rPr>
              <w:t>(use more than one box only where there are distinct and separate pieces of work)</w:t>
            </w:r>
          </w:p>
        </w:tc>
        <w:tc>
          <w:tcPr>
            <w:tcW w:w="1701" w:type="dxa"/>
          </w:tcPr>
          <w:p w14:paraId="5DC59617" w14:textId="77777777" w:rsidR="00541C0F" w:rsidRPr="008D4AE5" w:rsidRDefault="00541C0F" w:rsidP="00D6230A">
            <w:pPr>
              <w:jc w:val="center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Planned Hours </w:t>
            </w:r>
          </w:p>
        </w:tc>
        <w:tc>
          <w:tcPr>
            <w:tcW w:w="990" w:type="dxa"/>
          </w:tcPr>
          <w:p w14:paraId="001BD61D" w14:textId="77777777" w:rsidR="00541C0F" w:rsidRPr="008D4AE5" w:rsidRDefault="00541C0F" w:rsidP="00D6230A">
            <w:pPr>
              <w:jc w:val="center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Hourly Rate</w:t>
            </w:r>
          </w:p>
        </w:tc>
        <w:tc>
          <w:tcPr>
            <w:tcW w:w="987" w:type="dxa"/>
          </w:tcPr>
          <w:p w14:paraId="46F1BD46" w14:textId="77777777" w:rsidR="00541C0F" w:rsidRPr="008D4AE5" w:rsidRDefault="00541C0F" w:rsidP="00D6230A">
            <w:pPr>
              <w:jc w:val="center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Holiday Pay</w:t>
            </w:r>
          </w:p>
        </w:tc>
      </w:tr>
      <w:tr w:rsidR="00541C0F" w:rsidRPr="008D4AE5" w14:paraId="4877DC56" w14:textId="77777777" w:rsidTr="00D6230A">
        <w:tc>
          <w:tcPr>
            <w:tcW w:w="562" w:type="dxa"/>
          </w:tcPr>
          <w:p w14:paraId="184B1D35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i.</w:t>
            </w:r>
          </w:p>
        </w:tc>
        <w:tc>
          <w:tcPr>
            <w:tcW w:w="5103" w:type="dxa"/>
            <w:gridSpan w:val="2"/>
          </w:tcPr>
          <w:p w14:paraId="14AC2A5C" w14:textId="77777777" w:rsidR="00541C0F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2BE1D66D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1EBE69F" w14:textId="77777777" w:rsidR="00541C0F" w:rsidRPr="00541C0F" w:rsidRDefault="00541C0F" w:rsidP="00D6230A">
            <w:pPr>
              <w:rPr>
                <w:rFonts w:asciiTheme="minorHAnsi" w:hAnsiTheme="minorHAnsi" w:cs="Arial"/>
                <w:sz w:val="16"/>
                <w:szCs w:val="16"/>
              </w:rPr>
            </w:pPr>
            <w:r w:rsidRPr="00541C0F">
              <w:rPr>
                <w:rFonts w:asciiTheme="minorHAnsi" w:hAnsiTheme="minorHAnsi" w:cs="Arial"/>
                <w:sz w:val="16"/>
                <w:szCs w:val="16"/>
              </w:rPr>
              <w:t>_____ hours per week/month/duration of assignment</w:t>
            </w:r>
          </w:p>
        </w:tc>
        <w:tc>
          <w:tcPr>
            <w:tcW w:w="990" w:type="dxa"/>
          </w:tcPr>
          <w:p w14:paraId="21FB1F21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39E605C3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41C0F" w:rsidRPr="008D4AE5" w14:paraId="324EC41B" w14:textId="77777777" w:rsidTr="00D6230A">
        <w:tc>
          <w:tcPr>
            <w:tcW w:w="562" w:type="dxa"/>
          </w:tcPr>
          <w:p w14:paraId="394CA88F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ii.</w:t>
            </w:r>
          </w:p>
          <w:p w14:paraId="4CEB3D35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5103" w:type="dxa"/>
            <w:gridSpan w:val="2"/>
          </w:tcPr>
          <w:p w14:paraId="7797EA20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9FDBF98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541C0F">
              <w:rPr>
                <w:rFonts w:asciiTheme="minorHAnsi" w:hAnsiTheme="minorHAnsi" w:cs="Arial"/>
                <w:sz w:val="16"/>
                <w:szCs w:val="16"/>
              </w:rPr>
              <w:t>_____ hours per week/month/duration of assignment</w:t>
            </w:r>
          </w:p>
        </w:tc>
        <w:tc>
          <w:tcPr>
            <w:tcW w:w="990" w:type="dxa"/>
          </w:tcPr>
          <w:p w14:paraId="36ABE856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7BFCF4F8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41C0F" w:rsidRPr="008D4AE5" w14:paraId="38D45020" w14:textId="77777777" w:rsidTr="00D6230A">
        <w:tc>
          <w:tcPr>
            <w:tcW w:w="562" w:type="dxa"/>
          </w:tcPr>
          <w:p w14:paraId="12C61CF3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iii.</w:t>
            </w:r>
          </w:p>
          <w:p w14:paraId="55514149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5103" w:type="dxa"/>
            <w:gridSpan w:val="2"/>
          </w:tcPr>
          <w:p w14:paraId="29427167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50534C3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541C0F">
              <w:rPr>
                <w:rFonts w:asciiTheme="minorHAnsi" w:hAnsiTheme="minorHAnsi" w:cs="Arial"/>
                <w:sz w:val="16"/>
                <w:szCs w:val="16"/>
              </w:rPr>
              <w:t>_____ hours per week/month/duration of assignment</w:t>
            </w:r>
          </w:p>
        </w:tc>
        <w:tc>
          <w:tcPr>
            <w:tcW w:w="990" w:type="dxa"/>
          </w:tcPr>
          <w:p w14:paraId="63C60D75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3FFF1BA5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41C0F" w:rsidRPr="008D4AE5" w14:paraId="5425A1E4" w14:textId="77777777" w:rsidTr="00D6230A">
        <w:tc>
          <w:tcPr>
            <w:tcW w:w="562" w:type="dxa"/>
          </w:tcPr>
          <w:p w14:paraId="4412A488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iv.</w:t>
            </w:r>
          </w:p>
          <w:p w14:paraId="1A3EC522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5103" w:type="dxa"/>
            <w:gridSpan w:val="2"/>
          </w:tcPr>
          <w:p w14:paraId="751D6704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405F11A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541C0F">
              <w:rPr>
                <w:rFonts w:asciiTheme="minorHAnsi" w:hAnsiTheme="minorHAnsi" w:cs="Arial"/>
                <w:sz w:val="16"/>
                <w:szCs w:val="16"/>
              </w:rPr>
              <w:t>_____ hours per week/month/duration of assignment</w:t>
            </w:r>
          </w:p>
        </w:tc>
        <w:tc>
          <w:tcPr>
            <w:tcW w:w="990" w:type="dxa"/>
          </w:tcPr>
          <w:p w14:paraId="72FF349B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4392070F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41C0F" w:rsidRPr="008D4AE5" w14:paraId="505F0881" w14:textId="77777777" w:rsidTr="00D6230A">
        <w:tc>
          <w:tcPr>
            <w:tcW w:w="5665" w:type="dxa"/>
            <w:gridSpan w:val="3"/>
          </w:tcPr>
          <w:p w14:paraId="42C080B1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Total c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ost of appointment and </w:t>
            </w: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holiday pay</w:t>
            </w:r>
          </w:p>
        </w:tc>
        <w:tc>
          <w:tcPr>
            <w:tcW w:w="1701" w:type="dxa"/>
          </w:tcPr>
          <w:p w14:paraId="6E15F079" w14:textId="77777777" w:rsidR="00541C0F" w:rsidRPr="008D4AE5" w:rsidRDefault="00541C0F" w:rsidP="00D6230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  <w:tc>
          <w:tcPr>
            <w:tcW w:w="990" w:type="dxa"/>
          </w:tcPr>
          <w:p w14:paraId="5AB73A8E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424E494E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41C0F" w:rsidRPr="008D4AE5" w14:paraId="2472CD6F" w14:textId="77777777" w:rsidTr="00D6230A">
        <w:tc>
          <w:tcPr>
            <w:tcW w:w="5665" w:type="dxa"/>
            <w:gridSpan w:val="3"/>
          </w:tcPr>
          <w:p w14:paraId="68D62E87" w14:textId="77777777" w:rsidR="00541C0F" w:rsidRPr="008D4AE5" w:rsidRDefault="00541C0F" w:rsidP="00D6230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SAP code for payment</w:t>
            </w:r>
          </w:p>
        </w:tc>
        <w:tc>
          <w:tcPr>
            <w:tcW w:w="3678" w:type="dxa"/>
            <w:gridSpan w:val="3"/>
          </w:tcPr>
          <w:p w14:paraId="7BC3DFEF" w14:textId="77777777" w:rsidR="00541C0F" w:rsidRPr="008D4AE5" w:rsidRDefault="00541C0F" w:rsidP="00D6230A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2C0448AF" w14:textId="07EB09C1" w:rsidR="00081C93" w:rsidRDefault="00081C93" w:rsidP="00081C93">
      <w:pPr>
        <w:spacing w:after="160" w:line="259" w:lineRule="auto"/>
        <w:rPr>
          <w:rFonts w:asciiTheme="minorHAnsi" w:eastAsiaTheme="minorEastAsia" w:hAnsiTheme="minorHAnsi" w:cstheme="minorBidi"/>
          <w:sz w:val="22"/>
          <w:szCs w:val="22"/>
        </w:rPr>
      </w:pPr>
    </w:p>
    <w:p w14:paraId="0A1757F8" w14:textId="77777777" w:rsidR="008D4AE5" w:rsidRDefault="009A5189" w:rsidP="5AFFA24F">
      <w:pPr>
        <w:pStyle w:val="ListParagraph"/>
        <w:numPr>
          <w:ilvl w:val="0"/>
          <w:numId w:val="3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Does this assignment require a Disclosure and Barring Service (DBS)</w:t>
      </w:r>
      <w:r w:rsidR="008D4AE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check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>?</w:t>
      </w:r>
      <w:r w:rsidR="008D4AE5" w:rsidRPr="00AA23B5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17557894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r w:rsidR="009B26F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Yes</w:t>
      </w:r>
      <w:r w:rsidR="008D4AE5" w:rsidRPr="00AA23B5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6283721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4AE5" w:rsidRPr="00AA23B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9B26F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No</w:t>
      </w:r>
    </w:p>
    <w:p w14:paraId="3C967247" w14:textId="45E18BBC" w:rsidR="009A5189" w:rsidRDefault="5AFFA24F" w:rsidP="5AFFA24F">
      <w:pPr>
        <w:pStyle w:val="ListParagraph"/>
        <w:spacing w:before="120"/>
        <w:ind w:left="357"/>
        <w:contextualSpacing w:val="0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If yes, please specify the level of check required and how the assignment activities are eligible for a DBS check in law in the box below. Further information is available at: </w:t>
      </w:r>
      <w:hyperlink r:id="rId13">
        <w:r w:rsidRPr="5AFFA24F">
          <w:rPr>
            <w:rStyle w:val="Hyperlink"/>
            <w:rFonts w:asciiTheme="minorHAnsi" w:eastAsiaTheme="minorEastAsia" w:hAnsiTheme="minorHAnsi" w:cstheme="minorBidi"/>
            <w:sz w:val="22"/>
            <w:szCs w:val="22"/>
          </w:rPr>
          <w:t>http://www2.warwick.ac.uk/services/humanresources/internal/recruitment/decision/dbs</w:t>
        </w:r>
      </w:hyperlink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. </w:t>
      </w:r>
    </w:p>
    <w:p w14:paraId="369B557F" w14:textId="78BA75D9" w:rsidR="008D4AE5" w:rsidRPr="008D4AE5" w:rsidRDefault="0087249A" w:rsidP="4C5721D8">
      <w:pPr>
        <w:rPr>
          <w:rFonts w:asciiTheme="minorHAnsi" w:eastAsiaTheme="minorEastAsia" w:hAnsiTheme="minorHAnsi" w:cstheme="minorBidi"/>
          <w:sz w:val="22"/>
          <w:szCs w:val="22"/>
        </w:rPr>
      </w:pPr>
      <w:r w:rsidRPr="008D4AE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C1BD7A9" wp14:editId="7EB6204B">
                <wp:simplePos x="0" y="0"/>
                <wp:positionH relativeFrom="column">
                  <wp:posOffset>-8626</wp:posOffset>
                </wp:positionH>
                <wp:positionV relativeFrom="paragraph">
                  <wp:posOffset>14581</wp:posOffset>
                </wp:positionV>
                <wp:extent cx="5943600" cy="879894"/>
                <wp:effectExtent l="0" t="0" r="19050" b="1587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87989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D997E6" w14:textId="1752EE4D" w:rsidR="00081C93" w:rsidRPr="00D93A6A" w:rsidRDefault="00D93A6A" w:rsidP="008D4AE5">
                            <w:pP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  <w:t>Level of check required:</w:t>
                            </w:r>
                            <w:r w:rsidR="00081C93" w:rsidRPr="00D93A6A"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2FD45335" w14:textId="77777777" w:rsidR="00D93A6A" w:rsidRDefault="00D93A6A" w:rsidP="00D93A6A">
                            <w:pP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</w:pPr>
                          </w:p>
                          <w:p w14:paraId="51C40D71" w14:textId="45E9ED00" w:rsidR="0087249A" w:rsidRPr="00D93A6A" w:rsidRDefault="00D93A6A" w:rsidP="00D93A6A">
                            <w:pP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  <w:t>How this assignment activities are eligible for this type</w:t>
                            </w:r>
                            <w:r w:rsidR="00081C93" w:rsidRPr="00D93A6A"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  <w:t xml:space="preserve"> of DBS check</w:t>
                            </w:r>
                            <w: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</w:p>
                          <w:p w14:paraId="1E31E500" w14:textId="77777777" w:rsidR="0087249A" w:rsidRPr="00D93A6A" w:rsidRDefault="0087249A" w:rsidP="008D4AE5">
                            <w:pP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1BD7A9" id="_x0000_s1029" type="#_x0000_t202" style="position:absolute;margin-left:-.7pt;margin-top:1.15pt;width:468pt;height:69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">
                <v:textbox>
                  <w:txbxContent>
                    <w:p w14:paraId="4CD997E6" w14:textId="1752EE4D" w:rsidR="00081C93" w:rsidRPr="00D93A6A" w:rsidRDefault="00D93A6A" w:rsidP="008D4AE5">
                      <w:pP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</w:pPr>
                      <w: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  <w:t>Level of check required:</w:t>
                      </w:r>
                      <w:r w:rsidR="00081C93" w:rsidRPr="00D93A6A"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2FD45335" w14:textId="77777777" w:rsidR="00D93A6A" w:rsidRDefault="00D93A6A" w:rsidP="00D93A6A">
                      <w:pP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</w:pPr>
                    </w:p>
                    <w:p w14:paraId="51C40D71" w14:textId="45E9ED00" w:rsidR="0087249A" w:rsidRPr="00D93A6A" w:rsidRDefault="00D93A6A" w:rsidP="00D93A6A">
                      <w:pP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</w:pPr>
                      <w: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  <w:t>How this assignment activities are eligible for this type</w:t>
                      </w:r>
                      <w:r w:rsidR="00081C93" w:rsidRPr="00D93A6A"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  <w:t xml:space="preserve"> of DBS check</w:t>
                      </w:r>
                      <w: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  <w:t xml:space="preserve">: </w:t>
                      </w:r>
                    </w:p>
                    <w:p w14:paraId="1E31E500" w14:textId="77777777" w:rsidR="0087249A" w:rsidRPr="00D93A6A" w:rsidRDefault="0087249A" w:rsidP="008D4AE5">
                      <w:pP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02BB0C6" w14:textId="45CA6103" w:rsidR="007D7A5A" w:rsidRDefault="00D93A6A" w:rsidP="008D4AE5">
      <w:pPr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FF88EB8" wp14:editId="68CE8F44">
                <wp:simplePos x="0" y="0"/>
                <wp:positionH relativeFrom="column">
                  <wp:posOffset>1345721</wp:posOffset>
                </wp:positionH>
                <wp:positionV relativeFrom="paragraph">
                  <wp:posOffset>68688</wp:posOffset>
                </wp:positionV>
                <wp:extent cx="2303253" cy="0"/>
                <wp:effectExtent l="0" t="0" r="20955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0325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190841" id="Straight Connector 5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95pt,5.4pt" to="287.3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" strokecolor="#5b9bd5 [3204]" strokeweight=".5pt">
                <v:stroke joinstyle="miter"/>
              </v:line>
            </w:pict>
          </mc:Fallback>
        </mc:AlternateContent>
      </w:r>
    </w:p>
    <w:p w14:paraId="272941EC" w14:textId="07BCE0EF" w:rsidR="008D4AE5" w:rsidRPr="00D201CC" w:rsidRDefault="008D4AE5" w:rsidP="5AFFA24F">
      <w:pPr>
        <w:pStyle w:val="ListParagraph"/>
        <w:numPr>
          <w:ilvl w:val="0"/>
          <w:numId w:val="3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Is this person working from home?</w:t>
      </w:r>
      <w:r w:rsidR="00D201CC" w:rsidRPr="00D201CC">
        <w:rPr>
          <w:rFonts w:asciiTheme="minorHAnsi" w:hAnsiTheme="minorHAnsi" w:cs="Arial"/>
          <w:sz w:val="22"/>
          <w:szCs w:val="22"/>
        </w:rPr>
        <w:tab/>
      </w:r>
      <w:r w:rsidR="00D201CC">
        <w:rPr>
          <w:rFonts w:asciiTheme="minorHAnsi" w:hAnsiTheme="minorHAnsi" w:cs="Arial"/>
          <w:sz w:val="22"/>
          <w:szCs w:val="22"/>
        </w:rPr>
        <w:tab/>
      </w:r>
      <w:r w:rsidR="00D201CC">
        <w:rPr>
          <w:rFonts w:ascii="MS Gothic" w:eastAsia="MS Gothic" w:hAnsi="MS Gothic" w:cs="Segoe UI Symbol"/>
          <w:sz w:val="22"/>
          <w:szCs w:val="22"/>
        </w:rPr>
        <w:tab/>
      </w:r>
      <w:sdt>
        <w:sdtPr>
          <w:rPr>
            <w:rFonts w:ascii="MS Gothic" w:eastAsia="MS Gothic" w:hAnsi="MS Gothic" w:cs="Segoe UI Symbol"/>
            <w:sz w:val="22"/>
            <w:szCs w:val="22"/>
          </w:rPr>
          <w:id w:val="-5410490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201CC" w:rsidRPr="00D201CC"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r w:rsidR="00D201CC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Yes</w:t>
      </w:r>
      <w:r w:rsidR="00D201CC" w:rsidRPr="00D201CC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-323199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201CC" w:rsidRPr="00D201CC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201CC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No</w:t>
      </w:r>
      <w:r w:rsidR="00D201CC">
        <w:rPr>
          <w:rFonts w:asciiTheme="minorHAnsi" w:hAnsiTheme="minorHAnsi" w:cs="Arial"/>
          <w:sz w:val="22"/>
          <w:szCs w:val="22"/>
        </w:rPr>
        <w:tab/>
      </w:r>
      <w:r w:rsidR="00D201CC">
        <w:rPr>
          <w:rFonts w:asciiTheme="minorHAnsi" w:hAnsiTheme="minorHAnsi" w:cs="Arial"/>
          <w:sz w:val="22"/>
          <w:szCs w:val="22"/>
        </w:rPr>
        <w:tab/>
      </w:r>
      <w:r w:rsidR="00D201CC">
        <w:rPr>
          <w:rFonts w:asciiTheme="minorHAnsi" w:hAnsiTheme="minorHAnsi" w:cs="Arial"/>
          <w:sz w:val="22"/>
          <w:szCs w:val="22"/>
        </w:rPr>
        <w:tab/>
      </w:r>
      <w:r w:rsidR="00D201CC">
        <w:rPr>
          <w:rFonts w:asciiTheme="minorHAnsi" w:hAnsiTheme="minorHAnsi" w:cs="Arial"/>
          <w:sz w:val="22"/>
          <w:szCs w:val="22"/>
        </w:rPr>
        <w:tab/>
      </w:r>
    </w:p>
    <w:p w14:paraId="49A23BF9" w14:textId="740DDF6D" w:rsidR="00081C93" w:rsidRDefault="00D93A6A" w:rsidP="00081C93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AC57B30" wp14:editId="6A4DA068">
                <wp:simplePos x="0" y="0"/>
                <wp:positionH relativeFrom="column">
                  <wp:posOffset>3709357</wp:posOffset>
                </wp:positionH>
                <wp:positionV relativeFrom="paragraph">
                  <wp:posOffset>8662</wp:posOffset>
                </wp:positionV>
                <wp:extent cx="2035715" cy="8255"/>
                <wp:effectExtent l="0" t="0" r="22225" b="29845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035715" cy="825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771042A" id="Straight Connector 13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2.1pt,.7pt" to="452.4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" strokecolor="#5b9bd5 [3204]" strokeweight=".5pt">
                <v:stroke joinstyle="miter"/>
              </v:line>
            </w:pict>
          </mc:Fallback>
        </mc:AlternateContent>
      </w:r>
    </w:p>
    <w:p w14:paraId="46F12DE0" w14:textId="03EDFDE1" w:rsidR="00D93A6A" w:rsidRDefault="00D93A6A" w:rsidP="5AFFA24F">
      <w:pPr>
        <w:pStyle w:val="ListParagraph"/>
        <w:ind w:left="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C3140E2" wp14:editId="1FD54A31">
                <wp:simplePos x="0" y="0"/>
                <wp:positionH relativeFrom="column">
                  <wp:posOffset>112142</wp:posOffset>
                </wp:positionH>
                <wp:positionV relativeFrom="paragraph">
                  <wp:posOffset>71397</wp:posOffset>
                </wp:positionV>
                <wp:extent cx="5658929" cy="0"/>
                <wp:effectExtent l="0" t="0" r="37465" b="190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5892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9AEBF8" id="Straight Connector 14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.85pt,5.6pt" to="454.45pt,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" strokecolor="#5b9bd5 [3204]" strokeweight=".5pt">
                <v:stroke joinstyle="miter"/>
              </v:line>
            </w:pict>
          </mc:Fallback>
        </mc:AlternateContent>
      </w:r>
    </w:p>
    <w:p w14:paraId="2D79BC7F" w14:textId="77777777" w:rsidR="00D93A6A" w:rsidRDefault="00D93A6A" w:rsidP="5AFFA24F">
      <w:pPr>
        <w:pStyle w:val="ListParagraph"/>
        <w:ind w:left="0"/>
        <w:rPr>
          <w:rFonts w:asciiTheme="minorHAnsi" w:eastAsiaTheme="minorEastAsia" w:hAnsiTheme="minorHAnsi" w:cstheme="minorBidi"/>
          <w:sz w:val="22"/>
          <w:szCs w:val="22"/>
        </w:rPr>
      </w:pPr>
    </w:p>
    <w:p w14:paraId="2F42EBE8" w14:textId="378E3D02" w:rsidR="00DA7AD1" w:rsidRPr="00E90AC2" w:rsidRDefault="00DA7AD1" w:rsidP="00E90AC2">
      <w:pPr>
        <w:pStyle w:val="ListParagraph"/>
        <w:numPr>
          <w:ilvl w:val="0"/>
          <w:numId w:val="7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00E90AC2">
        <w:rPr>
          <w:rFonts w:asciiTheme="minorHAnsi" w:eastAsiaTheme="minorEastAsia" w:hAnsiTheme="minorHAnsi" w:cstheme="minorBidi"/>
          <w:sz w:val="22"/>
          <w:szCs w:val="22"/>
        </w:rPr>
        <w:t>Does this assignment require any of the following additional screening checks?</w:t>
      </w:r>
    </w:p>
    <w:p w14:paraId="5FAF9277" w14:textId="7BB919D6" w:rsidR="00DA7AD1" w:rsidRDefault="00DA7AD1" w:rsidP="00DA7AD1">
      <w:pPr>
        <w:pStyle w:val="ListParagraph"/>
        <w:numPr>
          <w:ilvl w:val="0"/>
          <w:numId w:val="6"/>
        </w:numPr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Research Passport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1380819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Yes</w:t>
      </w:r>
      <w:r w:rsidRPr="00AA23B5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-10306462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A23B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No</w:t>
      </w:r>
    </w:p>
    <w:p w14:paraId="2860F490" w14:textId="18FDCFAF" w:rsidR="00DA7AD1" w:rsidRDefault="00DA7AD1" w:rsidP="00DA7AD1">
      <w:pPr>
        <w:pStyle w:val="ListParagraph"/>
        <w:numPr>
          <w:ilvl w:val="0"/>
          <w:numId w:val="6"/>
        </w:numPr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Occupational Health screening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963618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Yes</w:t>
      </w:r>
      <w:r w:rsidRPr="00AA23B5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-669585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A23B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No</w:t>
      </w:r>
    </w:p>
    <w:p w14:paraId="6D92B6E5" w14:textId="35327E9A" w:rsidR="00DA7AD1" w:rsidRDefault="00DA7AD1" w:rsidP="00DA7AD1">
      <w:pPr>
        <w:pStyle w:val="ListParagraph"/>
        <w:numPr>
          <w:ilvl w:val="0"/>
          <w:numId w:val="6"/>
        </w:numPr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Security check(s)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15734667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Yes</w:t>
      </w:r>
      <w:r w:rsidRPr="00AA23B5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4650108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A23B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No</w:t>
      </w:r>
    </w:p>
    <w:p w14:paraId="6D2FA5FF" w14:textId="77777777" w:rsidR="00DA7AD1" w:rsidRDefault="00DA7AD1" w:rsidP="00DA7AD1">
      <w:pPr>
        <w:rPr>
          <w:rFonts w:asciiTheme="minorHAnsi" w:eastAsiaTheme="minorEastAsia" w:hAnsiTheme="minorHAnsi" w:cstheme="minorBidi"/>
          <w:sz w:val="22"/>
          <w:szCs w:val="22"/>
        </w:rPr>
      </w:pPr>
    </w:p>
    <w:p w14:paraId="6E06C737" w14:textId="51096ABC" w:rsidR="00A55FAF" w:rsidRDefault="00DA7AD1" w:rsidP="00DA7AD1">
      <w:pPr>
        <w:ind w:left="36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 xml:space="preserve">If you have answered ‘yes’ to any of the above, please provide further details of </w:t>
      </w:r>
      <w:r w:rsidR="00A55FAF">
        <w:rPr>
          <w:rFonts w:asciiTheme="minorHAnsi" w:eastAsiaTheme="minorEastAsia" w:hAnsiTheme="minorHAnsi" w:cstheme="minorBidi"/>
          <w:sz w:val="22"/>
          <w:szCs w:val="22"/>
        </w:rPr>
        <w:t>which type(s) of check are needed and why:</w:t>
      </w:r>
    </w:p>
    <w:p w14:paraId="2461A526" w14:textId="77777777" w:rsidR="00A55FAF" w:rsidRDefault="00A55FAF" w:rsidP="00DA7AD1">
      <w:pPr>
        <w:ind w:left="360"/>
        <w:rPr>
          <w:rFonts w:asciiTheme="minorHAnsi" w:eastAsiaTheme="minorEastAsia" w:hAnsiTheme="minorHAnsi" w:cstheme="minorBidi"/>
          <w:sz w:val="22"/>
          <w:szCs w:val="22"/>
        </w:rPr>
      </w:pPr>
    </w:p>
    <w:p w14:paraId="0B67C9D9" w14:textId="04772F12" w:rsidR="00A55FAF" w:rsidRDefault="00A55FAF" w:rsidP="00DA7AD1">
      <w:pPr>
        <w:ind w:left="360"/>
        <w:rPr>
          <w:rFonts w:asciiTheme="minorHAnsi" w:eastAsiaTheme="minorEastAsia" w:hAnsiTheme="minorHAnsi" w:cstheme="minorBidi"/>
          <w:sz w:val="22"/>
          <w:szCs w:val="22"/>
        </w:rPr>
      </w:pPr>
      <w:r w:rsidRPr="008D4AE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B5587EA" wp14:editId="1064907F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43600" cy="879894"/>
                <wp:effectExtent l="0" t="0" r="19050" b="15875"/>
                <wp:wrapNone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87989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B74614" w14:textId="46E32801" w:rsidR="00A55FAF" w:rsidRPr="00D93A6A" w:rsidRDefault="00A55FAF" w:rsidP="00A55FAF">
                            <w:pP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  <w:t>Type of check required (e.g. which type of research passport):</w:t>
                            </w:r>
                            <w:r w:rsidRPr="00D93A6A"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D08223E" w14:textId="77777777" w:rsidR="00A55FAF" w:rsidRDefault="00A55FAF" w:rsidP="00A55FAF">
                            <w:pP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</w:pPr>
                          </w:p>
                          <w:p w14:paraId="7C16681B" w14:textId="3BAB5F8F" w:rsidR="00A55FAF" w:rsidRPr="00D93A6A" w:rsidRDefault="00A55FAF" w:rsidP="00A55FAF">
                            <w:pP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  <w:t>Why the checks selected are required:</w:t>
                            </w:r>
                          </w:p>
                          <w:p w14:paraId="02A4CDDF" w14:textId="77777777" w:rsidR="00A55FAF" w:rsidRPr="00D93A6A" w:rsidRDefault="00A55FAF" w:rsidP="00A55FAF">
                            <w:pPr>
                              <w:rPr>
                                <w:rFonts w:asciiTheme="minorHAnsi" w:hAnsiTheme="minorHAnsi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5587EA" id="_x0000_s1030" type="#_x0000_t202" style="position:absolute;left:0;text-align:left;margin-left:0;margin-top:-.05pt;width:468pt;height:69.3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">
                <v:textbox>
                  <w:txbxContent>
                    <w:p w14:paraId="27B74614" w14:textId="46E32801" w:rsidR="00A55FAF" w:rsidRPr="00D93A6A" w:rsidRDefault="00A55FAF" w:rsidP="00A55FAF">
                      <w:pP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</w:pPr>
                      <w: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  <w:t>Type of check required (e.g. which type of research passport):</w:t>
                      </w:r>
                      <w:r w:rsidRPr="00D93A6A"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D08223E" w14:textId="77777777" w:rsidR="00A55FAF" w:rsidRDefault="00A55FAF" w:rsidP="00A55FAF">
                      <w:pP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</w:pPr>
                    </w:p>
                    <w:p w14:paraId="7C16681B" w14:textId="3BAB5F8F" w:rsidR="00A55FAF" w:rsidRPr="00D93A6A" w:rsidRDefault="00A55FAF" w:rsidP="00A55FAF">
                      <w:pP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</w:pPr>
                      <w: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  <w:t>Why the checks selected are required:</w:t>
                      </w:r>
                    </w:p>
                    <w:p w14:paraId="02A4CDDF" w14:textId="77777777" w:rsidR="00A55FAF" w:rsidRPr="00D93A6A" w:rsidRDefault="00A55FAF" w:rsidP="00A55FAF">
                      <w:pPr>
                        <w:rPr>
                          <w:rFonts w:asciiTheme="minorHAnsi" w:hAnsiTheme="minorHAnsi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1A4F6CA" w14:textId="597D6581" w:rsidR="00A55FAF" w:rsidRDefault="00055605" w:rsidP="00DA7AD1">
      <w:pPr>
        <w:ind w:left="36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AABF0A3" wp14:editId="7FA7B98A">
                <wp:simplePos x="0" y="0"/>
                <wp:positionH relativeFrom="column">
                  <wp:posOffset>3321169</wp:posOffset>
                </wp:positionH>
                <wp:positionV relativeFrom="paragraph">
                  <wp:posOffset>48440</wp:posOffset>
                </wp:positionV>
                <wp:extent cx="2484407" cy="0"/>
                <wp:effectExtent l="0" t="0" r="30480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844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594353" id="Straight Connector 16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1.5pt,3.8pt" to="457.1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" strokecolor="#5b9bd5 [3204]" strokeweight=".5pt">
                <v:stroke joinstyle="miter"/>
              </v:line>
            </w:pict>
          </mc:Fallback>
        </mc:AlternateContent>
      </w:r>
    </w:p>
    <w:p w14:paraId="609C883C" w14:textId="09166719" w:rsidR="00A55FAF" w:rsidRDefault="00055605" w:rsidP="00DA7AD1">
      <w:pPr>
        <w:ind w:left="36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B7DD5FE" wp14:editId="1A25C12E">
                <wp:simplePos x="0" y="0"/>
                <wp:positionH relativeFrom="column">
                  <wp:posOffset>2139350</wp:posOffset>
                </wp:positionH>
                <wp:positionV relativeFrom="paragraph">
                  <wp:posOffset>162931</wp:posOffset>
                </wp:positionV>
                <wp:extent cx="3665939" cy="0"/>
                <wp:effectExtent l="0" t="0" r="29845" b="19050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6593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50902E" id="Straight Connector 17" o:spid="_x0000_s1026" style="position:absolute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8.45pt,12.85pt" to="457.1pt,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" strokecolor="#5b9bd5 [3204]" strokeweight=".5pt">
                <v:stroke joinstyle="miter"/>
              </v:line>
            </w:pict>
          </mc:Fallback>
        </mc:AlternateContent>
      </w:r>
    </w:p>
    <w:p w14:paraId="70235284" w14:textId="77777777" w:rsidR="00A55FAF" w:rsidRDefault="00A55FAF" w:rsidP="00DA7AD1">
      <w:pPr>
        <w:ind w:left="360"/>
        <w:rPr>
          <w:rFonts w:asciiTheme="minorHAnsi" w:eastAsiaTheme="minorEastAsia" w:hAnsiTheme="minorHAnsi" w:cstheme="minorBidi"/>
          <w:sz w:val="22"/>
          <w:szCs w:val="22"/>
        </w:rPr>
      </w:pPr>
    </w:p>
    <w:p w14:paraId="41565910" w14:textId="3F3D0B9C" w:rsidR="00DA7AD1" w:rsidRPr="00DA7AD1" w:rsidRDefault="00055605" w:rsidP="00DA7AD1">
      <w:pPr>
        <w:ind w:left="36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3F341E8" wp14:editId="7C11E028">
                <wp:simplePos x="0" y="0"/>
                <wp:positionH relativeFrom="column">
                  <wp:posOffset>120770</wp:posOffset>
                </wp:positionH>
                <wp:positionV relativeFrom="paragraph">
                  <wp:posOffset>72102</wp:posOffset>
                </wp:positionV>
                <wp:extent cx="5684520" cy="0"/>
                <wp:effectExtent l="0" t="0" r="30480" b="19050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845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A5ACBA" id="Straight Connector 18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.5pt,5.7pt" to="457.1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" strokecolor="#5b9bd5 [3204]" strokeweight=".5pt">
                <v:stroke joinstyle="miter"/>
              </v:line>
            </w:pict>
          </mc:Fallback>
        </mc:AlternateContent>
      </w:r>
      <w:r w:rsidR="00DA7AD1">
        <w:rPr>
          <w:rFonts w:asciiTheme="minorHAnsi" w:eastAsiaTheme="minorEastAsia" w:hAnsiTheme="minorHAnsi" w:cstheme="minorBidi"/>
          <w:sz w:val="22"/>
          <w:szCs w:val="22"/>
        </w:rPr>
        <w:t xml:space="preserve"> Please contact HR Administration if you require any further advice.</w:t>
      </w:r>
    </w:p>
    <w:p w14:paraId="74B394D0" w14:textId="77777777" w:rsidR="00DA7AD1" w:rsidRDefault="00DA7AD1" w:rsidP="00DA7AD1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</w:p>
    <w:p w14:paraId="34EA4FB8" w14:textId="797FB4FF" w:rsidR="00081C93" w:rsidRDefault="00081C93" w:rsidP="00E90AC2">
      <w:pPr>
        <w:pStyle w:val="ListParagraph"/>
        <w:numPr>
          <w:ilvl w:val="0"/>
          <w:numId w:val="7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Is this individual working from home?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-11080459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Yes</w:t>
      </w:r>
      <w:r w:rsidRPr="00AA23B5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-8948978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A23B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No</w:t>
      </w:r>
    </w:p>
    <w:p w14:paraId="03C76BDB" w14:textId="77777777" w:rsidR="00B818DF" w:rsidRPr="00B818DF" w:rsidRDefault="00B818DF" w:rsidP="00B818DF">
      <w:pPr>
        <w:pStyle w:val="ListParagraph"/>
        <w:ind w:left="360"/>
        <w:rPr>
          <w:rFonts w:asciiTheme="minorHAnsi" w:eastAsiaTheme="minorEastAsia" w:hAnsiTheme="minorHAnsi" w:cstheme="minorBidi"/>
          <w:sz w:val="22"/>
          <w:szCs w:val="22"/>
        </w:rPr>
      </w:pPr>
    </w:p>
    <w:p w14:paraId="51F94799" w14:textId="6C02DA7D" w:rsidR="008D4AE5" w:rsidRPr="0087249A" w:rsidRDefault="00D201CC" w:rsidP="00E90AC2">
      <w:pPr>
        <w:pStyle w:val="ListParagraph"/>
        <w:numPr>
          <w:ilvl w:val="0"/>
          <w:numId w:val="7"/>
        </w:num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Is the individual being paid travel</w:t>
      </w:r>
      <w:r w:rsidR="008D4AE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expenses?</w:t>
      </w:r>
      <w:r w:rsidRPr="00D201CC">
        <w:rPr>
          <w:rFonts w:asciiTheme="minorHAnsi" w:hAnsiTheme="minorHAnsi" w:cs="Arial"/>
          <w:sz w:val="22"/>
          <w:szCs w:val="22"/>
        </w:rPr>
        <w:tab/>
      </w:r>
      <w:r w:rsidR="0087249A">
        <w:rPr>
          <w:rFonts w:asciiTheme="minorHAnsi" w:hAnsiTheme="minorHAnsi" w:cs="Arial"/>
          <w:sz w:val="22"/>
          <w:szCs w:val="22"/>
        </w:rPr>
        <w:tab/>
      </w:r>
      <w:r w:rsidR="00A61492">
        <w:rPr>
          <w:rFonts w:asciiTheme="minorHAnsi" w:hAnsiTheme="minorHAnsi" w:cs="Arial"/>
          <w:sz w:val="22"/>
          <w:szCs w:val="22"/>
        </w:rPr>
        <w:tab/>
      </w:r>
      <w:r w:rsidR="0087249A">
        <w:rPr>
          <w:rFonts w:asciiTheme="minorHAnsi" w:hAnsiTheme="minorHAnsi" w:cs="Arial"/>
          <w:sz w:val="22"/>
          <w:szCs w:val="22"/>
        </w:rPr>
        <w:tab/>
      </w:r>
      <w:r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MS Gothic" w:eastAsia="MS Gothic" w:hAnsi="MS Gothic" w:cs="Segoe UI Symbol"/>
            <w:sz w:val="22"/>
            <w:szCs w:val="22"/>
          </w:rPr>
          <w:id w:val="-1869831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D201CC"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Yes</w:t>
      </w:r>
      <w:r w:rsidRPr="00D201CC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-11175243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D201CC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No</w:t>
      </w:r>
      <w:r w:rsidRPr="00D201CC">
        <w:rPr>
          <w:rFonts w:asciiTheme="minorHAnsi" w:hAnsiTheme="minorHAnsi" w:cs="Arial"/>
          <w:sz w:val="22"/>
          <w:szCs w:val="22"/>
        </w:rPr>
        <w:tab/>
      </w:r>
      <w:r w:rsidR="0087249A">
        <w:rPr>
          <w:rFonts w:asciiTheme="minorHAnsi" w:hAnsiTheme="minorHAnsi" w:cs="Arial"/>
          <w:sz w:val="22"/>
          <w:szCs w:val="22"/>
        </w:rPr>
        <w:br/>
      </w:r>
      <w:r w:rsidR="008D4AE5" w:rsidRPr="5AFFA24F">
        <w:rPr>
          <w:rFonts w:asciiTheme="minorHAnsi" w:eastAsiaTheme="minorEastAsia" w:hAnsiTheme="minorHAnsi" w:cstheme="minorBidi"/>
          <w:sz w:val="22"/>
          <w:szCs w:val="22"/>
        </w:rPr>
        <w:t>If yes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>, will this</w:t>
      </w:r>
      <w:r w:rsidR="008D4AE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include 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the </w:t>
      </w:r>
      <w:r w:rsidR="008D4AE5" w:rsidRPr="5AFFA24F">
        <w:rPr>
          <w:rFonts w:asciiTheme="minorHAnsi" w:eastAsiaTheme="minorEastAsia" w:hAnsiTheme="minorHAnsi" w:cstheme="minorBidi"/>
          <w:sz w:val="22"/>
          <w:szCs w:val="22"/>
        </w:rPr>
        <w:t xml:space="preserve">journey from home to 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the </w:t>
      </w:r>
      <w:r w:rsidR="008D4AE5" w:rsidRPr="5AFFA24F">
        <w:rPr>
          <w:rFonts w:asciiTheme="minorHAnsi" w:eastAsiaTheme="minorEastAsia" w:hAnsiTheme="minorHAnsi" w:cstheme="minorBidi"/>
          <w:sz w:val="22"/>
          <w:szCs w:val="22"/>
        </w:rPr>
        <w:t>University (taxable)?</w:t>
      </w:r>
      <w:r w:rsidR="008D4AE5" w:rsidRPr="0087249A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MS Gothic" w:eastAsia="MS Gothic" w:hAnsi="MS Gothic" w:cs="Segoe UI Symbol"/>
            <w:sz w:val="22"/>
            <w:szCs w:val="22"/>
          </w:rPr>
          <w:id w:val="837358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249A"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Yes</w:t>
      </w:r>
      <w:r w:rsidRPr="0087249A"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="Segoe UI Symbol" w:eastAsia="MS Gothic" w:hAnsi="Segoe UI Symbol" w:cs="Segoe UI Symbol"/>
            <w:sz w:val="22"/>
            <w:szCs w:val="22"/>
          </w:rPr>
          <w:id w:val="203062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249A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No</w:t>
      </w:r>
    </w:p>
    <w:p w14:paraId="633C8B60" w14:textId="77777777" w:rsidR="00D5199B" w:rsidRDefault="00D5199B" w:rsidP="00D5199B">
      <w:pPr>
        <w:rPr>
          <w:rFonts w:asciiTheme="minorHAnsi" w:hAnsiTheme="minorHAnsi" w:cs="Arial"/>
          <w:sz w:val="22"/>
          <w:szCs w:val="22"/>
        </w:rPr>
      </w:pPr>
    </w:p>
    <w:p w14:paraId="24BBD711" w14:textId="77777777" w:rsidR="00D5199B" w:rsidRPr="00515123" w:rsidRDefault="00D5199B" w:rsidP="5AFFA24F">
      <w:pPr>
        <w:rPr>
          <w:rFonts w:asciiTheme="minorHAnsi" w:eastAsiaTheme="minorEastAsia" w:hAnsiTheme="minorHAnsi" w:cstheme="minorBidi"/>
          <w:b/>
          <w:bCs/>
          <w:sz w:val="22"/>
          <w:szCs w:val="22"/>
          <w:u w:val="single"/>
        </w:rPr>
      </w:pPr>
      <w:r w:rsidRPr="5AFFA24F">
        <w:rPr>
          <w:rFonts w:asciiTheme="minorHAnsi" w:eastAsiaTheme="minorEastAsia" w:hAnsiTheme="minorHAnsi" w:cstheme="minorBidi"/>
          <w:b/>
          <w:bCs/>
          <w:sz w:val="22"/>
          <w:szCs w:val="22"/>
          <w:u w:val="single"/>
        </w:rPr>
        <w:t>University Card and IT Access</w:t>
      </w:r>
      <w:r w:rsidRPr="00515123">
        <w:rPr>
          <w:rFonts w:asciiTheme="minorHAnsi" w:hAnsiTheme="minorHAnsi" w:cs="Arial"/>
          <w:b/>
          <w:sz w:val="22"/>
          <w:szCs w:val="22"/>
        </w:rPr>
        <w:tab/>
      </w:r>
    </w:p>
    <w:p w14:paraId="0ACF4C07" w14:textId="3DE2006A" w:rsidR="00A61492" w:rsidRDefault="5AFFA24F" w:rsidP="00777A17">
      <w:pPr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A University</w:t>
      </w:r>
      <w:r w:rsidR="00591BBB">
        <w:rPr>
          <w:rFonts w:asciiTheme="minorHAnsi" w:eastAsiaTheme="minorEastAsia" w:hAnsiTheme="minorHAnsi" w:cstheme="minorBidi"/>
          <w:sz w:val="22"/>
          <w:szCs w:val="22"/>
        </w:rPr>
        <w:t xml:space="preserve"> card and/or IT access can 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>be requested if it is required as part of the assi</w:t>
      </w:r>
      <w:r w:rsidR="00591BBB">
        <w:rPr>
          <w:rFonts w:asciiTheme="minorHAnsi" w:eastAsiaTheme="minorEastAsia" w:hAnsiTheme="minorHAnsi" w:cstheme="minorBidi"/>
          <w:sz w:val="22"/>
          <w:szCs w:val="22"/>
        </w:rPr>
        <w:t>gnment.  Where this is needed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, please email the Payroll team via </w:t>
      </w:r>
      <w:hyperlink r:id="rId14">
        <w:r w:rsidRPr="5AFFA24F">
          <w:rPr>
            <w:rStyle w:val="Hyperlink"/>
            <w:rFonts w:asciiTheme="minorHAnsi" w:eastAsiaTheme="minorEastAsia" w:hAnsiTheme="minorHAnsi" w:cstheme="minorBidi"/>
            <w:sz w:val="22"/>
            <w:szCs w:val="22"/>
          </w:rPr>
          <w:t>payroll@warwick.ac.uk</w:t>
        </w:r>
      </w:hyperlink>
      <w:r w:rsidRPr="5AFFA24F">
        <w:rPr>
          <w:rFonts w:asciiTheme="minorHAnsi" w:eastAsiaTheme="minorEastAsia" w:hAnsiTheme="minorHAnsi" w:cstheme="minorBidi"/>
          <w:sz w:val="22"/>
          <w:szCs w:val="22"/>
        </w:rPr>
        <w:t>, providing the individual’s full name, department name and details of the access required.</w:t>
      </w:r>
    </w:p>
    <w:p w14:paraId="3CC1C4EF" w14:textId="77777777" w:rsidR="00777A17" w:rsidRPr="00777A17" w:rsidRDefault="00777A17" w:rsidP="00777A17">
      <w:pPr>
        <w:rPr>
          <w:rFonts w:asciiTheme="minorHAnsi" w:eastAsiaTheme="minorEastAsia" w:hAnsiTheme="minorHAnsi" w:cstheme="minorBidi"/>
          <w:sz w:val="22"/>
          <w:szCs w:val="22"/>
        </w:rPr>
      </w:pPr>
    </w:p>
    <w:p w14:paraId="3E16A218" w14:textId="0C7A7F30" w:rsidR="00FF4A43" w:rsidRDefault="00B818DF" w:rsidP="00FF4A43">
      <w:pPr>
        <w:spacing w:after="160" w:line="259" w:lineRule="auto"/>
        <w:rPr>
          <w:rFonts w:asciiTheme="minorHAnsi" w:eastAsiaTheme="minorEastAsia" w:hAnsiTheme="minorHAnsi" w:cstheme="minorBidi"/>
          <w:b/>
          <w:bCs/>
        </w:rPr>
      </w:pPr>
      <w:r>
        <w:rPr>
          <w:rFonts w:asciiTheme="minorHAnsi" w:eastAsiaTheme="minorEastAsia" w:hAnsiTheme="minorHAnsi" w:cstheme="minorBidi"/>
          <w:b/>
          <w:bCs/>
        </w:rPr>
        <w:t>SECTION D</w:t>
      </w:r>
      <w:r w:rsidR="5AFFA24F" w:rsidRPr="5AFFA24F">
        <w:rPr>
          <w:rFonts w:asciiTheme="minorHAnsi" w:eastAsiaTheme="minorEastAsia" w:hAnsiTheme="minorHAnsi" w:cstheme="minorBidi"/>
          <w:b/>
          <w:bCs/>
        </w:rPr>
        <w:t xml:space="preserve"> – (FOR AN EXTENSION OR </w:t>
      </w:r>
      <w:r w:rsidR="00FF4A43">
        <w:rPr>
          <w:rFonts w:asciiTheme="minorHAnsi" w:eastAsiaTheme="minorEastAsia" w:hAnsiTheme="minorHAnsi" w:cstheme="minorBidi"/>
          <w:b/>
          <w:bCs/>
        </w:rPr>
        <w:t>AMENDMENT TO AN EXISTING ASSIGNMENT</w:t>
      </w:r>
      <w:r w:rsidR="007C1A6B">
        <w:rPr>
          <w:rFonts w:asciiTheme="minorHAnsi" w:eastAsiaTheme="minorEastAsia" w:hAnsiTheme="minorHAnsi" w:cstheme="minorBidi"/>
          <w:b/>
          <w:bCs/>
        </w:rPr>
        <w:t xml:space="preserve"> ONLY</w:t>
      </w:r>
      <w:r w:rsidR="00FF4A43">
        <w:rPr>
          <w:rFonts w:asciiTheme="minorHAnsi" w:eastAsiaTheme="minorEastAsia" w:hAnsiTheme="minorHAnsi" w:cstheme="minorBidi"/>
          <w:b/>
          <w:bCs/>
        </w:rPr>
        <w:t>)</w:t>
      </w:r>
    </w:p>
    <w:p w14:paraId="7B98DC72" w14:textId="0D511B32" w:rsidR="008D4AE5" w:rsidRPr="008D4AE5" w:rsidRDefault="5AFFA24F" w:rsidP="00FF4A43">
      <w:pPr>
        <w:spacing w:after="160" w:line="259" w:lineRule="auto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You only need to complet</w:t>
      </w:r>
      <w:r w:rsidR="00B8137F">
        <w:rPr>
          <w:rFonts w:asciiTheme="minorHAnsi" w:eastAsiaTheme="minorEastAsia" w:hAnsiTheme="minorHAnsi" w:cstheme="minorBidi"/>
          <w:sz w:val="22"/>
          <w:szCs w:val="22"/>
        </w:rPr>
        <w:t xml:space="preserve">e this section </w:t>
      </w:r>
      <w:r w:rsidR="00FF4A43">
        <w:rPr>
          <w:rFonts w:asciiTheme="minorHAnsi" w:eastAsiaTheme="minorEastAsia" w:hAnsiTheme="minorHAnsi" w:cstheme="minorBidi"/>
          <w:sz w:val="22"/>
          <w:szCs w:val="22"/>
        </w:rPr>
        <w:t>(instead of</w:t>
      </w:r>
      <w:r w:rsidR="00B8137F">
        <w:rPr>
          <w:rFonts w:asciiTheme="minorHAnsi" w:eastAsiaTheme="minorEastAsia" w:hAnsiTheme="minorHAnsi" w:cstheme="minorBidi"/>
          <w:sz w:val="22"/>
          <w:szCs w:val="22"/>
        </w:rPr>
        <w:t xml:space="preserve"> Section C</w:t>
      </w:r>
      <w:r w:rsidR="00FF4A43">
        <w:rPr>
          <w:rFonts w:asciiTheme="minorHAnsi" w:eastAsiaTheme="minorEastAsia" w:hAnsiTheme="minorHAnsi" w:cstheme="minorBidi"/>
          <w:sz w:val="22"/>
          <w:szCs w:val="22"/>
        </w:rPr>
        <w:t>)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if you are requesting a change or an extension to an existing </w:t>
      </w:r>
      <w:r w:rsidR="00B8137F">
        <w:rPr>
          <w:rFonts w:asciiTheme="minorHAnsi" w:eastAsiaTheme="minorEastAsia" w:hAnsiTheme="minorHAnsi" w:cstheme="minorBidi"/>
          <w:sz w:val="22"/>
          <w:szCs w:val="22"/>
        </w:rPr>
        <w:t>variable worker assignment.</w:t>
      </w: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</w:p>
    <w:p w14:paraId="324DEDD6" w14:textId="77777777" w:rsidR="008D4AE5" w:rsidRPr="001526DF" w:rsidRDefault="5AFFA24F" w:rsidP="5AFFA24F">
      <w:pPr>
        <w:rPr>
          <w:rFonts w:asciiTheme="minorHAnsi" w:eastAsiaTheme="minorEastAsia" w:hAnsiTheme="minorHAnsi" w:cstheme="minorBidi"/>
          <w:b/>
          <w:bCs/>
          <w:sz w:val="22"/>
          <w:szCs w:val="22"/>
          <w:u w:val="single"/>
        </w:rPr>
      </w:pPr>
      <w:r w:rsidRPr="5AFFA24F">
        <w:rPr>
          <w:rFonts w:asciiTheme="minorHAnsi" w:eastAsiaTheme="minorEastAsia" w:hAnsiTheme="minorHAnsi" w:cstheme="minorBidi"/>
          <w:b/>
          <w:bCs/>
          <w:sz w:val="22"/>
          <w:szCs w:val="22"/>
          <w:u w:val="single"/>
        </w:rPr>
        <w:t>Current assignment information</w:t>
      </w:r>
    </w:p>
    <w:p w14:paraId="72A9FE49" w14:textId="77777777" w:rsidR="00C148BC" w:rsidRPr="006B14B8" w:rsidRDefault="5AFFA24F" w:rsidP="5AFFA24F">
      <w:pPr>
        <w:spacing w:before="120" w:after="120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>Please provide us with details of the assignment that you are seeking to amend.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8"/>
        <w:gridCol w:w="3082"/>
        <w:gridCol w:w="2396"/>
      </w:tblGrid>
      <w:tr w:rsidR="00C148BC" w:rsidRPr="008D4AE5" w14:paraId="57152845" w14:textId="77777777" w:rsidTr="5AFFA24F">
        <w:tc>
          <w:tcPr>
            <w:tcW w:w="3538" w:type="dxa"/>
          </w:tcPr>
          <w:p w14:paraId="29E30800" w14:textId="77777777" w:rsidR="00C148BC" w:rsidRPr="008D4AE5" w:rsidRDefault="5AFFA24F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Existing assignment dates</w:t>
            </w:r>
          </w:p>
        </w:tc>
        <w:tc>
          <w:tcPr>
            <w:tcW w:w="3082" w:type="dxa"/>
          </w:tcPr>
          <w:p w14:paraId="05B6B51B" w14:textId="77777777" w:rsidR="00C148BC" w:rsidRPr="008D4AE5" w:rsidRDefault="5AFFA24F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From:</w:t>
            </w:r>
          </w:p>
        </w:tc>
        <w:tc>
          <w:tcPr>
            <w:tcW w:w="2396" w:type="dxa"/>
          </w:tcPr>
          <w:p w14:paraId="4D4E7CC3" w14:textId="77777777" w:rsidR="00C148BC" w:rsidRPr="008D4AE5" w:rsidRDefault="5AFFA24F" w:rsidP="5AFFA24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To:</w:t>
            </w:r>
          </w:p>
        </w:tc>
      </w:tr>
      <w:tr w:rsidR="00C148BC" w:rsidRPr="008D4AE5" w14:paraId="2120DEF4" w14:textId="77777777" w:rsidTr="5AFFA24F">
        <w:tc>
          <w:tcPr>
            <w:tcW w:w="3538" w:type="dxa"/>
          </w:tcPr>
          <w:p w14:paraId="61B6BA54" w14:textId="60FEF531" w:rsidR="00C148BC" w:rsidRPr="008D4AE5" w:rsidRDefault="001847FA" w:rsidP="001847FA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Existing l</w:t>
            </w:r>
            <w:r w:rsidR="5AFFA24F"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ine manager</w:t>
            </w:r>
            <w:r w:rsidR="009D7DDE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for assignment</w:t>
            </w:r>
          </w:p>
        </w:tc>
        <w:tc>
          <w:tcPr>
            <w:tcW w:w="5478" w:type="dxa"/>
            <w:gridSpan w:val="2"/>
          </w:tcPr>
          <w:p w14:paraId="3A170B7F" w14:textId="77777777" w:rsidR="00C148BC" w:rsidRPr="008D4AE5" w:rsidRDefault="00C148BC" w:rsidP="005066A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45C3702A" w14:textId="5C61D5B6" w:rsidR="00917C87" w:rsidRPr="00A1688D" w:rsidRDefault="00777A17" w:rsidP="00A1688D">
      <w:pPr>
        <w:tabs>
          <w:tab w:val="left" w:pos="8264"/>
        </w:tabs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ab/>
      </w:r>
    </w:p>
    <w:p w14:paraId="39D6981E" w14:textId="36810356" w:rsidR="00C148BC" w:rsidRPr="001526DF" w:rsidRDefault="5AFFA24F" w:rsidP="5AFFA24F">
      <w:pPr>
        <w:rPr>
          <w:rFonts w:asciiTheme="minorHAnsi" w:eastAsiaTheme="minorEastAsia" w:hAnsiTheme="minorHAnsi" w:cstheme="minorBidi"/>
          <w:b/>
          <w:bCs/>
          <w:sz w:val="22"/>
          <w:szCs w:val="22"/>
          <w:u w:val="single"/>
        </w:rPr>
      </w:pPr>
      <w:r w:rsidRPr="5AFFA24F">
        <w:rPr>
          <w:rFonts w:asciiTheme="minorHAnsi" w:eastAsiaTheme="minorEastAsia" w:hAnsiTheme="minorHAnsi" w:cstheme="minorBidi"/>
          <w:b/>
          <w:bCs/>
          <w:sz w:val="22"/>
          <w:szCs w:val="22"/>
          <w:u w:val="single"/>
        </w:rPr>
        <w:t xml:space="preserve">Amendment </w:t>
      </w:r>
      <w:r w:rsidR="007A0C33">
        <w:rPr>
          <w:rFonts w:asciiTheme="minorHAnsi" w:eastAsiaTheme="minorEastAsia" w:hAnsiTheme="minorHAnsi" w:cstheme="minorBidi"/>
          <w:b/>
          <w:bCs/>
          <w:sz w:val="22"/>
          <w:szCs w:val="22"/>
          <w:u w:val="single"/>
        </w:rPr>
        <w:t xml:space="preserve">or extension </w:t>
      </w:r>
      <w:r w:rsidRPr="5AFFA24F">
        <w:rPr>
          <w:rFonts w:asciiTheme="minorHAnsi" w:eastAsiaTheme="minorEastAsia" w:hAnsiTheme="minorHAnsi" w:cstheme="minorBidi"/>
          <w:b/>
          <w:bCs/>
          <w:sz w:val="22"/>
          <w:szCs w:val="22"/>
          <w:u w:val="single"/>
        </w:rPr>
        <w:t>requested</w:t>
      </w:r>
    </w:p>
    <w:p w14:paraId="78967B01" w14:textId="77777777" w:rsidR="00C148BC" w:rsidRDefault="5AFFA24F" w:rsidP="5AFFA24F">
      <w:pPr>
        <w:spacing w:before="120" w:after="120"/>
        <w:rPr>
          <w:rFonts w:asciiTheme="minorHAnsi" w:eastAsiaTheme="minorEastAsia" w:hAnsiTheme="minorHAnsi" w:cstheme="minorBidi"/>
          <w:sz w:val="22"/>
          <w:szCs w:val="22"/>
        </w:rPr>
      </w:pPr>
      <w:r w:rsidRPr="5AFFA24F">
        <w:rPr>
          <w:rFonts w:asciiTheme="minorHAnsi" w:eastAsiaTheme="minorEastAsia" w:hAnsiTheme="minorHAnsi" w:cstheme="minorBidi"/>
          <w:sz w:val="22"/>
          <w:szCs w:val="22"/>
        </w:rPr>
        <w:t xml:space="preserve">In the table below, please complete any details that are changing. </w:t>
      </w:r>
      <w:r w:rsidRPr="00FF4A43">
        <w:rPr>
          <w:rFonts w:asciiTheme="minorHAnsi" w:eastAsiaTheme="minorEastAsia" w:hAnsiTheme="minorHAnsi" w:cstheme="minorBidi"/>
          <w:b/>
          <w:sz w:val="22"/>
          <w:szCs w:val="22"/>
        </w:rPr>
        <w:t>Where no change is being made to a particular detail of the assignment, please leave the relevant box(es) blank.</w:t>
      </w:r>
    </w:p>
    <w:p w14:paraId="477082E9" w14:textId="77777777" w:rsidR="008C4A1C" w:rsidRDefault="008C4A1C" w:rsidP="5AFFA24F">
      <w:pPr>
        <w:spacing w:before="120" w:after="240"/>
        <w:rPr>
          <w:rFonts w:asciiTheme="minorHAnsi" w:eastAsiaTheme="minorEastAsia" w:hAnsiTheme="minorHAnsi" w:cstheme="minorBidi"/>
          <w:sz w:val="18"/>
          <w:szCs w:val="18"/>
          <w:u w:val="single"/>
        </w:rPr>
      </w:pPr>
    </w:p>
    <w:p w14:paraId="3FF9D9D6" w14:textId="668AF435" w:rsidR="007C355C" w:rsidRPr="009D7DDE" w:rsidRDefault="5AFFA24F" w:rsidP="5AFFA24F">
      <w:pPr>
        <w:spacing w:before="120" w:after="240"/>
        <w:rPr>
          <w:rFonts w:asciiTheme="minorHAnsi" w:eastAsiaTheme="minorEastAsia" w:hAnsiTheme="minorHAnsi" w:cstheme="minorBidi"/>
          <w:sz w:val="18"/>
          <w:szCs w:val="18"/>
        </w:rPr>
      </w:pPr>
      <w:r w:rsidRPr="009D7DDE">
        <w:rPr>
          <w:rFonts w:asciiTheme="minorHAnsi" w:eastAsiaTheme="minorEastAsia" w:hAnsiTheme="minorHAnsi" w:cstheme="minorBidi"/>
          <w:sz w:val="18"/>
          <w:szCs w:val="18"/>
          <w:u w:val="single"/>
        </w:rPr>
        <w:t>Please note:</w:t>
      </w:r>
      <w:r w:rsidRPr="009D7DDE">
        <w:rPr>
          <w:rFonts w:asciiTheme="minorHAnsi" w:eastAsiaTheme="minorEastAsia" w:hAnsiTheme="minorHAnsi" w:cstheme="minorBidi"/>
          <w:sz w:val="18"/>
          <w:szCs w:val="18"/>
        </w:rPr>
        <w:t xml:space="preserve"> you must ensure that the pay details you provide below are</w:t>
      </w:r>
      <w:r w:rsidRPr="009D7DDE">
        <w:rPr>
          <w:rFonts w:asciiTheme="minorHAnsi" w:eastAsiaTheme="minorEastAsia" w:hAnsiTheme="minorHAnsi" w:cstheme="minorBidi"/>
          <w:sz w:val="18"/>
          <w:szCs w:val="18"/>
          <w:lang w:val="en-US"/>
        </w:rPr>
        <w:t xml:space="preserve"> at least the relevant National Minimum/Living Wage rate (see </w:t>
      </w:r>
      <w:hyperlink r:id="rId15">
        <w:r w:rsidRPr="009D7DDE">
          <w:rPr>
            <w:rStyle w:val="Hyperlink"/>
            <w:rFonts w:asciiTheme="minorHAnsi" w:eastAsiaTheme="minorEastAsia" w:hAnsiTheme="minorHAnsi" w:cstheme="minorBidi"/>
            <w:sz w:val="18"/>
            <w:szCs w:val="18"/>
            <w:lang w:val="en-US"/>
          </w:rPr>
          <w:t>https://www.gov.uk/national-minimum-wage-rates</w:t>
        </w:r>
      </w:hyperlink>
      <w:r w:rsidRPr="009D7DDE">
        <w:rPr>
          <w:rFonts w:asciiTheme="minorHAnsi" w:eastAsiaTheme="minorEastAsia" w:hAnsiTheme="minorHAnsi" w:cstheme="minorBidi"/>
          <w:sz w:val="18"/>
          <w:szCs w:val="18"/>
          <w:lang w:val="en-US"/>
        </w:rPr>
        <w:t xml:space="preserve">) excluding holiday pay. </w:t>
      </w:r>
      <w:r w:rsidR="00E47A9A">
        <w:rPr>
          <w:rFonts w:asciiTheme="minorHAnsi" w:eastAsiaTheme="minorEastAsia" w:hAnsiTheme="minorHAnsi" w:cstheme="minorBidi"/>
          <w:sz w:val="18"/>
          <w:szCs w:val="18"/>
        </w:rPr>
        <w:t>I</w:t>
      </w:r>
      <w:r w:rsidR="00E47A9A" w:rsidRPr="00777A17">
        <w:rPr>
          <w:rFonts w:asciiTheme="minorHAnsi" w:eastAsiaTheme="minorEastAsia" w:hAnsiTheme="minorHAnsi" w:cstheme="minorBidi"/>
          <w:sz w:val="18"/>
          <w:szCs w:val="18"/>
        </w:rPr>
        <w:t>t is strongly recommended that you use one rate of pay which takes into account the range of activit</w:t>
      </w:r>
      <w:r w:rsidR="00E47A9A">
        <w:rPr>
          <w:rFonts w:asciiTheme="minorHAnsi" w:eastAsiaTheme="minorEastAsia" w:hAnsiTheme="minorHAnsi" w:cstheme="minorBidi"/>
          <w:sz w:val="18"/>
          <w:szCs w:val="18"/>
        </w:rPr>
        <w:t>ies being carried out</w:t>
      </w:r>
      <w:r w:rsidR="00E47A9A" w:rsidRPr="00777A17">
        <w:rPr>
          <w:rFonts w:asciiTheme="minorHAnsi" w:eastAsiaTheme="minorEastAsia" w:hAnsiTheme="minorHAnsi" w:cstheme="minorBidi"/>
          <w:sz w:val="18"/>
          <w:szCs w:val="18"/>
        </w:rPr>
        <w:t>.</w:t>
      </w:r>
    </w:p>
    <w:tbl>
      <w:tblPr>
        <w:tblStyle w:val="TableGrid"/>
        <w:tblW w:w="9343" w:type="dxa"/>
        <w:tblLayout w:type="fixed"/>
        <w:tblLook w:val="04A0" w:firstRow="1" w:lastRow="0" w:firstColumn="1" w:lastColumn="0" w:noHBand="0" w:noVBand="1"/>
      </w:tblPr>
      <w:tblGrid>
        <w:gridCol w:w="562"/>
        <w:gridCol w:w="3544"/>
        <w:gridCol w:w="1559"/>
        <w:gridCol w:w="1701"/>
        <w:gridCol w:w="990"/>
        <w:gridCol w:w="987"/>
      </w:tblGrid>
      <w:tr w:rsidR="002F7D67" w:rsidRPr="008D4AE5" w14:paraId="21EA29B5" w14:textId="77777777" w:rsidTr="00541C0F">
        <w:tc>
          <w:tcPr>
            <w:tcW w:w="4106" w:type="dxa"/>
            <w:gridSpan w:val="2"/>
          </w:tcPr>
          <w:p w14:paraId="3952692A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Dates of work in department</w:t>
            </w:r>
          </w:p>
        </w:tc>
        <w:tc>
          <w:tcPr>
            <w:tcW w:w="3260" w:type="dxa"/>
            <w:gridSpan w:val="2"/>
          </w:tcPr>
          <w:p w14:paraId="2999447B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From:</w:t>
            </w:r>
          </w:p>
        </w:tc>
        <w:tc>
          <w:tcPr>
            <w:tcW w:w="1977" w:type="dxa"/>
            <w:gridSpan w:val="2"/>
          </w:tcPr>
          <w:p w14:paraId="77E4DC73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To:</w:t>
            </w:r>
          </w:p>
        </w:tc>
      </w:tr>
      <w:tr w:rsidR="002F7D67" w:rsidRPr="008D4AE5" w14:paraId="4F4523F2" w14:textId="77777777" w:rsidTr="00541C0F">
        <w:tc>
          <w:tcPr>
            <w:tcW w:w="4106" w:type="dxa"/>
            <w:gridSpan w:val="2"/>
          </w:tcPr>
          <w:p w14:paraId="2F4EB708" w14:textId="2C961C30" w:rsidR="002F7D67" w:rsidRPr="008D4AE5" w:rsidRDefault="00541C0F" w:rsidP="00541C0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Planned</w:t>
            </w:r>
            <w:r w:rsidR="002F7D6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total hours </w:t>
            </w:r>
          </w:p>
        </w:tc>
        <w:tc>
          <w:tcPr>
            <w:tcW w:w="5237" w:type="dxa"/>
            <w:gridSpan w:val="4"/>
          </w:tcPr>
          <w:p w14:paraId="79D0832C" w14:textId="50EAFB6F" w:rsidR="002F7D67" w:rsidRPr="008D4AE5" w:rsidRDefault="00541C0F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_____ hours per week/month/duration of assignment</w:t>
            </w:r>
          </w:p>
        </w:tc>
      </w:tr>
      <w:tr w:rsidR="002F7D67" w:rsidRPr="008D4AE5" w14:paraId="13841304" w14:textId="77777777" w:rsidTr="00541C0F">
        <w:tc>
          <w:tcPr>
            <w:tcW w:w="4106" w:type="dxa"/>
            <w:gridSpan w:val="2"/>
          </w:tcPr>
          <w:p w14:paraId="2A80E996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Name and title of 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assignment </w:t>
            </w: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line manager </w:t>
            </w:r>
          </w:p>
        </w:tc>
        <w:tc>
          <w:tcPr>
            <w:tcW w:w="5237" w:type="dxa"/>
            <w:gridSpan w:val="4"/>
          </w:tcPr>
          <w:p w14:paraId="2E8DDDD5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F7D67" w:rsidRPr="008D4AE5" w14:paraId="278DF5C0" w14:textId="77777777" w:rsidTr="00D07332">
        <w:trPr>
          <w:trHeight w:val="343"/>
        </w:trPr>
        <w:tc>
          <w:tcPr>
            <w:tcW w:w="5665" w:type="dxa"/>
            <w:gridSpan w:val="3"/>
          </w:tcPr>
          <w:p w14:paraId="4CDA43BD" w14:textId="77777777" w:rsidR="002F7D67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Description of 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work </w:t>
            </w:r>
          </w:p>
          <w:p w14:paraId="6C6587D8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913B4C">
              <w:rPr>
                <w:rFonts w:asciiTheme="minorHAnsi" w:eastAsiaTheme="minorEastAsia" w:hAnsiTheme="minorHAnsi" w:cstheme="minorBidi"/>
                <w:sz w:val="16"/>
                <w:szCs w:val="16"/>
              </w:rPr>
              <w:t>(use more than one box only where there are distinct and separate pieces of work)</w:t>
            </w:r>
          </w:p>
        </w:tc>
        <w:tc>
          <w:tcPr>
            <w:tcW w:w="1701" w:type="dxa"/>
          </w:tcPr>
          <w:p w14:paraId="0E194FAD" w14:textId="017249F1" w:rsidR="002F7D67" w:rsidRPr="008D4AE5" w:rsidRDefault="00541C0F" w:rsidP="00541C0F">
            <w:pPr>
              <w:jc w:val="center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Planned</w:t>
            </w:r>
            <w:r w:rsidR="002F7D6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Hours </w:t>
            </w:r>
          </w:p>
        </w:tc>
        <w:tc>
          <w:tcPr>
            <w:tcW w:w="990" w:type="dxa"/>
          </w:tcPr>
          <w:p w14:paraId="7C124A07" w14:textId="77777777" w:rsidR="002F7D67" w:rsidRPr="008D4AE5" w:rsidRDefault="002F7D67" w:rsidP="00D07332">
            <w:pPr>
              <w:jc w:val="center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Hourly Rate</w:t>
            </w:r>
          </w:p>
        </w:tc>
        <w:tc>
          <w:tcPr>
            <w:tcW w:w="987" w:type="dxa"/>
          </w:tcPr>
          <w:p w14:paraId="64AEF8DC" w14:textId="77777777" w:rsidR="002F7D67" w:rsidRPr="008D4AE5" w:rsidRDefault="002F7D67" w:rsidP="00D07332">
            <w:pPr>
              <w:jc w:val="center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Holiday Pay</w:t>
            </w:r>
          </w:p>
        </w:tc>
      </w:tr>
      <w:tr w:rsidR="002F7D67" w:rsidRPr="008D4AE5" w14:paraId="6A039B19" w14:textId="77777777" w:rsidTr="00D07332">
        <w:tc>
          <w:tcPr>
            <w:tcW w:w="562" w:type="dxa"/>
          </w:tcPr>
          <w:p w14:paraId="0C199AD3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i.</w:t>
            </w:r>
          </w:p>
        </w:tc>
        <w:tc>
          <w:tcPr>
            <w:tcW w:w="5103" w:type="dxa"/>
            <w:gridSpan w:val="2"/>
          </w:tcPr>
          <w:p w14:paraId="4D553C7C" w14:textId="77777777" w:rsidR="002F7D67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59FE44DA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AA436F1" w14:textId="5E0E3C4D" w:rsidR="002F7D67" w:rsidRPr="00541C0F" w:rsidRDefault="00541C0F" w:rsidP="00D07332">
            <w:pPr>
              <w:rPr>
                <w:rFonts w:asciiTheme="minorHAnsi" w:hAnsiTheme="minorHAnsi" w:cs="Arial"/>
                <w:sz w:val="16"/>
                <w:szCs w:val="16"/>
              </w:rPr>
            </w:pPr>
            <w:r w:rsidRPr="00541C0F">
              <w:rPr>
                <w:rFonts w:asciiTheme="minorHAnsi" w:hAnsiTheme="minorHAnsi" w:cs="Arial"/>
                <w:sz w:val="16"/>
                <w:szCs w:val="16"/>
              </w:rPr>
              <w:t>_____ hours per week/month/duration of assignment</w:t>
            </w:r>
          </w:p>
        </w:tc>
        <w:tc>
          <w:tcPr>
            <w:tcW w:w="990" w:type="dxa"/>
          </w:tcPr>
          <w:p w14:paraId="58DC6390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19E46501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F7D67" w:rsidRPr="008D4AE5" w14:paraId="106F3874" w14:textId="77777777" w:rsidTr="00D07332">
        <w:tc>
          <w:tcPr>
            <w:tcW w:w="562" w:type="dxa"/>
          </w:tcPr>
          <w:p w14:paraId="2761EFB7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ii.</w:t>
            </w:r>
          </w:p>
          <w:p w14:paraId="73360CF4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5103" w:type="dxa"/>
            <w:gridSpan w:val="2"/>
          </w:tcPr>
          <w:p w14:paraId="7B9BE5CC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6CBB860" w14:textId="2F14F63E" w:rsidR="002F7D67" w:rsidRPr="008D4AE5" w:rsidRDefault="00541C0F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541C0F">
              <w:rPr>
                <w:rFonts w:asciiTheme="minorHAnsi" w:hAnsiTheme="minorHAnsi" w:cs="Arial"/>
                <w:sz w:val="16"/>
                <w:szCs w:val="16"/>
              </w:rPr>
              <w:t>_____ hours per week/month/duration of assignment</w:t>
            </w:r>
          </w:p>
        </w:tc>
        <w:tc>
          <w:tcPr>
            <w:tcW w:w="990" w:type="dxa"/>
          </w:tcPr>
          <w:p w14:paraId="706CF8B0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1F8D7286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F7D67" w:rsidRPr="008D4AE5" w14:paraId="20AE603B" w14:textId="77777777" w:rsidTr="00D07332">
        <w:tc>
          <w:tcPr>
            <w:tcW w:w="562" w:type="dxa"/>
          </w:tcPr>
          <w:p w14:paraId="15D56F58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iii.</w:t>
            </w:r>
          </w:p>
          <w:p w14:paraId="381D3519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5103" w:type="dxa"/>
            <w:gridSpan w:val="2"/>
          </w:tcPr>
          <w:p w14:paraId="538AC76A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E11045A" w14:textId="52376238" w:rsidR="002F7D67" w:rsidRPr="008D4AE5" w:rsidRDefault="00541C0F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541C0F">
              <w:rPr>
                <w:rFonts w:asciiTheme="minorHAnsi" w:hAnsiTheme="minorHAnsi" w:cs="Arial"/>
                <w:sz w:val="16"/>
                <w:szCs w:val="16"/>
              </w:rPr>
              <w:t>_____ hours per week/month/duration of assignment</w:t>
            </w:r>
          </w:p>
        </w:tc>
        <w:tc>
          <w:tcPr>
            <w:tcW w:w="990" w:type="dxa"/>
          </w:tcPr>
          <w:p w14:paraId="3DE0B82D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71067B20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F7D67" w:rsidRPr="008D4AE5" w14:paraId="276DC0F8" w14:textId="77777777" w:rsidTr="00D07332">
        <w:tc>
          <w:tcPr>
            <w:tcW w:w="562" w:type="dxa"/>
          </w:tcPr>
          <w:p w14:paraId="5CAE7699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iv.</w:t>
            </w:r>
          </w:p>
          <w:p w14:paraId="2C08AA25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5103" w:type="dxa"/>
            <w:gridSpan w:val="2"/>
          </w:tcPr>
          <w:p w14:paraId="637409C2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5A739C8" w14:textId="31BFD2F0" w:rsidR="002F7D67" w:rsidRPr="008D4AE5" w:rsidRDefault="00541C0F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541C0F">
              <w:rPr>
                <w:rFonts w:asciiTheme="minorHAnsi" w:hAnsiTheme="minorHAnsi" w:cs="Arial"/>
                <w:sz w:val="16"/>
                <w:szCs w:val="16"/>
              </w:rPr>
              <w:t>_____ hours per week/month/duration of assignment</w:t>
            </w:r>
          </w:p>
        </w:tc>
        <w:tc>
          <w:tcPr>
            <w:tcW w:w="990" w:type="dxa"/>
          </w:tcPr>
          <w:p w14:paraId="2B60937C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3306D031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F7D67" w:rsidRPr="008D4AE5" w14:paraId="2E0C4FAD" w14:textId="77777777" w:rsidTr="00D07332">
        <w:tc>
          <w:tcPr>
            <w:tcW w:w="5665" w:type="dxa"/>
            <w:gridSpan w:val="3"/>
          </w:tcPr>
          <w:p w14:paraId="3890A36A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Total c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ost of appointment and </w:t>
            </w: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holiday pay</w:t>
            </w:r>
          </w:p>
        </w:tc>
        <w:tc>
          <w:tcPr>
            <w:tcW w:w="1701" w:type="dxa"/>
          </w:tcPr>
          <w:p w14:paraId="1FD9F1A0" w14:textId="77777777" w:rsidR="002F7D67" w:rsidRPr="008D4AE5" w:rsidRDefault="002F7D67" w:rsidP="00D07332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  <w:tc>
          <w:tcPr>
            <w:tcW w:w="990" w:type="dxa"/>
          </w:tcPr>
          <w:p w14:paraId="071751FB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987" w:type="dxa"/>
          </w:tcPr>
          <w:p w14:paraId="24B0CF45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F7D67" w:rsidRPr="008D4AE5" w14:paraId="2833D863" w14:textId="77777777" w:rsidTr="00D07332">
        <w:tc>
          <w:tcPr>
            <w:tcW w:w="5665" w:type="dxa"/>
            <w:gridSpan w:val="3"/>
          </w:tcPr>
          <w:p w14:paraId="29596FDF" w14:textId="77777777" w:rsidR="002F7D67" w:rsidRPr="008D4AE5" w:rsidRDefault="002F7D67" w:rsidP="00D07332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5AFFA24F">
              <w:rPr>
                <w:rFonts w:asciiTheme="minorHAnsi" w:eastAsiaTheme="minorEastAsia" w:hAnsiTheme="minorHAnsi" w:cstheme="minorBidi"/>
                <w:sz w:val="22"/>
                <w:szCs w:val="22"/>
              </w:rPr>
              <w:t>SAP code for payment</w:t>
            </w:r>
          </w:p>
        </w:tc>
        <w:tc>
          <w:tcPr>
            <w:tcW w:w="3678" w:type="dxa"/>
            <w:gridSpan w:val="3"/>
          </w:tcPr>
          <w:p w14:paraId="6725978D" w14:textId="77777777" w:rsidR="002F7D67" w:rsidRPr="008D4AE5" w:rsidRDefault="002F7D67" w:rsidP="00D07332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71E3A1F" w14:textId="4B630758" w:rsidR="001426D7" w:rsidRPr="00FF4A43" w:rsidRDefault="001426D7" w:rsidP="001426D7">
      <w:pPr>
        <w:rPr>
          <w:rFonts w:asciiTheme="minorHAnsi" w:hAnsiTheme="minorHAnsi" w:cs="Arial"/>
          <w:b/>
          <w:sz w:val="22"/>
          <w:szCs w:val="22"/>
        </w:rPr>
      </w:pPr>
      <w:r w:rsidRPr="008D4AE5">
        <w:rPr>
          <w:rFonts w:asciiTheme="minorHAnsi" w:hAnsiTheme="minorHAnsi" w:cs="Arial"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AC1140E" wp14:editId="7C2B20BE">
                <wp:simplePos x="0" y="0"/>
                <wp:positionH relativeFrom="margin">
                  <wp:align>center</wp:align>
                </wp:positionH>
                <wp:positionV relativeFrom="paragraph">
                  <wp:posOffset>179705</wp:posOffset>
                </wp:positionV>
                <wp:extent cx="6162675" cy="0"/>
                <wp:effectExtent l="0" t="0" r="28575" b="1905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2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FFED3A5" id="Straight Connector 9" o:spid="_x0000_s1026" style="position:absolute;z-index:251673600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from="0,14.15pt" to="485.2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" strokecolor="black [3213]" strokeweight=".5pt">
                <v:stroke joinstyle="miter"/>
                <w10:wrap anchorx="margin"/>
              </v:line>
            </w:pict>
          </mc:Fallback>
        </mc:AlternateContent>
      </w:r>
    </w:p>
    <w:p w14:paraId="7DA8760C" w14:textId="595F064D" w:rsidR="001426D7" w:rsidRPr="00860CA4" w:rsidRDefault="00364D23" w:rsidP="00FF4A43">
      <w:pPr>
        <w:spacing w:before="120"/>
        <w:rPr>
          <w:rFonts w:asciiTheme="minorHAnsi" w:eastAsiaTheme="minorEastAsia" w:hAnsiTheme="minorHAnsi" w:cstheme="minorBidi"/>
          <w:b/>
          <w:bCs/>
        </w:rPr>
      </w:pPr>
      <w:r>
        <w:rPr>
          <w:rFonts w:asciiTheme="minorHAnsi" w:eastAsiaTheme="minorEastAsia" w:hAnsiTheme="minorHAnsi" w:cstheme="minorBidi"/>
          <w:b/>
          <w:bCs/>
        </w:rPr>
        <w:t>SECTION E</w:t>
      </w:r>
      <w:r w:rsidR="5AFFA24F" w:rsidRPr="5AFFA24F">
        <w:rPr>
          <w:rFonts w:asciiTheme="minorHAnsi" w:eastAsiaTheme="minorEastAsia" w:hAnsiTheme="minorHAnsi" w:cstheme="minorBidi"/>
          <w:b/>
          <w:bCs/>
        </w:rPr>
        <w:t xml:space="preserve"> – DEPARTMENTAL AUTHORISATION</w:t>
      </w:r>
      <w:r w:rsidR="00B8137F">
        <w:rPr>
          <w:rFonts w:asciiTheme="minorHAnsi" w:eastAsiaTheme="minorEastAsia" w:hAnsiTheme="minorHAnsi" w:cstheme="minorBidi"/>
          <w:b/>
          <w:bCs/>
        </w:rPr>
        <w:t xml:space="preserve"> (</w:t>
      </w:r>
      <w:r w:rsidR="5AFFA24F" w:rsidRPr="5AFFA24F">
        <w:rPr>
          <w:rFonts w:asciiTheme="minorHAnsi" w:eastAsiaTheme="minorEastAsia" w:hAnsiTheme="minorHAnsi" w:cstheme="minorBidi"/>
          <w:b/>
          <w:bCs/>
        </w:rPr>
        <w:t>COMPLETE</w:t>
      </w:r>
      <w:r w:rsidR="00B8137F">
        <w:rPr>
          <w:rFonts w:asciiTheme="minorHAnsi" w:eastAsiaTheme="minorEastAsia" w:hAnsiTheme="minorHAnsi" w:cstheme="minorBidi"/>
          <w:b/>
          <w:bCs/>
        </w:rPr>
        <w:t xml:space="preserve"> FOR ALL REQUEST TYPES</w:t>
      </w:r>
      <w:r w:rsidR="5AFFA24F" w:rsidRPr="5AFFA24F">
        <w:rPr>
          <w:rFonts w:asciiTheme="minorHAnsi" w:eastAsiaTheme="minorEastAsia" w:hAnsiTheme="minorHAnsi" w:cstheme="minorBidi"/>
          <w:b/>
          <w:bCs/>
        </w:rPr>
        <w:t>)</w:t>
      </w:r>
    </w:p>
    <w:p w14:paraId="42C5B2CE" w14:textId="07DF1129" w:rsidR="001426D7" w:rsidRPr="008D4AE5" w:rsidRDefault="00B8137F" w:rsidP="5AFFA24F">
      <w:pPr>
        <w:spacing w:before="12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 xml:space="preserve">Signature of </w:t>
      </w:r>
      <w:r w:rsidR="001426D7" w:rsidRPr="5AFFA24F">
        <w:rPr>
          <w:rFonts w:asciiTheme="minorHAnsi" w:eastAsiaTheme="minorEastAsia" w:hAnsiTheme="minorHAnsi" w:cstheme="minorBidi"/>
          <w:sz w:val="22"/>
          <w:szCs w:val="22"/>
        </w:rPr>
        <w:t>Head of Department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(or authorised deputy)</w:t>
      </w:r>
      <w:r w:rsidR="001426D7" w:rsidRPr="5AFFA24F">
        <w:rPr>
          <w:rFonts w:asciiTheme="minorHAnsi" w:eastAsiaTheme="minorEastAsia" w:hAnsiTheme="minorHAnsi" w:cstheme="minorBidi"/>
          <w:sz w:val="22"/>
          <w:szCs w:val="22"/>
        </w:rPr>
        <w:t>:</w:t>
      </w:r>
      <w:r w:rsidR="00860CA4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</w:p>
    <w:p w14:paraId="356959D6" w14:textId="4581F1AF" w:rsidR="001426D7" w:rsidRPr="008D4AE5" w:rsidRDefault="00B8137F" w:rsidP="5AFFA24F">
      <w:pPr>
        <w:spacing w:before="12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hAnsiTheme="minorHAnsi" w:cs="Arial"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D941A0D" wp14:editId="138471AB">
                <wp:simplePos x="0" y="0"/>
                <wp:positionH relativeFrom="column">
                  <wp:posOffset>3243532</wp:posOffset>
                </wp:positionH>
                <wp:positionV relativeFrom="paragraph">
                  <wp:posOffset>30527</wp:posOffset>
                </wp:positionV>
                <wp:extent cx="2613804" cy="0"/>
                <wp:effectExtent l="0" t="0" r="34290" b="1905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13804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9FDD00" id="Straight Connector 10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5.4pt,2.4pt" to="461.2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" strokecolor="black [3213]" strokeweight=".5pt">
                <v:stroke joinstyle="miter"/>
              </v:line>
            </w:pict>
          </mc:Fallback>
        </mc:AlternateContent>
      </w:r>
      <w:r w:rsidR="5AFFA24F" w:rsidRPr="5AFFA24F">
        <w:rPr>
          <w:rFonts w:asciiTheme="minorHAnsi" w:eastAsiaTheme="minorEastAsia" w:hAnsiTheme="minorHAnsi" w:cstheme="minorBidi"/>
          <w:sz w:val="22"/>
          <w:szCs w:val="22"/>
        </w:rPr>
        <w:t xml:space="preserve">Print Name: </w:t>
      </w:r>
      <w:r w:rsidR="00364D23">
        <w:rPr>
          <w:rFonts w:asciiTheme="minorHAnsi" w:eastAsiaTheme="minorEastAsia" w:hAnsiTheme="minorHAnsi" w:cstheme="minorBidi"/>
          <w:sz w:val="22"/>
          <w:szCs w:val="22"/>
        </w:rPr>
        <w:tab/>
      </w:r>
      <w:r w:rsidR="00364D23">
        <w:rPr>
          <w:rFonts w:asciiTheme="minorHAnsi" w:eastAsiaTheme="minorEastAsia" w:hAnsiTheme="minorHAnsi" w:cstheme="minorBidi"/>
          <w:sz w:val="22"/>
          <w:szCs w:val="22"/>
        </w:rPr>
        <w:tab/>
      </w:r>
      <w:r w:rsidR="00364D23">
        <w:rPr>
          <w:rFonts w:asciiTheme="minorHAnsi" w:eastAsiaTheme="minorEastAsia" w:hAnsiTheme="minorHAnsi" w:cstheme="minorBidi"/>
          <w:sz w:val="22"/>
          <w:szCs w:val="22"/>
        </w:rPr>
        <w:tab/>
      </w:r>
      <w:r w:rsidR="00364D23">
        <w:rPr>
          <w:rFonts w:asciiTheme="minorHAnsi" w:eastAsiaTheme="minorEastAsia" w:hAnsiTheme="minorHAnsi" w:cstheme="minorBidi"/>
          <w:sz w:val="22"/>
          <w:szCs w:val="22"/>
        </w:rPr>
        <w:tab/>
      </w:r>
      <w:r w:rsidR="00364D23">
        <w:rPr>
          <w:rFonts w:asciiTheme="minorHAnsi" w:eastAsiaTheme="minorEastAsia" w:hAnsiTheme="minorHAnsi" w:cstheme="minorBidi"/>
          <w:sz w:val="22"/>
          <w:szCs w:val="22"/>
        </w:rPr>
        <w:tab/>
      </w:r>
      <w:r w:rsidR="00364D23">
        <w:rPr>
          <w:rFonts w:asciiTheme="minorHAnsi" w:eastAsiaTheme="minorEastAsia" w:hAnsiTheme="minorHAnsi" w:cstheme="minorBidi"/>
          <w:sz w:val="22"/>
          <w:szCs w:val="22"/>
        </w:rPr>
        <w:tab/>
        <w:t>Date:</w:t>
      </w:r>
    </w:p>
    <w:p w14:paraId="3F0AF09C" w14:textId="50DB931D" w:rsidR="00A868A3" w:rsidRPr="00A868A3" w:rsidRDefault="00364D23" w:rsidP="5AFFA24F">
      <w:pPr>
        <w:spacing w:before="120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hAnsiTheme="minorHAnsi" w:cs="Arial"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70E79F4" wp14:editId="3B2BA17C">
                <wp:simplePos x="0" y="0"/>
                <wp:positionH relativeFrom="column">
                  <wp:posOffset>3545457</wp:posOffset>
                </wp:positionH>
                <wp:positionV relativeFrom="paragraph">
                  <wp:posOffset>51566</wp:posOffset>
                </wp:positionV>
                <wp:extent cx="2199640" cy="0"/>
                <wp:effectExtent l="0" t="0" r="29210" b="1905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9964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A63336" id="Straight Connector 12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9.15pt,4.05pt" to="452.3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" strokecolor="black [3213]" strokeweight=".5pt">
                <v:stroke joinstyle="miter"/>
              </v:line>
            </w:pict>
          </mc:Fallback>
        </mc:AlternateContent>
      </w:r>
      <w:r w:rsidR="00CC550E">
        <w:rPr>
          <w:rFonts w:asciiTheme="minorHAnsi" w:hAnsiTheme="minorHAnsi" w:cs="Arial"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0251E83" wp14:editId="5EDC0511">
                <wp:simplePos x="0" y="0"/>
                <wp:positionH relativeFrom="column">
                  <wp:posOffset>685800</wp:posOffset>
                </wp:positionH>
                <wp:positionV relativeFrom="paragraph">
                  <wp:posOffset>6984</wp:posOffset>
                </wp:positionV>
                <wp:extent cx="2228850" cy="0"/>
                <wp:effectExtent l="0" t="0" r="19050" b="1905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28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7403948" id="Straight Connector 11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pt,.55pt" to="229.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" strokecolor="black [3213]" strokeweight=".5pt">
                <v:stroke joinstyle="miter"/>
              </v:line>
            </w:pict>
          </mc:Fallback>
        </mc:AlternateContent>
      </w:r>
      <w:r w:rsidR="00D40857" w:rsidRPr="5AFFA24F">
        <w:rPr>
          <w:rFonts w:asciiTheme="minorHAnsi" w:eastAsiaTheme="minorEastAsia" w:hAnsiTheme="minorHAnsi" w:cstheme="minorBidi"/>
          <w:sz w:val="22"/>
          <w:szCs w:val="22"/>
        </w:rPr>
        <w:t>Attachments</w:t>
      </w:r>
      <w:r w:rsidR="00A868A3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(where applicable)</w:t>
      </w:r>
      <w:r w:rsidR="00D40857" w:rsidRPr="5AFFA24F">
        <w:rPr>
          <w:rFonts w:asciiTheme="minorHAnsi" w:eastAsiaTheme="minorEastAsia" w:hAnsiTheme="minorHAnsi" w:cstheme="minorBidi"/>
          <w:sz w:val="22"/>
          <w:szCs w:val="22"/>
        </w:rPr>
        <w:t>:</w:t>
      </w:r>
      <w:r>
        <w:rPr>
          <w:rFonts w:asciiTheme="minorHAnsi" w:hAnsiTheme="minorHAnsi" w:cs="Arial"/>
          <w:sz w:val="22"/>
          <w:szCs w:val="22"/>
        </w:rPr>
        <w:tab/>
      </w:r>
      <w:sdt>
        <w:sdtPr>
          <w:rPr>
            <w:rFonts w:asciiTheme="minorHAnsi" w:eastAsia="MS Gothic" w:hAnsiTheme="minorHAnsi" w:cs="Segoe UI Symbol"/>
            <w:sz w:val="22"/>
            <w:szCs w:val="22"/>
          </w:rPr>
          <w:id w:val="42483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0857" w:rsidRPr="00A868A3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A868A3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D40857" w:rsidRPr="5AFFA24F">
        <w:rPr>
          <w:rFonts w:asciiTheme="minorHAnsi" w:eastAsiaTheme="minorEastAsia" w:hAnsiTheme="minorHAnsi" w:cstheme="minorBidi"/>
          <w:sz w:val="22"/>
          <w:szCs w:val="22"/>
        </w:rPr>
        <w:t>Right to work in the UK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or country of work </w:t>
      </w:r>
    </w:p>
    <w:p w14:paraId="21BD590E" w14:textId="2923B2C4" w:rsidR="00A868A3" w:rsidRPr="004B17E8" w:rsidRDefault="00A868A3" w:rsidP="5AFFA24F">
      <w:pPr>
        <w:rPr>
          <w:rFonts w:asciiTheme="minorHAnsi" w:eastAsiaTheme="minorEastAsia" w:hAnsiTheme="minorHAnsi" w:cstheme="minorBidi"/>
          <w:sz w:val="22"/>
          <w:szCs w:val="22"/>
        </w:rPr>
      </w:pPr>
      <w:r w:rsidRPr="00A868A3">
        <w:rPr>
          <w:rFonts w:asciiTheme="minorHAnsi" w:eastAsia="MS Gothic" w:hAnsiTheme="minorHAnsi" w:cs="Segoe UI Symbol"/>
          <w:sz w:val="22"/>
          <w:szCs w:val="22"/>
        </w:rPr>
        <w:tab/>
      </w:r>
      <w:r w:rsidRPr="00A868A3">
        <w:rPr>
          <w:rFonts w:asciiTheme="minorHAnsi" w:eastAsia="MS Gothic" w:hAnsiTheme="minorHAnsi" w:cs="Segoe UI Symbol"/>
          <w:sz w:val="22"/>
          <w:szCs w:val="22"/>
        </w:rPr>
        <w:tab/>
      </w:r>
      <w:r w:rsidRPr="00A868A3">
        <w:rPr>
          <w:rFonts w:asciiTheme="minorHAnsi" w:eastAsia="MS Gothic" w:hAnsiTheme="minorHAnsi" w:cs="Segoe UI Symbol"/>
          <w:sz w:val="22"/>
          <w:szCs w:val="22"/>
        </w:rPr>
        <w:tab/>
      </w:r>
      <w:r w:rsidRPr="00A868A3">
        <w:rPr>
          <w:rFonts w:asciiTheme="minorHAnsi" w:eastAsia="MS Gothic" w:hAnsiTheme="minorHAnsi" w:cs="Segoe UI Symbol"/>
          <w:sz w:val="22"/>
          <w:szCs w:val="22"/>
        </w:rPr>
        <w:tab/>
      </w:r>
      <w:r w:rsidR="00D40857" w:rsidRPr="00A868A3">
        <w:rPr>
          <w:rFonts w:asciiTheme="minorHAnsi" w:eastAsia="MS Gothic" w:hAnsiTheme="minorHAnsi" w:cs="Segoe UI Symbol"/>
          <w:sz w:val="22"/>
          <w:szCs w:val="22"/>
        </w:rPr>
        <w:tab/>
      </w:r>
      <w:sdt>
        <w:sdtPr>
          <w:rPr>
            <w:rFonts w:asciiTheme="minorHAnsi" w:hAnsiTheme="minorHAnsi" w:cs="Arial"/>
            <w:sz w:val="22"/>
            <w:szCs w:val="22"/>
          </w:rPr>
          <w:id w:val="1719943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5097" w:rsidRPr="008D4AE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5AFFA24F">
        <w:rPr>
          <w:rFonts w:asciiTheme="minorHAnsi" w:eastAsia="MS Gothic" w:hAnsiTheme="minorHAnsi" w:cs="Segoe UI Symbol"/>
          <w:sz w:val="22"/>
          <w:szCs w:val="22"/>
        </w:rPr>
        <w:t xml:space="preserve"> </w:t>
      </w:r>
      <w:hyperlink r:id="rId16" w:history="1">
        <w:r w:rsidR="004B17E8" w:rsidRPr="5AFFA24F">
          <w:rPr>
            <w:rStyle w:val="Hyperlink"/>
            <w:rFonts w:asciiTheme="minorHAnsi" w:eastAsia="MS Gothic" w:hAnsiTheme="minorHAnsi" w:cs="Segoe UI Symbol"/>
            <w:sz w:val="22"/>
            <w:szCs w:val="22"/>
          </w:rPr>
          <w:t>VAM Personal Record</w:t>
        </w:r>
        <w:r w:rsidR="00D40857" w:rsidRPr="5AFFA24F">
          <w:rPr>
            <w:rStyle w:val="Hyperlink"/>
            <w:rFonts w:asciiTheme="minorHAnsi" w:eastAsia="MS Gothic" w:hAnsiTheme="minorHAnsi" w:cs="Segoe UI Symbol"/>
            <w:sz w:val="22"/>
            <w:szCs w:val="22"/>
          </w:rPr>
          <w:t xml:space="preserve"> Form</w:t>
        </w:r>
      </w:hyperlink>
      <w:r w:rsidRPr="5AFFA24F">
        <w:rPr>
          <w:rFonts w:asciiTheme="minorHAnsi" w:eastAsia="MS Gothic" w:hAnsiTheme="minorHAnsi" w:cs="Segoe UI Symbol"/>
          <w:sz w:val="22"/>
          <w:szCs w:val="22"/>
        </w:rPr>
        <w:t xml:space="preserve"> (if not </w:t>
      </w:r>
      <w:r w:rsidRPr="5AFFA24F">
        <w:rPr>
          <w:rFonts w:asciiTheme="minorHAnsi" w:eastAsia="MS Gothic" w:hAnsiTheme="minorHAnsi" w:cs="Segoe UI Symbol"/>
          <w:sz w:val="22"/>
          <w:szCs w:val="22"/>
          <w:u w:val="single"/>
        </w:rPr>
        <w:t>currently</w:t>
      </w:r>
      <w:r w:rsidR="004B17E8" w:rsidRPr="5AFFA24F">
        <w:rPr>
          <w:rFonts w:asciiTheme="minorHAnsi" w:eastAsia="MS Gothic" w:hAnsiTheme="minorHAnsi" w:cs="Segoe UI Symbol"/>
          <w:sz w:val="22"/>
          <w:szCs w:val="22"/>
        </w:rPr>
        <w:t xml:space="preserve"> working</w:t>
      </w:r>
      <w:r w:rsidRPr="5AFFA24F">
        <w:rPr>
          <w:rFonts w:asciiTheme="minorHAnsi" w:eastAsia="MS Gothic" w:hAnsiTheme="minorHAnsi" w:cs="Segoe UI Symbol"/>
          <w:sz w:val="22"/>
          <w:szCs w:val="22"/>
        </w:rPr>
        <w:t>)</w:t>
      </w:r>
      <w:r w:rsidR="004B17E8">
        <w:rPr>
          <w:rFonts w:asciiTheme="minorHAnsi" w:eastAsia="MS Gothic" w:hAnsiTheme="minorHAnsi" w:cs="Segoe UI Symbol"/>
          <w:sz w:val="22"/>
          <w:szCs w:val="22"/>
        </w:rPr>
        <w:br/>
      </w:r>
      <w:r w:rsidR="00295097">
        <w:rPr>
          <w:rFonts w:asciiTheme="minorHAnsi" w:eastAsiaTheme="minorEastAsia" w:hAnsiTheme="minorHAnsi" w:cstheme="minorBidi"/>
          <w:sz w:val="22"/>
          <w:szCs w:val="22"/>
        </w:rPr>
        <w:tab/>
      </w:r>
      <w:r w:rsidR="00295097">
        <w:rPr>
          <w:rFonts w:asciiTheme="minorHAnsi" w:eastAsiaTheme="minorEastAsia" w:hAnsiTheme="minorHAnsi" w:cstheme="minorBidi"/>
          <w:sz w:val="22"/>
          <w:szCs w:val="22"/>
        </w:rPr>
        <w:tab/>
      </w:r>
      <w:r w:rsidR="00295097">
        <w:rPr>
          <w:rFonts w:asciiTheme="minorHAnsi" w:eastAsiaTheme="minorEastAsia" w:hAnsiTheme="minorHAnsi" w:cstheme="minorBidi"/>
          <w:sz w:val="22"/>
          <w:szCs w:val="22"/>
        </w:rPr>
        <w:tab/>
      </w:r>
      <w:r w:rsidR="00295097">
        <w:rPr>
          <w:rFonts w:asciiTheme="minorHAnsi" w:eastAsiaTheme="minorEastAsia" w:hAnsiTheme="minorHAnsi" w:cstheme="minorBidi"/>
          <w:sz w:val="22"/>
          <w:szCs w:val="22"/>
        </w:rPr>
        <w:tab/>
      </w:r>
      <w:r w:rsidR="00295097">
        <w:rPr>
          <w:rFonts w:asciiTheme="minorHAnsi" w:eastAsiaTheme="minorEastAsia" w:hAnsiTheme="minorHAnsi" w:cstheme="minorBidi"/>
          <w:sz w:val="22"/>
          <w:szCs w:val="22"/>
        </w:rPr>
        <w:tab/>
      </w:r>
      <w:sdt>
        <w:sdtPr>
          <w:rPr>
            <w:rFonts w:asciiTheme="minorHAnsi" w:hAnsiTheme="minorHAnsi" w:cs="Arial"/>
            <w:sz w:val="22"/>
            <w:szCs w:val="22"/>
          </w:rPr>
          <w:id w:val="178937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5097" w:rsidRPr="008D4AE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5097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4B17E8" w:rsidRPr="5AFFA24F">
        <w:rPr>
          <w:rFonts w:asciiTheme="minorHAnsi" w:eastAsiaTheme="minorEastAsia" w:hAnsiTheme="minorHAnsi" w:cstheme="minorBidi"/>
          <w:sz w:val="22"/>
          <w:szCs w:val="22"/>
        </w:rPr>
        <w:t xml:space="preserve">Tier 4 and Croatian Students Additional Information Form  </w:t>
      </w:r>
    </w:p>
    <w:p w14:paraId="12A79302" w14:textId="77777777" w:rsidR="00364D23" w:rsidRDefault="006623F2" w:rsidP="5AFFA24F">
      <w:pPr>
        <w:ind w:left="2880" w:firstLine="720"/>
        <w:rPr>
          <w:rFonts w:asciiTheme="minorHAnsi" w:eastAsiaTheme="minorEastAsia" w:hAnsiTheme="minorHAnsi" w:cstheme="minorBidi"/>
          <w:sz w:val="22"/>
          <w:szCs w:val="22"/>
        </w:rPr>
      </w:pPr>
      <w:sdt>
        <w:sdtPr>
          <w:rPr>
            <w:rFonts w:asciiTheme="minorHAnsi" w:hAnsiTheme="minorHAnsi" w:cs="Arial"/>
            <w:sz w:val="22"/>
            <w:szCs w:val="22"/>
          </w:rPr>
          <w:id w:val="-9338228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5097" w:rsidRPr="008D4AE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5097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Tier 4 and Croatian </w:t>
      </w:r>
      <w:r w:rsidR="004B17E8" w:rsidRPr="5AFFA24F">
        <w:rPr>
          <w:rFonts w:asciiTheme="minorHAnsi" w:eastAsiaTheme="minorEastAsia" w:hAnsiTheme="minorHAnsi" w:cstheme="minorBidi"/>
          <w:sz w:val="22"/>
          <w:szCs w:val="22"/>
        </w:rPr>
        <w:t>Student Declar</w:t>
      </w:r>
      <w:r w:rsidR="00295097" w:rsidRPr="5AFFA24F">
        <w:rPr>
          <w:rFonts w:asciiTheme="minorHAnsi" w:eastAsiaTheme="minorEastAsia" w:hAnsiTheme="minorHAnsi" w:cstheme="minorBidi"/>
          <w:sz w:val="22"/>
          <w:szCs w:val="22"/>
        </w:rPr>
        <w:t>ation Form</w:t>
      </w:r>
    </w:p>
    <w:p w14:paraId="780E3364" w14:textId="71C39EEF" w:rsidR="00D40857" w:rsidRDefault="006623F2" w:rsidP="00364D23">
      <w:pPr>
        <w:ind w:left="3600"/>
        <w:rPr>
          <w:rFonts w:asciiTheme="minorHAnsi" w:eastAsiaTheme="minorEastAsia" w:hAnsiTheme="minorHAnsi" w:cstheme="minorBidi"/>
          <w:sz w:val="22"/>
          <w:szCs w:val="22"/>
        </w:rPr>
      </w:pPr>
      <w:sdt>
        <w:sdtPr>
          <w:rPr>
            <w:rFonts w:asciiTheme="minorHAnsi" w:hAnsiTheme="minorHAnsi" w:cs="Arial"/>
            <w:sz w:val="22"/>
            <w:szCs w:val="22"/>
          </w:rPr>
          <w:id w:val="-17297593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4D23" w:rsidRPr="008D4AE5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64D23">
        <w:rPr>
          <w:rFonts w:asciiTheme="minorHAnsi" w:hAnsiTheme="minorHAnsi" w:cs="Arial"/>
          <w:sz w:val="22"/>
          <w:szCs w:val="22"/>
        </w:rPr>
        <w:t xml:space="preserve"> Tier 5 Visa Holder’s Supplementary Employment Form</w:t>
      </w:r>
      <w:r w:rsidR="00295097" w:rsidRPr="5AFFA24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</w:p>
    <w:p w14:paraId="679AA8E9" w14:textId="47E5A8B6" w:rsidR="00E22FA8" w:rsidRPr="00FF4A43" w:rsidRDefault="5AFFA24F" w:rsidP="00364D23">
      <w:pPr>
        <w:spacing w:before="120"/>
        <w:rPr>
          <w:rFonts w:asciiTheme="minorHAnsi" w:eastAsiaTheme="minorEastAsia" w:hAnsiTheme="minorHAnsi" w:cstheme="minorBidi"/>
          <w:b/>
          <w:bCs/>
          <w:sz w:val="16"/>
          <w:szCs w:val="16"/>
        </w:rPr>
      </w:pPr>
      <w:r w:rsidRPr="00FF4A43">
        <w:rPr>
          <w:rFonts w:asciiTheme="minorHAnsi" w:eastAsiaTheme="minorEastAsia" w:hAnsiTheme="minorHAnsi" w:cstheme="minorBidi"/>
          <w:b/>
          <w:bCs/>
          <w:sz w:val="16"/>
          <w:szCs w:val="16"/>
        </w:rPr>
        <w:t>HR USE ONLY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7650"/>
        <w:gridCol w:w="1701"/>
      </w:tblGrid>
      <w:tr w:rsidR="00E22FA8" w:rsidRPr="00FF4A43" w14:paraId="1208FB0E" w14:textId="77777777" w:rsidTr="00B1703E">
        <w:tc>
          <w:tcPr>
            <w:tcW w:w="7650" w:type="dxa"/>
          </w:tcPr>
          <w:p w14:paraId="334EF3AC" w14:textId="28027F6D" w:rsidR="00E22FA8" w:rsidRPr="00FF4A43" w:rsidRDefault="0041598C" w:rsidP="009D7DDE">
            <w:pPr>
              <w:rPr>
                <w:rFonts w:asciiTheme="minorHAnsi" w:eastAsiaTheme="minorEastAsia" w:hAnsiTheme="minorHAnsi" w:cstheme="minorBidi"/>
                <w:sz w:val="16"/>
                <w:szCs w:val="16"/>
              </w:rPr>
            </w:pPr>
            <w:r w:rsidRPr="0041598C">
              <w:rPr>
                <w:rFonts w:asciiTheme="minorHAnsi" w:eastAsiaTheme="minorEastAsia" w:hAnsiTheme="minorHAnsi" w:cstheme="minorBidi"/>
                <w:sz w:val="16"/>
                <w:szCs w:val="16"/>
              </w:rPr>
              <w:t>Hourl</w:t>
            </w:r>
            <w:r w:rsidR="009D7DDE">
              <w:rPr>
                <w:rFonts w:asciiTheme="minorHAnsi" w:eastAsiaTheme="minorEastAsia" w:hAnsiTheme="minorHAnsi" w:cstheme="minorBidi"/>
                <w:sz w:val="16"/>
                <w:szCs w:val="16"/>
              </w:rPr>
              <w:t>y rate specified by department</w:t>
            </w:r>
          </w:p>
        </w:tc>
        <w:tc>
          <w:tcPr>
            <w:tcW w:w="1701" w:type="dxa"/>
          </w:tcPr>
          <w:p w14:paraId="76E6DF14" w14:textId="77777777" w:rsidR="00E22FA8" w:rsidRPr="00FF4A43" w:rsidRDefault="5AFFA24F" w:rsidP="5AFFA24F">
            <w:pPr>
              <w:rPr>
                <w:rFonts w:asciiTheme="minorHAnsi" w:eastAsiaTheme="minorEastAsia" w:hAnsiTheme="minorHAnsi" w:cstheme="minorBidi"/>
                <w:sz w:val="16"/>
                <w:szCs w:val="16"/>
              </w:rPr>
            </w:pPr>
            <w:r w:rsidRPr="00FF4A43">
              <w:rPr>
                <w:rFonts w:asciiTheme="minorHAnsi" w:eastAsiaTheme="minorEastAsia" w:hAnsiTheme="minorHAnsi" w:cstheme="minorBidi"/>
                <w:sz w:val="16"/>
                <w:szCs w:val="16"/>
              </w:rPr>
              <w:t>£</w:t>
            </w:r>
          </w:p>
        </w:tc>
      </w:tr>
      <w:tr w:rsidR="00E22FA8" w:rsidRPr="00FF4A43" w14:paraId="1CAD0406" w14:textId="77777777" w:rsidTr="00B1703E">
        <w:tc>
          <w:tcPr>
            <w:tcW w:w="7650" w:type="dxa"/>
          </w:tcPr>
          <w:p w14:paraId="7D93F411" w14:textId="5B0FAFED" w:rsidR="00E22FA8" w:rsidRPr="00FF4A43" w:rsidRDefault="5AFFA24F" w:rsidP="5AFFA24F">
            <w:pPr>
              <w:rPr>
                <w:rFonts w:asciiTheme="minorHAnsi" w:eastAsiaTheme="minorEastAsia" w:hAnsiTheme="minorHAnsi" w:cstheme="minorBidi"/>
                <w:sz w:val="16"/>
                <w:szCs w:val="16"/>
              </w:rPr>
            </w:pPr>
            <w:r w:rsidRPr="00FF4A43">
              <w:rPr>
                <w:rFonts w:asciiTheme="minorHAnsi" w:eastAsiaTheme="minorEastAsia" w:hAnsiTheme="minorHAnsi" w:cstheme="minorBidi"/>
                <w:sz w:val="16"/>
                <w:szCs w:val="16"/>
              </w:rPr>
              <w:t xml:space="preserve">Minimum applicable national minimum/living wage rate (see </w:t>
            </w:r>
            <w:hyperlink r:id="rId17">
              <w:r w:rsidRPr="00FF4A43">
                <w:rPr>
                  <w:rStyle w:val="Hyperlink"/>
                  <w:rFonts w:asciiTheme="minorHAnsi" w:eastAsiaTheme="minorEastAsia" w:hAnsiTheme="minorHAnsi" w:cstheme="minorBidi"/>
                  <w:sz w:val="16"/>
                  <w:szCs w:val="16"/>
                  <w:lang w:val="en-US"/>
                </w:rPr>
                <w:t>https://www.gov.uk/national-minimum-wage-rates</w:t>
              </w:r>
            </w:hyperlink>
            <w:r w:rsidRPr="00FF4A43">
              <w:rPr>
                <w:rStyle w:val="Hyperlink"/>
                <w:rFonts w:asciiTheme="minorHAnsi" w:eastAsiaTheme="minorEastAsia" w:hAnsiTheme="minorHAnsi" w:cstheme="minorBidi"/>
                <w:sz w:val="16"/>
                <w:szCs w:val="16"/>
                <w:lang w:val="en-US"/>
              </w:rPr>
              <w:t>)</w:t>
            </w:r>
          </w:p>
        </w:tc>
        <w:tc>
          <w:tcPr>
            <w:tcW w:w="1701" w:type="dxa"/>
          </w:tcPr>
          <w:p w14:paraId="300721EB" w14:textId="77777777" w:rsidR="00E22FA8" w:rsidRPr="00FF4A43" w:rsidRDefault="5AFFA24F" w:rsidP="5AFFA24F">
            <w:pPr>
              <w:rPr>
                <w:rFonts w:asciiTheme="minorHAnsi" w:eastAsiaTheme="minorEastAsia" w:hAnsiTheme="minorHAnsi" w:cstheme="minorBidi"/>
                <w:sz w:val="16"/>
                <w:szCs w:val="16"/>
              </w:rPr>
            </w:pPr>
            <w:r w:rsidRPr="00FF4A43">
              <w:rPr>
                <w:rFonts w:asciiTheme="minorHAnsi" w:eastAsiaTheme="minorEastAsia" w:hAnsiTheme="minorHAnsi" w:cstheme="minorBidi"/>
                <w:sz w:val="16"/>
                <w:szCs w:val="16"/>
              </w:rPr>
              <w:t>£</w:t>
            </w:r>
          </w:p>
        </w:tc>
      </w:tr>
      <w:tr w:rsidR="00B1703E" w:rsidRPr="00FF4A43" w14:paraId="5F1DBC7F" w14:textId="77777777" w:rsidTr="00B1703E">
        <w:tc>
          <w:tcPr>
            <w:tcW w:w="7650" w:type="dxa"/>
          </w:tcPr>
          <w:p w14:paraId="7179D319" w14:textId="7474BFC6" w:rsidR="00B1703E" w:rsidRPr="00FF4A43" w:rsidRDefault="00B648A7" w:rsidP="5AFFA24F">
            <w:pPr>
              <w:rPr>
                <w:rFonts w:asciiTheme="minorHAnsi" w:eastAsiaTheme="minorEastAsia" w:hAnsiTheme="minorHAnsi" w:cstheme="minorBidi"/>
                <w:sz w:val="16"/>
                <w:szCs w:val="16"/>
              </w:rPr>
            </w:pPr>
            <w:r>
              <w:rPr>
                <w:rFonts w:asciiTheme="minorHAnsi" w:eastAsiaTheme="minorEastAsia" w:hAnsiTheme="minorHAnsi" w:cstheme="minorBidi"/>
                <w:sz w:val="16"/>
                <w:szCs w:val="16"/>
              </w:rPr>
              <w:t>Completed</w:t>
            </w:r>
            <w:r w:rsidR="00B1703E">
              <w:rPr>
                <w:rFonts w:asciiTheme="minorHAnsi" w:eastAsiaTheme="minorEastAsia" w:hAnsiTheme="minorHAnsi" w:cstheme="minorBidi"/>
                <w:sz w:val="16"/>
                <w:szCs w:val="16"/>
              </w:rPr>
              <w:t xml:space="preserve"> by</w:t>
            </w:r>
          </w:p>
        </w:tc>
        <w:tc>
          <w:tcPr>
            <w:tcW w:w="1701" w:type="dxa"/>
          </w:tcPr>
          <w:p w14:paraId="69A44CA8" w14:textId="77777777" w:rsidR="00B1703E" w:rsidRPr="00FF4A43" w:rsidRDefault="00B1703E" w:rsidP="5AFFA24F">
            <w:pPr>
              <w:rPr>
                <w:rFonts w:asciiTheme="minorHAnsi" w:eastAsiaTheme="minorEastAsia" w:hAnsiTheme="minorHAnsi" w:cstheme="minorBidi"/>
                <w:sz w:val="16"/>
                <w:szCs w:val="16"/>
              </w:rPr>
            </w:pPr>
          </w:p>
        </w:tc>
      </w:tr>
    </w:tbl>
    <w:p w14:paraId="660884B1" w14:textId="77777777" w:rsidR="00E22FA8" w:rsidRPr="00C91339" w:rsidRDefault="00E22FA8" w:rsidP="00FF4A43">
      <w:pPr>
        <w:rPr>
          <w:rFonts w:asciiTheme="minorHAnsi" w:hAnsiTheme="minorHAnsi" w:cs="Arial"/>
        </w:rPr>
      </w:pPr>
    </w:p>
    <w:sectPr w:rsidR="00E22FA8" w:rsidRPr="00C91339">
      <w:headerReference w:type="default" r:id="rId18"/>
      <w:footerReference w:type="defaul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6E173C" w14:textId="77777777" w:rsidR="008D4AE5" w:rsidRDefault="008D4AE5" w:rsidP="00821C7C">
      <w:r>
        <w:separator/>
      </w:r>
    </w:p>
  </w:endnote>
  <w:endnote w:type="continuationSeparator" w:id="0">
    <w:p w14:paraId="0C6911F2" w14:textId="77777777" w:rsidR="008D4AE5" w:rsidRDefault="008D4AE5" w:rsidP="00821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,MS Gothic">
    <w:altName w:val="Times New Roman"/>
    <w:panose1 w:val="00000000000000000000"/>
    <w:charset w:val="00"/>
    <w:family w:val="roman"/>
    <w:notTrueType/>
    <w:pitch w:val="default"/>
  </w:font>
  <w:font w:name="MS Gothic,Segoe UI Symbol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00462480"/>
      <w:docPartObj>
        <w:docPartGallery w:val="Page Numbers (Bottom of Page)"/>
        <w:docPartUnique/>
      </w:docPartObj>
    </w:sdtPr>
    <w:sdtEndPr>
      <w:rPr>
        <w:rFonts w:asciiTheme="minorHAnsi" w:hAnsiTheme="minorHAnsi"/>
        <w:noProof/>
        <w:sz w:val="22"/>
        <w:szCs w:val="22"/>
      </w:rPr>
    </w:sdtEndPr>
    <w:sdtContent>
      <w:p w14:paraId="10E5E6A0" w14:textId="77777777" w:rsidR="00630A7B" w:rsidRPr="00630A7B" w:rsidRDefault="00630A7B">
        <w:pPr>
          <w:pStyle w:val="Footer"/>
          <w:jc w:val="right"/>
          <w:rPr>
            <w:rFonts w:asciiTheme="minorHAnsi" w:hAnsiTheme="minorHAnsi"/>
            <w:sz w:val="22"/>
            <w:szCs w:val="22"/>
          </w:rPr>
        </w:pPr>
        <w:r w:rsidRPr="00630A7B">
          <w:rPr>
            <w:rFonts w:asciiTheme="minorHAnsi" w:hAnsiTheme="minorHAnsi"/>
            <w:sz w:val="22"/>
            <w:szCs w:val="22"/>
          </w:rPr>
          <w:fldChar w:fldCharType="begin"/>
        </w:r>
        <w:r w:rsidRPr="00630A7B">
          <w:rPr>
            <w:rFonts w:asciiTheme="minorHAnsi" w:hAnsiTheme="minorHAnsi"/>
            <w:sz w:val="22"/>
            <w:szCs w:val="22"/>
          </w:rPr>
          <w:instrText xml:space="preserve"> PAGE   \* MERGEFORMAT </w:instrText>
        </w:r>
        <w:r w:rsidRPr="00630A7B">
          <w:rPr>
            <w:rFonts w:asciiTheme="minorHAnsi" w:hAnsiTheme="minorHAnsi"/>
            <w:sz w:val="22"/>
            <w:szCs w:val="22"/>
          </w:rPr>
          <w:fldChar w:fldCharType="separate"/>
        </w:r>
        <w:r w:rsidR="006623F2">
          <w:rPr>
            <w:rFonts w:asciiTheme="minorHAnsi" w:hAnsiTheme="minorHAnsi"/>
            <w:noProof/>
            <w:sz w:val="22"/>
            <w:szCs w:val="22"/>
          </w:rPr>
          <w:t>1</w:t>
        </w:r>
        <w:r w:rsidRPr="00630A7B">
          <w:rPr>
            <w:rFonts w:asciiTheme="minorHAnsi" w:hAnsiTheme="minorHAnsi"/>
            <w:noProof/>
            <w:sz w:val="22"/>
            <w:szCs w:val="22"/>
          </w:rPr>
          <w:fldChar w:fldCharType="end"/>
        </w:r>
      </w:p>
    </w:sdtContent>
  </w:sdt>
  <w:p w14:paraId="5ECD48A3" w14:textId="23003CE3" w:rsidR="00630A7B" w:rsidRPr="00F371F3" w:rsidRDefault="5AFFA24F" w:rsidP="5AFFA24F">
    <w:pPr>
      <w:pStyle w:val="Footer"/>
      <w:rPr>
        <w:rFonts w:asciiTheme="minorHAnsi" w:eastAsiaTheme="minorEastAsia" w:hAnsiTheme="minorHAnsi" w:cstheme="minorBidi"/>
        <w:sz w:val="18"/>
        <w:szCs w:val="18"/>
      </w:rPr>
    </w:pPr>
    <w:r w:rsidRPr="5AFFA24F">
      <w:rPr>
        <w:rFonts w:asciiTheme="minorHAnsi" w:eastAsiaTheme="minorEastAsia" w:hAnsiTheme="minorHAnsi" w:cstheme="minorBidi"/>
        <w:sz w:val="18"/>
        <w:szCs w:val="18"/>
      </w:rPr>
      <w:t>Request to Engage a Temporary/Occasional</w:t>
    </w:r>
    <w:r w:rsidR="003278AC">
      <w:rPr>
        <w:rFonts w:asciiTheme="minorHAnsi" w:eastAsiaTheme="minorEastAsia" w:hAnsiTheme="minorHAnsi" w:cstheme="minorBidi"/>
        <w:sz w:val="18"/>
        <w:szCs w:val="18"/>
      </w:rPr>
      <w:t xml:space="preserve"> Wor</w:t>
    </w:r>
    <w:r w:rsidR="00AC3CC8">
      <w:rPr>
        <w:rFonts w:asciiTheme="minorHAnsi" w:eastAsiaTheme="minorEastAsia" w:hAnsiTheme="minorHAnsi" w:cstheme="minorBidi"/>
        <w:sz w:val="18"/>
        <w:szCs w:val="18"/>
      </w:rPr>
      <w:t>ker or Sessional Teacher, v5, 12/07</w:t>
    </w:r>
    <w:r w:rsidRPr="5AFFA24F">
      <w:rPr>
        <w:rFonts w:asciiTheme="minorHAnsi" w:eastAsiaTheme="minorEastAsia" w:hAnsiTheme="minorHAnsi" w:cstheme="minorBidi"/>
        <w:sz w:val="18"/>
        <w:szCs w:val="18"/>
      </w:rPr>
      <w:t>/2017</w:t>
    </w:r>
  </w:p>
  <w:p w14:paraId="6CA5E982" w14:textId="77777777" w:rsidR="00765AF7" w:rsidRDefault="00765AF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B513A1" w14:textId="77777777" w:rsidR="008D4AE5" w:rsidRDefault="008D4AE5" w:rsidP="00821C7C">
      <w:r>
        <w:separator/>
      </w:r>
    </w:p>
  </w:footnote>
  <w:footnote w:type="continuationSeparator" w:id="0">
    <w:p w14:paraId="3492AAD3" w14:textId="77777777" w:rsidR="008D4AE5" w:rsidRDefault="008D4AE5" w:rsidP="00821C7C">
      <w:r>
        <w:continuationSeparator/>
      </w:r>
    </w:p>
  </w:footnote>
  <w:footnote w:id="1">
    <w:p w14:paraId="553A6FD2" w14:textId="77777777" w:rsidR="00203986" w:rsidRPr="00E468DE" w:rsidRDefault="00203986" w:rsidP="00203986">
      <w:pPr>
        <w:pStyle w:val="FootnoteText"/>
        <w:rPr>
          <w:rFonts w:asciiTheme="minorHAnsi" w:eastAsiaTheme="minorEastAsia" w:hAnsiTheme="minorHAnsi" w:cstheme="minorBidi"/>
        </w:rPr>
      </w:pPr>
      <w:r w:rsidRPr="73862F1B">
        <w:rPr>
          <w:rStyle w:val="FootnoteReference"/>
          <w:rFonts w:asciiTheme="minorHAnsi" w:eastAsiaTheme="minorEastAsia" w:hAnsiTheme="minorHAnsi" w:cstheme="minorBidi"/>
        </w:rPr>
        <w:footnoteRef/>
      </w:r>
      <w:r w:rsidRPr="73862F1B">
        <w:rPr>
          <w:rFonts w:asciiTheme="minorHAnsi" w:eastAsiaTheme="minorEastAsia" w:hAnsiTheme="minorHAnsi" w:cstheme="minorBidi"/>
        </w:rPr>
        <w:t xml:space="preserve"> </w:t>
      </w:r>
      <w:r w:rsidRPr="73862F1B">
        <w:rPr>
          <w:rFonts w:asciiTheme="minorHAnsi" w:eastAsiaTheme="minorEastAsia" w:hAnsiTheme="minorHAnsi" w:cstheme="minorBidi"/>
          <w:b/>
          <w:bCs/>
          <w:u w:val="single"/>
        </w:rPr>
        <w:t>Please note:</w:t>
      </w:r>
      <w:r w:rsidRPr="73862F1B">
        <w:rPr>
          <w:rFonts w:asciiTheme="minorHAnsi" w:eastAsiaTheme="minorEastAsia" w:hAnsiTheme="minorHAnsi" w:cstheme="minorBidi"/>
        </w:rPr>
        <w:t xml:space="preserve"> individuals cannot start or be paid for any work until original evidence of right to work has been checked, copied and verified. For further guidance, please see the sub-sections found at: </w:t>
      </w:r>
      <w:hyperlink r:id="rId1" w:history="1">
        <w:r w:rsidRPr="73862F1B">
          <w:rPr>
            <w:rStyle w:val="Hyperlink"/>
            <w:rFonts w:asciiTheme="minorHAnsi" w:eastAsiaTheme="minorEastAsia" w:hAnsiTheme="minorHAnsi" w:cstheme="minorBidi"/>
          </w:rPr>
          <w:t>http://www2.warwick.ac.uk/services/humanresources/internal/recruitment/rtowork</w:t>
        </w:r>
      </w:hyperlink>
      <w:r w:rsidRPr="73862F1B">
        <w:rPr>
          <w:rFonts w:asciiTheme="minorHAnsi" w:eastAsiaTheme="minorEastAsia" w:hAnsiTheme="minorHAnsi" w:cstheme="minorBidi"/>
        </w:rPr>
        <w:t xml:space="preserve">. </w:t>
      </w:r>
    </w:p>
  </w:footnote>
  <w:footnote w:id="2">
    <w:p w14:paraId="780336E7" w14:textId="4E617E04" w:rsidR="00203986" w:rsidRDefault="0020398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203986">
        <w:rPr>
          <w:rFonts w:asciiTheme="minorHAnsi" w:hAnsiTheme="minorHAnsi"/>
        </w:rPr>
        <w:t>T</w:t>
      </w:r>
      <w:r>
        <w:rPr>
          <w:rFonts w:asciiTheme="minorHAnsi" w:hAnsiTheme="minorHAnsi"/>
        </w:rPr>
        <w:t>his option must only be selected where the individual has been working continuously for the University since their original right to work evidence was checked/copied.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E2BEC4" w14:textId="00C7B71D" w:rsidR="008D4AE5" w:rsidRDefault="008D4AE5" w:rsidP="00A801DC">
    <w:pPr>
      <w:pStyle w:val="Header"/>
      <w:tabs>
        <w:tab w:val="clear" w:pos="4513"/>
      </w:tabs>
    </w:pPr>
    <w:r w:rsidRPr="00BB3EC3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C8C38E4" wp14:editId="6743D7F2">
          <wp:simplePos x="0" y="0"/>
          <wp:positionH relativeFrom="page">
            <wp:align>left</wp:align>
          </wp:positionH>
          <wp:positionV relativeFrom="paragraph">
            <wp:posOffset>-154125</wp:posOffset>
          </wp:positionV>
          <wp:extent cx="7653969" cy="800100"/>
          <wp:effectExtent l="0" t="0" r="4445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969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801DC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9263CD"/>
    <w:multiLevelType w:val="hybridMultilevel"/>
    <w:tmpl w:val="D690FB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35424DE"/>
    <w:multiLevelType w:val="hybridMultilevel"/>
    <w:tmpl w:val="0D643B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B245BD"/>
    <w:multiLevelType w:val="hybridMultilevel"/>
    <w:tmpl w:val="E0F254B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DC5573D"/>
    <w:multiLevelType w:val="hybridMultilevel"/>
    <w:tmpl w:val="354282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8A21B3"/>
    <w:multiLevelType w:val="hybridMultilevel"/>
    <w:tmpl w:val="3384DE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6002A0"/>
    <w:multiLevelType w:val="hybridMultilevel"/>
    <w:tmpl w:val="DD628208"/>
    <w:lvl w:ilvl="0" w:tplc="FFFFFFFF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6" w15:restartNumberingAfterBreak="0">
    <w:nsid w:val="66C60359"/>
    <w:multiLevelType w:val="hybridMultilevel"/>
    <w:tmpl w:val="06D228E6"/>
    <w:lvl w:ilvl="0" w:tplc="0809000F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C7C"/>
    <w:rsid w:val="000172B9"/>
    <w:rsid w:val="00044892"/>
    <w:rsid w:val="00055605"/>
    <w:rsid w:val="00081C93"/>
    <w:rsid w:val="00081F72"/>
    <w:rsid w:val="000A6D8F"/>
    <w:rsid w:val="000B468C"/>
    <w:rsid w:val="000C01BC"/>
    <w:rsid w:val="000D4E7E"/>
    <w:rsid w:val="0010391B"/>
    <w:rsid w:val="00106D73"/>
    <w:rsid w:val="0011128E"/>
    <w:rsid w:val="0013168B"/>
    <w:rsid w:val="001426D7"/>
    <w:rsid w:val="001517E6"/>
    <w:rsid w:val="001526DF"/>
    <w:rsid w:val="00153989"/>
    <w:rsid w:val="00184587"/>
    <w:rsid w:val="001847FA"/>
    <w:rsid w:val="001B3021"/>
    <w:rsid w:val="001C705F"/>
    <w:rsid w:val="001D2609"/>
    <w:rsid w:val="00200EFC"/>
    <w:rsid w:val="00203986"/>
    <w:rsid w:val="002630BF"/>
    <w:rsid w:val="00265267"/>
    <w:rsid w:val="00284797"/>
    <w:rsid w:val="00295097"/>
    <w:rsid w:val="002A5D11"/>
    <w:rsid w:val="002C645A"/>
    <w:rsid w:val="002D2648"/>
    <w:rsid w:val="002F222C"/>
    <w:rsid w:val="002F7D67"/>
    <w:rsid w:val="003278AC"/>
    <w:rsid w:val="00341032"/>
    <w:rsid w:val="00343735"/>
    <w:rsid w:val="00364D23"/>
    <w:rsid w:val="00370121"/>
    <w:rsid w:val="00393F35"/>
    <w:rsid w:val="003A48DC"/>
    <w:rsid w:val="003B78D3"/>
    <w:rsid w:val="0041598C"/>
    <w:rsid w:val="004225E0"/>
    <w:rsid w:val="0043074D"/>
    <w:rsid w:val="00450F6F"/>
    <w:rsid w:val="004A0DC6"/>
    <w:rsid w:val="004B17E8"/>
    <w:rsid w:val="004E6211"/>
    <w:rsid w:val="0050573D"/>
    <w:rsid w:val="00515123"/>
    <w:rsid w:val="005343DA"/>
    <w:rsid w:val="00541C0F"/>
    <w:rsid w:val="00546A55"/>
    <w:rsid w:val="00550F37"/>
    <w:rsid w:val="005616BB"/>
    <w:rsid w:val="0056243E"/>
    <w:rsid w:val="00577B5D"/>
    <w:rsid w:val="00591BBB"/>
    <w:rsid w:val="00592745"/>
    <w:rsid w:val="005B5DED"/>
    <w:rsid w:val="005B767C"/>
    <w:rsid w:val="005C5951"/>
    <w:rsid w:val="005F2701"/>
    <w:rsid w:val="005F2962"/>
    <w:rsid w:val="00613510"/>
    <w:rsid w:val="00616186"/>
    <w:rsid w:val="00616A7C"/>
    <w:rsid w:val="00630A7B"/>
    <w:rsid w:val="006361DB"/>
    <w:rsid w:val="006623F2"/>
    <w:rsid w:val="00662D52"/>
    <w:rsid w:val="00690762"/>
    <w:rsid w:val="006B14B8"/>
    <w:rsid w:val="006C466C"/>
    <w:rsid w:val="006D263C"/>
    <w:rsid w:val="006D617F"/>
    <w:rsid w:val="00715B4C"/>
    <w:rsid w:val="007329E2"/>
    <w:rsid w:val="00765AF7"/>
    <w:rsid w:val="00777A17"/>
    <w:rsid w:val="007A0C33"/>
    <w:rsid w:val="007B222B"/>
    <w:rsid w:val="007C1A6B"/>
    <w:rsid w:val="007C355C"/>
    <w:rsid w:val="007D7A5A"/>
    <w:rsid w:val="007E633D"/>
    <w:rsid w:val="00817086"/>
    <w:rsid w:val="00821C7C"/>
    <w:rsid w:val="008377F6"/>
    <w:rsid w:val="008410F2"/>
    <w:rsid w:val="00847E95"/>
    <w:rsid w:val="00860CA4"/>
    <w:rsid w:val="0087249A"/>
    <w:rsid w:val="00883655"/>
    <w:rsid w:val="008C163C"/>
    <w:rsid w:val="008C4A1C"/>
    <w:rsid w:val="008D4AE5"/>
    <w:rsid w:val="00913B4C"/>
    <w:rsid w:val="00917C87"/>
    <w:rsid w:val="00920F04"/>
    <w:rsid w:val="00931CB9"/>
    <w:rsid w:val="009716EF"/>
    <w:rsid w:val="00985BE3"/>
    <w:rsid w:val="00993613"/>
    <w:rsid w:val="009A5189"/>
    <w:rsid w:val="009B26F5"/>
    <w:rsid w:val="009B3D07"/>
    <w:rsid w:val="009C1037"/>
    <w:rsid w:val="009C6E95"/>
    <w:rsid w:val="009D7DDE"/>
    <w:rsid w:val="009F6312"/>
    <w:rsid w:val="009F63C5"/>
    <w:rsid w:val="00A0283C"/>
    <w:rsid w:val="00A1688D"/>
    <w:rsid w:val="00A21FCD"/>
    <w:rsid w:val="00A55FAF"/>
    <w:rsid w:val="00A5694F"/>
    <w:rsid w:val="00A61492"/>
    <w:rsid w:val="00A61735"/>
    <w:rsid w:val="00A7041E"/>
    <w:rsid w:val="00A7139B"/>
    <w:rsid w:val="00A801DC"/>
    <w:rsid w:val="00A868A3"/>
    <w:rsid w:val="00AA23B5"/>
    <w:rsid w:val="00AC292C"/>
    <w:rsid w:val="00AC3CC8"/>
    <w:rsid w:val="00B10C65"/>
    <w:rsid w:val="00B15B5B"/>
    <w:rsid w:val="00B1628F"/>
    <w:rsid w:val="00B1703E"/>
    <w:rsid w:val="00B201B4"/>
    <w:rsid w:val="00B242CC"/>
    <w:rsid w:val="00B25434"/>
    <w:rsid w:val="00B261BC"/>
    <w:rsid w:val="00B4532C"/>
    <w:rsid w:val="00B648A7"/>
    <w:rsid w:val="00B8137F"/>
    <w:rsid w:val="00B818DF"/>
    <w:rsid w:val="00B95EF6"/>
    <w:rsid w:val="00BA3FA6"/>
    <w:rsid w:val="00BB3EC3"/>
    <w:rsid w:val="00BB4152"/>
    <w:rsid w:val="00BD7122"/>
    <w:rsid w:val="00BE7765"/>
    <w:rsid w:val="00C10A02"/>
    <w:rsid w:val="00C148BC"/>
    <w:rsid w:val="00C41AC5"/>
    <w:rsid w:val="00C80821"/>
    <w:rsid w:val="00C91339"/>
    <w:rsid w:val="00CA7EC3"/>
    <w:rsid w:val="00CC550E"/>
    <w:rsid w:val="00CF461B"/>
    <w:rsid w:val="00D070E5"/>
    <w:rsid w:val="00D15335"/>
    <w:rsid w:val="00D201CC"/>
    <w:rsid w:val="00D37B9E"/>
    <w:rsid w:val="00D40857"/>
    <w:rsid w:val="00D4728B"/>
    <w:rsid w:val="00D5199B"/>
    <w:rsid w:val="00D66573"/>
    <w:rsid w:val="00D93A6A"/>
    <w:rsid w:val="00D94621"/>
    <w:rsid w:val="00DA7AD1"/>
    <w:rsid w:val="00DD1E2F"/>
    <w:rsid w:val="00E019C4"/>
    <w:rsid w:val="00E22FA8"/>
    <w:rsid w:val="00E25102"/>
    <w:rsid w:val="00E32D01"/>
    <w:rsid w:val="00E367A6"/>
    <w:rsid w:val="00E3783D"/>
    <w:rsid w:val="00E468DE"/>
    <w:rsid w:val="00E47A9A"/>
    <w:rsid w:val="00E90AC2"/>
    <w:rsid w:val="00E9756A"/>
    <w:rsid w:val="00EA3F51"/>
    <w:rsid w:val="00ED7C6E"/>
    <w:rsid w:val="00F33201"/>
    <w:rsid w:val="00F36FDB"/>
    <w:rsid w:val="00F371F3"/>
    <w:rsid w:val="00F67D51"/>
    <w:rsid w:val="00F74026"/>
    <w:rsid w:val="00F913E6"/>
    <w:rsid w:val="00FC493A"/>
    <w:rsid w:val="00FE65D9"/>
    <w:rsid w:val="00FF4A43"/>
    <w:rsid w:val="433BFB43"/>
    <w:rsid w:val="4C5721D8"/>
    <w:rsid w:val="5AFFA24F"/>
    <w:rsid w:val="73862F1B"/>
    <w:rsid w:val="79C38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FFDE59"/>
  <w15:chartTrackingRefBased/>
  <w15:docId w15:val="{080F9310-49C2-4FEF-A1EE-9875F6D18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4AE5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1C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21C7C"/>
  </w:style>
  <w:style w:type="paragraph" w:styleId="Footer">
    <w:name w:val="footer"/>
    <w:basedOn w:val="Normal"/>
    <w:link w:val="FooterChar"/>
    <w:uiPriority w:val="99"/>
    <w:unhideWhenUsed/>
    <w:rsid w:val="00821C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21C7C"/>
  </w:style>
  <w:style w:type="paragraph" w:styleId="BalloonText">
    <w:name w:val="Balloon Text"/>
    <w:basedOn w:val="Normal"/>
    <w:link w:val="BalloonTextChar"/>
    <w:uiPriority w:val="99"/>
    <w:semiHidden/>
    <w:unhideWhenUsed/>
    <w:rsid w:val="00B4532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532C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546A55"/>
    <w:pPr>
      <w:ind w:left="720"/>
      <w:contextualSpacing/>
    </w:pPr>
  </w:style>
  <w:style w:type="table" w:styleId="TableGrid">
    <w:name w:val="Table Grid"/>
    <w:basedOn w:val="TableNormal"/>
    <w:uiPriority w:val="59"/>
    <w:rsid w:val="008D4AE5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D4AE5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468D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468DE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468DE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A868A3"/>
    <w:rPr>
      <w:color w:val="954F72" w:themeColor="followedHyperlink"/>
      <w:u w:val="single"/>
    </w:rPr>
  </w:style>
  <w:style w:type="table" w:styleId="GridTable1Light-Accent1">
    <w:name w:val="Grid Table 1 Light Accent 1"/>
    <w:basedOn w:val="TableNormal"/>
    <w:uiPriority w:val="46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E367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67A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67A6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67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67A6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2.warwick.ac.uk/services/humanresources/internal/recruitment/decision/dbs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gov.uk/national-minimum-wage-rates" TargetMode="External"/><Relationship Id="rId17" Type="http://schemas.openxmlformats.org/officeDocument/2006/relationships/hyperlink" Target="https://www.gov.uk/national-minimum-wage-rates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2.warwick.ac.uk/services/humanresources/internal/payroll/payrollforms/vam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2.warwick.ac.uk/services/humanresources/internal/payroll/payrollforms/vam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gov.uk/national-minimum-wage-rates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payroll@warwick.ac.uk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2.warwick.ac.uk/services/humanresources/internal/recruitment/rtowor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_x0020_for_x0020_review xmlns="d74b25b4-fa96-4a6c-81a8-17fbd690ee00">2017-06-05T23:00:00+00:00</Date_x0020_for_x0020_review>
    <Document_x0020_Type xmlns="d74b25b4-fa96-4a6c-81a8-17fbd690ee00">10</Document_x0020_Type>
    <Audience xmlns="d74b25b4-fa96-4a6c-81a8-17fbd690ee00">
      <Value>1</Value>
    </Audience>
    <Stage xmlns="d74b25b4-fa96-4a6c-81a8-17fbd690ee00" xsi:nil="true"/>
    <Subject_x0020_Type xmlns="d74b25b4-fa96-4a6c-81a8-17fbd690ee00">
      <Value>5</Value>
    </Subject_x0020_Type>
    <SharedWithUsers xmlns="2d5d96cf-cc95-4846-8450-7dc933168d70">
      <UserInfo>
        <DisplayName>Moffatt, Richard</DisplayName>
        <AccountId>378</AccountId>
        <AccountType/>
      </UserInfo>
      <UserInfo>
        <DisplayName>Harris, Nicky</DisplayName>
        <AccountId>202</AccountId>
        <AccountType/>
      </UserInfo>
      <UserInfo>
        <DisplayName>Stewart, Desiree</DisplayName>
        <AccountId>3018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F130A1-50A9-4841-8980-B7791D64F2B7}">
  <ds:schemaRefs>
    <ds:schemaRef ds:uri="d74b25b4-fa96-4a6c-81a8-17fbd690ee00"/>
    <ds:schemaRef ds:uri="http://purl.org/dc/elements/1.1/"/>
    <ds:schemaRef ds:uri="http://schemas.microsoft.com/office/2006/metadata/properties"/>
    <ds:schemaRef ds:uri="http://purl.org/dc/terms/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2d5d96cf-cc95-4846-8450-7dc933168d70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85E7BDF-9A6D-41E5-96CB-833CE83A90A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46CC92-D6F3-4B91-B4E6-D4B49DEB03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2F89CC0-0666-4D45-83D2-CFC678AFF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CDF2696</Template>
  <TotalTime>1</TotalTime>
  <Pages>8</Pages>
  <Words>1265</Words>
  <Characters>7216</Characters>
  <Application>Microsoft Office Word</Application>
  <DocSecurity>4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Hall, Jennifer</dc:creator>
  <cp:keywords/>
  <dc:description/>
  <cp:lastModifiedBy>Hannah, Sophie</cp:lastModifiedBy>
  <cp:revision>2</cp:revision>
  <cp:lastPrinted>2017-06-26T12:31:00Z</cp:lastPrinted>
  <dcterms:created xsi:type="dcterms:W3CDTF">2017-07-18T09:10:00Z</dcterms:created>
  <dcterms:modified xsi:type="dcterms:W3CDTF">2017-07-18T09:10:00Z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