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6624" w:rsidRDefault="00066624" w:rsidP="00066624">
      <w:pPr>
        <w:jc w:val="center"/>
        <w:rPr>
          <w:sz w:val="44"/>
          <w:szCs w:val="44"/>
        </w:rPr>
      </w:pPr>
      <w:bookmarkStart w:id="0" w:name="_GoBack"/>
      <w:bookmarkEnd w:id="0"/>
      <w:r>
        <w:rPr>
          <w:sz w:val="44"/>
          <w:szCs w:val="44"/>
        </w:rPr>
        <w:t>Viewing your Payslip – A Quick Guide</w:t>
      </w:r>
    </w:p>
    <w:p w:rsidR="00066624" w:rsidRDefault="00066624" w:rsidP="00066624">
      <w:pPr>
        <w:jc w:val="center"/>
        <w:rPr>
          <w:sz w:val="28"/>
          <w:szCs w:val="28"/>
        </w:rPr>
      </w:pPr>
    </w:p>
    <w:p w:rsidR="00066624" w:rsidRDefault="00483415" w:rsidP="00066624">
      <w:pPr>
        <w:pStyle w:val="ListParagraph"/>
        <w:numPr>
          <w:ilvl w:val="0"/>
          <w:numId w:val="1"/>
        </w:numPr>
        <w:spacing w:after="240"/>
        <w:ind w:left="426" w:hanging="426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5412740</wp:posOffset>
                </wp:positionH>
                <wp:positionV relativeFrom="paragraph">
                  <wp:posOffset>184785</wp:posOffset>
                </wp:positionV>
                <wp:extent cx="104775" cy="1085850"/>
                <wp:effectExtent l="38100" t="19050" r="295275" b="76200"/>
                <wp:wrapNone/>
                <wp:docPr id="29" name="Curved Connecto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4775" cy="1085850"/>
                        </a:xfrm>
                        <a:prstGeom prst="curvedConnector3">
                          <a:avLst>
                            <a:gd name="adj1" fmla="val -250000"/>
                          </a:avLst>
                        </a:prstGeom>
                        <a:ln w="28575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BB43918" id="_x0000_t38" coordsize="21600,21600" o:spt="38" o:oned="t" path="m,c@0,0@1,5400@1,10800@1,16200@2,21600,21600,21600e" filled="f">
                <v:formulas>
                  <v:f eqn="mid #0 0"/>
                  <v:f eqn="val #0"/>
                  <v:f eqn="mid #0 2160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Curved Connector 29" o:spid="_x0000_s1026" type="#_x0000_t38" style="position:absolute;margin-left:426.2pt;margin-top:14.55pt;width:8.25pt;height:85.5pt;flip:x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" adj="-54000" strokecolor="red" strokeweight="2.25pt">
                <v:stroke endarrow="block" joinstyle="miter"/>
              </v:shape>
            </w:pict>
          </mc:Fallback>
        </mc:AlternateContent>
      </w:r>
      <w:r w:rsidR="00066624" w:rsidRPr="00AC2031">
        <w:t xml:space="preserve">Click on the </w:t>
      </w:r>
      <w:r w:rsidR="00066624" w:rsidRPr="00AC2031">
        <w:rPr>
          <w:b/>
        </w:rPr>
        <w:t>‘My Profile’</w:t>
      </w:r>
      <w:r w:rsidR="00066624" w:rsidRPr="00AC2031">
        <w:t xml:space="preserve"> tile on your SuccessFactors homepage and then click on the ‘Payslip’ tab </w:t>
      </w:r>
      <w:r w:rsidR="00066624">
        <w:t xml:space="preserve">in the ribbon </w:t>
      </w:r>
      <w:r w:rsidR="00066624" w:rsidRPr="00AC2031">
        <w:t>at the top of your screen. Your screen will automatically scroll down to this area…</w:t>
      </w:r>
    </w:p>
    <w:p w:rsidR="00066624" w:rsidRPr="00066624" w:rsidRDefault="00066624" w:rsidP="00066624">
      <w:pPr>
        <w:pStyle w:val="ListParagraph"/>
        <w:spacing w:after="240"/>
        <w:ind w:left="426"/>
        <w:rPr>
          <w:sz w:val="18"/>
          <w:szCs w:val="18"/>
        </w:rPr>
      </w:pPr>
    </w:p>
    <w:p w:rsidR="00066624" w:rsidRDefault="00483415" w:rsidP="00066624">
      <w:pPr>
        <w:pStyle w:val="ListParagraph"/>
        <w:numPr>
          <w:ilvl w:val="0"/>
          <w:numId w:val="1"/>
        </w:numPr>
        <w:ind w:left="426" w:hanging="426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1221740</wp:posOffset>
                </wp:positionH>
                <wp:positionV relativeFrom="paragraph">
                  <wp:posOffset>189865</wp:posOffset>
                </wp:positionV>
                <wp:extent cx="1257300" cy="1657350"/>
                <wp:effectExtent l="1295400" t="19050" r="0" b="95250"/>
                <wp:wrapNone/>
                <wp:docPr id="31" name="Curved Connector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57300" cy="1657350"/>
                        </a:xfrm>
                        <a:prstGeom prst="curvedConnector3">
                          <a:avLst>
                            <a:gd name="adj1" fmla="val -100758"/>
                          </a:avLst>
                        </a:prstGeom>
                        <a:ln w="28575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1677617" id="Curved Connector 31" o:spid="_x0000_s1026" type="#_x0000_t38" style="position:absolute;margin-left:96.2pt;margin-top:14.95pt;width:99pt;height:130.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" adj="-21764" strokecolor="red" strokeweight="2.25pt">
                <v:stroke endarrow="block" joinstyle="miter"/>
              </v:shape>
            </w:pict>
          </mc:Fallback>
        </mc:AlternateContent>
      </w:r>
      <w:r w:rsidR="00066624">
        <w:t>Click on the hyperlink relating to the payslip you wish to view…</w:t>
      </w:r>
    </w:p>
    <w:p w:rsidR="00066624" w:rsidRDefault="00066624" w:rsidP="00066624">
      <w:pPr>
        <w:jc w:val="center"/>
      </w:pPr>
      <w:r>
        <w:rPr>
          <w:noProof/>
          <w:lang w:val="en-GB" w:eastAsia="en-GB"/>
        </w:rPr>
        <w:drawing>
          <wp:inline distT="0" distB="0" distL="0" distR="0" wp14:anchorId="1FE41C05" wp14:editId="0D13BD44">
            <wp:extent cx="5638800" cy="1907540"/>
            <wp:effectExtent l="19050" t="19050" r="19050" b="165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1865" r="23641"/>
                    <a:stretch/>
                  </pic:blipFill>
                  <pic:spPr bwMode="auto">
                    <a:xfrm>
                      <a:off x="0" y="0"/>
                      <a:ext cx="5640163" cy="1908001"/>
                    </a:xfrm>
                    <a:prstGeom prst="rect">
                      <a:avLst/>
                    </a:prstGeom>
                    <a:ln w="9525" cap="flat" cmpd="sng" algn="ctr">
                      <a:solidFill>
                        <a:srgbClr val="5B9BD5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66624" w:rsidRDefault="00066624" w:rsidP="00066624">
      <w:pPr>
        <w:jc w:val="center"/>
      </w:pPr>
    </w:p>
    <w:p w:rsidR="00066624" w:rsidRDefault="00066624" w:rsidP="00066624">
      <w:pPr>
        <w:pStyle w:val="ListParagraph"/>
        <w:numPr>
          <w:ilvl w:val="0"/>
          <w:numId w:val="1"/>
        </w:numPr>
        <w:ind w:left="426" w:hanging="426"/>
      </w:pPr>
      <w:r>
        <w:t>The payslip will appear as a download on the bottom left of your screen…</w:t>
      </w:r>
    </w:p>
    <w:p w:rsidR="00066624" w:rsidRDefault="00066624" w:rsidP="00066624">
      <w:pPr>
        <w:ind w:left="426" w:hanging="426"/>
        <w:jc w:val="center"/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3860165</wp:posOffset>
                </wp:positionH>
                <wp:positionV relativeFrom="paragraph">
                  <wp:posOffset>814070</wp:posOffset>
                </wp:positionV>
                <wp:extent cx="1181100" cy="838200"/>
                <wp:effectExtent l="0" t="95250" r="342900" b="19050"/>
                <wp:wrapNone/>
                <wp:docPr id="27" name="Curved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181100" cy="838200"/>
                        </a:xfrm>
                        <a:prstGeom prst="curvedConnector3">
                          <a:avLst>
                            <a:gd name="adj1" fmla="val -26613"/>
                          </a:avLst>
                        </a:prstGeom>
                        <a:ln w="28575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645AF54" id="Curved Connector 27" o:spid="_x0000_s1026" type="#_x0000_t38" style="position:absolute;margin-left:303.95pt;margin-top:64.1pt;width:93pt;height:66pt;flip:x 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" adj="-5748" strokecolor="red" strokeweight="2.25pt">
                <v:stroke endarrow="block" joinstyle="miter"/>
              </v:shape>
            </w:pict>
          </mc:Fallback>
        </mc:AlternateContent>
      </w:r>
      <w:r>
        <w:rPr>
          <w:noProof/>
          <w:lang w:val="en-GB" w:eastAsia="en-GB"/>
        </w:rPr>
        <w:drawing>
          <wp:inline distT="0" distB="0" distL="0" distR="0" wp14:anchorId="6386F038" wp14:editId="4ABA8C27">
            <wp:extent cx="2514600" cy="1329755"/>
            <wp:effectExtent l="19050" t="19050" r="19050" b="2286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526610" cy="1336106"/>
                    </a:xfrm>
                    <a:prstGeom prst="rect">
                      <a:avLst/>
                    </a:prstGeom>
                    <a:ln w="9525" cap="flat" cmpd="sng" algn="ctr">
                      <a:solidFill>
                        <a:srgbClr val="5B9BD5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 w:rsidR="00066624" w:rsidRDefault="00066624" w:rsidP="00066624">
      <w:pPr>
        <w:ind w:left="426" w:hanging="426"/>
        <w:jc w:val="center"/>
      </w:pPr>
    </w:p>
    <w:p w:rsidR="00066624" w:rsidRDefault="00066624" w:rsidP="00066624">
      <w:pPr>
        <w:pStyle w:val="ListParagraph"/>
        <w:numPr>
          <w:ilvl w:val="0"/>
          <w:numId w:val="1"/>
        </w:numPr>
        <w:ind w:left="426" w:hanging="426"/>
      </w:pPr>
      <w:r>
        <w:t>Click on the arrow to the right of the download and select the appropriate action…</w:t>
      </w:r>
    </w:p>
    <w:p w:rsidR="00066624" w:rsidRPr="00066624" w:rsidRDefault="00066624" w:rsidP="00066624">
      <w:pPr>
        <w:pStyle w:val="ListParagraph"/>
        <w:ind w:left="426"/>
        <w:rPr>
          <w:sz w:val="18"/>
          <w:szCs w:val="18"/>
        </w:rPr>
      </w:pPr>
    </w:p>
    <w:p w:rsidR="00066624" w:rsidRDefault="00066624" w:rsidP="00066624">
      <w:pPr>
        <w:pStyle w:val="ListParagraph"/>
        <w:numPr>
          <w:ilvl w:val="0"/>
          <w:numId w:val="1"/>
        </w:numPr>
        <w:ind w:left="426" w:hanging="426"/>
      </w:pPr>
      <w:r>
        <w:t>Your payslip will open on screen.</w:t>
      </w:r>
    </w:p>
    <w:p w:rsidR="00066624" w:rsidRDefault="00066624" w:rsidP="00066624">
      <w:pPr>
        <w:pStyle w:val="ListParagraph"/>
      </w:pPr>
    </w:p>
    <w:p w:rsidR="00066624" w:rsidRDefault="00066624" w:rsidP="00066624">
      <w:pPr>
        <w:pStyle w:val="ListParagraph"/>
        <w:ind w:left="426"/>
        <w:jc w:val="center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5612765</wp:posOffset>
                </wp:positionH>
                <wp:positionV relativeFrom="paragraph">
                  <wp:posOffset>115570</wp:posOffset>
                </wp:positionV>
                <wp:extent cx="771525" cy="2590800"/>
                <wp:effectExtent l="0" t="95250" r="314325" b="19050"/>
                <wp:wrapNone/>
                <wp:docPr id="26" name="Curved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771525" cy="2590800"/>
                        </a:xfrm>
                        <a:prstGeom prst="curvedConnector3">
                          <a:avLst>
                            <a:gd name="adj1" fmla="val -37293"/>
                          </a:avLst>
                        </a:prstGeom>
                        <a:ln w="28575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F13B81" id="Curved Connector 26" o:spid="_x0000_s1026" type="#_x0000_t38" style="position:absolute;margin-left:441.95pt;margin-top:9.1pt;width:60.75pt;height:204pt;flip:x 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" adj="-8055" strokecolor="red" strokeweight="2.25pt">
                <v:stroke endarrow="block" joinstyle="miter"/>
              </v:shape>
            </w:pict>
          </mc:Fallback>
        </mc:AlternateContent>
      </w:r>
      <w:r>
        <w:rPr>
          <w:noProof/>
          <w:lang w:eastAsia="en-GB"/>
        </w:rPr>
        <w:drawing>
          <wp:inline distT="0" distB="0" distL="0" distR="0" wp14:anchorId="27DDA5D1" wp14:editId="7FDEC465">
            <wp:extent cx="5048250" cy="2350508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065308" cy="235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6624" w:rsidRDefault="00066624" w:rsidP="00066624">
      <w:pPr>
        <w:ind w:left="426" w:hanging="426"/>
      </w:pPr>
    </w:p>
    <w:p w:rsidR="00066624" w:rsidRDefault="00066624" w:rsidP="004F27AC">
      <w:pPr>
        <w:pStyle w:val="ListParagraph"/>
        <w:numPr>
          <w:ilvl w:val="0"/>
          <w:numId w:val="1"/>
        </w:numPr>
        <w:ind w:left="426" w:hanging="426"/>
      </w:pPr>
      <w:r>
        <w:t>If you want to print your payslip, you can look at the printer icon at the top right hand corner of the screen.</w:t>
      </w:r>
    </w:p>
    <w:sectPr w:rsidR="00066624" w:rsidSect="00066624">
      <w:headerReference w:type="default" r:id="rId10"/>
      <w:pgSz w:w="11906" w:h="16838"/>
      <w:pgMar w:top="1440" w:right="849" w:bottom="709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6624" w:rsidRDefault="00066624" w:rsidP="00066624">
      <w:r>
        <w:separator/>
      </w:r>
    </w:p>
  </w:endnote>
  <w:endnote w:type="continuationSeparator" w:id="0">
    <w:p w:rsidR="00066624" w:rsidRDefault="00066624" w:rsidP="000666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6624" w:rsidRDefault="00066624" w:rsidP="00066624">
      <w:r>
        <w:separator/>
      </w:r>
    </w:p>
  </w:footnote>
  <w:footnote w:type="continuationSeparator" w:id="0">
    <w:p w:rsidR="00066624" w:rsidRDefault="00066624" w:rsidP="000666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6624" w:rsidRDefault="00066624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58752" behindDoc="0" locked="0" layoutInCell="1" allowOverlap="1" wp14:anchorId="5B5BB4BA" wp14:editId="68313BE7">
          <wp:simplePos x="0" y="0"/>
          <wp:positionH relativeFrom="column">
            <wp:posOffset>-540385</wp:posOffset>
          </wp:positionH>
          <wp:positionV relativeFrom="page">
            <wp:posOffset>190500</wp:posOffset>
          </wp:positionV>
          <wp:extent cx="7581900" cy="817880"/>
          <wp:effectExtent l="0" t="0" r="0" b="1270"/>
          <wp:wrapSquare wrapText="bothSides"/>
          <wp:docPr id="25" name="Picture 2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etterhead_black_keyline_landscape_NO_DESCRIPTOR_cropped_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1900" cy="8178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525ED2"/>
    <w:multiLevelType w:val="hybridMultilevel"/>
    <w:tmpl w:val="1256D092"/>
    <w:lvl w:ilvl="0" w:tplc="C6484FA6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color w:val="4472C4" w:themeColor="accent5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6624"/>
    <w:rsid w:val="0000491F"/>
    <w:rsid w:val="000050E6"/>
    <w:rsid w:val="00005600"/>
    <w:rsid w:val="00006C2A"/>
    <w:rsid w:val="000121C9"/>
    <w:rsid w:val="000123CC"/>
    <w:rsid w:val="00017D7D"/>
    <w:rsid w:val="00023CA5"/>
    <w:rsid w:val="0003075F"/>
    <w:rsid w:val="0004099B"/>
    <w:rsid w:val="000435C1"/>
    <w:rsid w:val="00043C17"/>
    <w:rsid w:val="00047CE7"/>
    <w:rsid w:val="00050F3F"/>
    <w:rsid w:val="00055CCF"/>
    <w:rsid w:val="00056D45"/>
    <w:rsid w:val="00062CA3"/>
    <w:rsid w:val="00064D03"/>
    <w:rsid w:val="00064F99"/>
    <w:rsid w:val="00066624"/>
    <w:rsid w:val="000705A3"/>
    <w:rsid w:val="00072916"/>
    <w:rsid w:val="000779CF"/>
    <w:rsid w:val="00080B12"/>
    <w:rsid w:val="0008304F"/>
    <w:rsid w:val="000862D8"/>
    <w:rsid w:val="00086A3A"/>
    <w:rsid w:val="00094DE6"/>
    <w:rsid w:val="00096832"/>
    <w:rsid w:val="000A0E67"/>
    <w:rsid w:val="000A1879"/>
    <w:rsid w:val="000A2CA0"/>
    <w:rsid w:val="000A38B7"/>
    <w:rsid w:val="000B132A"/>
    <w:rsid w:val="000B5FF0"/>
    <w:rsid w:val="000C23BE"/>
    <w:rsid w:val="000C2668"/>
    <w:rsid w:val="000C7955"/>
    <w:rsid w:val="000C7A31"/>
    <w:rsid w:val="000D1012"/>
    <w:rsid w:val="000D151C"/>
    <w:rsid w:val="000D2D73"/>
    <w:rsid w:val="000D710F"/>
    <w:rsid w:val="000E5405"/>
    <w:rsid w:val="000F5A84"/>
    <w:rsid w:val="001049B9"/>
    <w:rsid w:val="0011034D"/>
    <w:rsid w:val="0012545D"/>
    <w:rsid w:val="00132712"/>
    <w:rsid w:val="00135BE4"/>
    <w:rsid w:val="00142A55"/>
    <w:rsid w:val="0014349A"/>
    <w:rsid w:val="00143515"/>
    <w:rsid w:val="0015221F"/>
    <w:rsid w:val="001544EC"/>
    <w:rsid w:val="00164A9B"/>
    <w:rsid w:val="00164B36"/>
    <w:rsid w:val="00172A9B"/>
    <w:rsid w:val="00184CF5"/>
    <w:rsid w:val="00194F0E"/>
    <w:rsid w:val="00195086"/>
    <w:rsid w:val="001953A2"/>
    <w:rsid w:val="001B35A6"/>
    <w:rsid w:val="001B387D"/>
    <w:rsid w:val="001B5AA4"/>
    <w:rsid w:val="001B5E7C"/>
    <w:rsid w:val="001C4B94"/>
    <w:rsid w:val="001C57CB"/>
    <w:rsid w:val="001C7934"/>
    <w:rsid w:val="001D07A5"/>
    <w:rsid w:val="001D6DC6"/>
    <w:rsid w:val="001E0D0A"/>
    <w:rsid w:val="001E0DE1"/>
    <w:rsid w:val="001E41E7"/>
    <w:rsid w:val="001E59B0"/>
    <w:rsid w:val="001E7187"/>
    <w:rsid w:val="001F148E"/>
    <w:rsid w:val="001F1D42"/>
    <w:rsid w:val="001F27A5"/>
    <w:rsid w:val="001F61DD"/>
    <w:rsid w:val="001F7669"/>
    <w:rsid w:val="001F7E51"/>
    <w:rsid w:val="00201F9F"/>
    <w:rsid w:val="002023AB"/>
    <w:rsid w:val="00205A62"/>
    <w:rsid w:val="0021383F"/>
    <w:rsid w:val="002155AB"/>
    <w:rsid w:val="00220522"/>
    <w:rsid w:val="00225DE8"/>
    <w:rsid w:val="00230EB5"/>
    <w:rsid w:val="0023217E"/>
    <w:rsid w:val="00232425"/>
    <w:rsid w:val="0023515B"/>
    <w:rsid w:val="00235313"/>
    <w:rsid w:val="00236B09"/>
    <w:rsid w:val="00237034"/>
    <w:rsid w:val="00242680"/>
    <w:rsid w:val="00253927"/>
    <w:rsid w:val="00254B43"/>
    <w:rsid w:val="00260D4E"/>
    <w:rsid w:val="002673C6"/>
    <w:rsid w:val="002716CF"/>
    <w:rsid w:val="00273C84"/>
    <w:rsid w:val="002803FB"/>
    <w:rsid w:val="0028159A"/>
    <w:rsid w:val="00282340"/>
    <w:rsid w:val="0028470A"/>
    <w:rsid w:val="00293208"/>
    <w:rsid w:val="00295C39"/>
    <w:rsid w:val="0029607D"/>
    <w:rsid w:val="00296B3B"/>
    <w:rsid w:val="00296C45"/>
    <w:rsid w:val="002A20D0"/>
    <w:rsid w:val="002B03E8"/>
    <w:rsid w:val="002B291B"/>
    <w:rsid w:val="002B5BFF"/>
    <w:rsid w:val="002B6FC7"/>
    <w:rsid w:val="002B77A5"/>
    <w:rsid w:val="002C77F4"/>
    <w:rsid w:val="002D0405"/>
    <w:rsid w:val="002D1729"/>
    <w:rsid w:val="002D37B3"/>
    <w:rsid w:val="002D41B7"/>
    <w:rsid w:val="002D6DA7"/>
    <w:rsid w:val="002D73BF"/>
    <w:rsid w:val="002D771A"/>
    <w:rsid w:val="002E3F51"/>
    <w:rsid w:val="002E3F88"/>
    <w:rsid w:val="002E4950"/>
    <w:rsid w:val="002F0F34"/>
    <w:rsid w:val="002F2F0A"/>
    <w:rsid w:val="00301822"/>
    <w:rsid w:val="00304687"/>
    <w:rsid w:val="003116A4"/>
    <w:rsid w:val="003126CE"/>
    <w:rsid w:val="003129A8"/>
    <w:rsid w:val="00315ECE"/>
    <w:rsid w:val="003164ED"/>
    <w:rsid w:val="003175D8"/>
    <w:rsid w:val="00322C0A"/>
    <w:rsid w:val="0032358E"/>
    <w:rsid w:val="003255C2"/>
    <w:rsid w:val="0032668C"/>
    <w:rsid w:val="003274AA"/>
    <w:rsid w:val="003303B1"/>
    <w:rsid w:val="00332947"/>
    <w:rsid w:val="003330EC"/>
    <w:rsid w:val="0033584A"/>
    <w:rsid w:val="00341048"/>
    <w:rsid w:val="00341324"/>
    <w:rsid w:val="00344666"/>
    <w:rsid w:val="003550B1"/>
    <w:rsid w:val="003560F8"/>
    <w:rsid w:val="00356FD2"/>
    <w:rsid w:val="003647C5"/>
    <w:rsid w:val="003655D9"/>
    <w:rsid w:val="00375585"/>
    <w:rsid w:val="003806C5"/>
    <w:rsid w:val="0038628F"/>
    <w:rsid w:val="00386404"/>
    <w:rsid w:val="003944E2"/>
    <w:rsid w:val="003A0623"/>
    <w:rsid w:val="003A451E"/>
    <w:rsid w:val="003A4AEF"/>
    <w:rsid w:val="003A629E"/>
    <w:rsid w:val="003C487C"/>
    <w:rsid w:val="003D45A5"/>
    <w:rsid w:val="003D5679"/>
    <w:rsid w:val="003D67C9"/>
    <w:rsid w:val="003F64BD"/>
    <w:rsid w:val="004025DD"/>
    <w:rsid w:val="004048B5"/>
    <w:rsid w:val="00414C90"/>
    <w:rsid w:val="00416342"/>
    <w:rsid w:val="004169DE"/>
    <w:rsid w:val="00421719"/>
    <w:rsid w:val="00424366"/>
    <w:rsid w:val="00424C9E"/>
    <w:rsid w:val="00433642"/>
    <w:rsid w:val="004424BC"/>
    <w:rsid w:val="00444728"/>
    <w:rsid w:val="00445452"/>
    <w:rsid w:val="004456B4"/>
    <w:rsid w:val="00451597"/>
    <w:rsid w:val="00460FD2"/>
    <w:rsid w:val="004611BC"/>
    <w:rsid w:val="00461E3E"/>
    <w:rsid w:val="00463636"/>
    <w:rsid w:val="00467255"/>
    <w:rsid w:val="00470EAB"/>
    <w:rsid w:val="00473272"/>
    <w:rsid w:val="004760E7"/>
    <w:rsid w:val="004762F9"/>
    <w:rsid w:val="00482706"/>
    <w:rsid w:val="00483415"/>
    <w:rsid w:val="00484DF6"/>
    <w:rsid w:val="00486447"/>
    <w:rsid w:val="00492F54"/>
    <w:rsid w:val="004978CE"/>
    <w:rsid w:val="004A3C26"/>
    <w:rsid w:val="004A41C7"/>
    <w:rsid w:val="004A617B"/>
    <w:rsid w:val="004B310D"/>
    <w:rsid w:val="004C6EB5"/>
    <w:rsid w:val="004D38C9"/>
    <w:rsid w:val="004D65FD"/>
    <w:rsid w:val="004D6A3F"/>
    <w:rsid w:val="004D77F3"/>
    <w:rsid w:val="004E1AD8"/>
    <w:rsid w:val="004E2018"/>
    <w:rsid w:val="004E48D5"/>
    <w:rsid w:val="004E5385"/>
    <w:rsid w:val="004F5CFC"/>
    <w:rsid w:val="00510BE8"/>
    <w:rsid w:val="005120F1"/>
    <w:rsid w:val="00520B5C"/>
    <w:rsid w:val="005252DC"/>
    <w:rsid w:val="00530929"/>
    <w:rsid w:val="0053115D"/>
    <w:rsid w:val="005357AA"/>
    <w:rsid w:val="00543801"/>
    <w:rsid w:val="0054503F"/>
    <w:rsid w:val="005478A9"/>
    <w:rsid w:val="005524FB"/>
    <w:rsid w:val="005634D1"/>
    <w:rsid w:val="005676DE"/>
    <w:rsid w:val="00573014"/>
    <w:rsid w:val="0057388A"/>
    <w:rsid w:val="00576F2E"/>
    <w:rsid w:val="005811A3"/>
    <w:rsid w:val="00594FB9"/>
    <w:rsid w:val="00595242"/>
    <w:rsid w:val="00595442"/>
    <w:rsid w:val="005963CF"/>
    <w:rsid w:val="005A078F"/>
    <w:rsid w:val="005A3D91"/>
    <w:rsid w:val="005A5D6F"/>
    <w:rsid w:val="005B1665"/>
    <w:rsid w:val="005B67B4"/>
    <w:rsid w:val="005B70FE"/>
    <w:rsid w:val="005C2D99"/>
    <w:rsid w:val="005C5CC2"/>
    <w:rsid w:val="005D1B53"/>
    <w:rsid w:val="005D4844"/>
    <w:rsid w:val="005D4F21"/>
    <w:rsid w:val="005D51FB"/>
    <w:rsid w:val="005D5BEF"/>
    <w:rsid w:val="005E3346"/>
    <w:rsid w:val="005F642A"/>
    <w:rsid w:val="00610B1C"/>
    <w:rsid w:val="0061194F"/>
    <w:rsid w:val="006159C7"/>
    <w:rsid w:val="00617874"/>
    <w:rsid w:val="0062080E"/>
    <w:rsid w:val="00624E2C"/>
    <w:rsid w:val="0062702A"/>
    <w:rsid w:val="00631532"/>
    <w:rsid w:val="0063715F"/>
    <w:rsid w:val="00643F9D"/>
    <w:rsid w:val="00651B21"/>
    <w:rsid w:val="0065495E"/>
    <w:rsid w:val="00656486"/>
    <w:rsid w:val="00656AFD"/>
    <w:rsid w:val="00656CC8"/>
    <w:rsid w:val="00660EE2"/>
    <w:rsid w:val="00663996"/>
    <w:rsid w:val="006642DA"/>
    <w:rsid w:val="00665022"/>
    <w:rsid w:val="006669C0"/>
    <w:rsid w:val="0067251E"/>
    <w:rsid w:val="00681C31"/>
    <w:rsid w:val="00681F66"/>
    <w:rsid w:val="0068217B"/>
    <w:rsid w:val="0068359B"/>
    <w:rsid w:val="00687AE4"/>
    <w:rsid w:val="006916DC"/>
    <w:rsid w:val="0069437D"/>
    <w:rsid w:val="006A18B8"/>
    <w:rsid w:val="006A2031"/>
    <w:rsid w:val="006A433A"/>
    <w:rsid w:val="006A48E7"/>
    <w:rsid w:val="006A4B7E"/>
    <w:rsid w:val="006A68F2"/>
    <w:rsid w:val="006A6A6C"/>
    <w:rsid w:val="006B3CBE"/>
    <w:rsid w:val="006B751E"/>
    <w:rsid w:val="006C08A5"/>
    <w:rsid w:val="006C2273"/>
    <w:rsid w:val="006D100F"/>
    <w:rsid w:val="006D28AD"/>
    <w:rsid w:val="006D35B9"/>
    <w:rsid w:val="006D379C"/>
    <w:rsid w:val="006D508F"/>
    <w:rsid w:val="006D5F68"/>
    <w:rsid w:val="006E0451"/>
    <w:rsid w:val="006E2C19"/>
    <w:rsid w:val="006E3BBE"/>
    <w:rsid w:val="006E7275"/>
    <w:rsid w:val="006E7DEA"/>
    <w:rsid w:val="006F7902"/>
    <w:rsid w:val="00706F3E"/>
    <w:rsid w:val="00707940"/>
    <w:rsid w:val="00711F5D"/>
    <w:rsid w:val="007126B0"/>
    <w:rsid w:val="00721785"/>
    <w:rsid w:val="00723F06"/>
    <w:rsid w:val="00725A2E"/>
    <w:rsid w:val="00725DBA"/>
    <w:rsid w:val="007265D7"/>
    <w:rsid w:val="00731F2B"/>
    <w:rsid w:val="007359A1"/>
    <w:rsid w:val="0074081A"/>
    <w:rsid w:val="00756321"/>
    <w:rsid w:val="007611CA"/>
    <w:rsid w:val="00773FA7"/>
    <w:rsid w:val="00780B19"/>
    <w:rsid w:val="007828C0"/>
    <w:rsid w:val="00785908"/>
    <w:rsid w:val="0079219F"/>
    <w:rsid w:val="00793910"/>
    <w:rsid w:val="00797BA8"/>
    <w:rsid w:val="00797FD7"/>
    <w:rsid w:val="007A0D6C"/>
    <w:rsid w:val="007A3ED0"/>
    <w:rsid w:val="007A6ABB"/>
    <w:rsid w:val="007B2096"/>
    <w:rsid w:val="007B3EB8"/>
    <w:rsid w:val="007B7C9B"/>
    <w:rsid w:val="007C7026"/>
    <w:rsid w:val="007D347E"/>
    <w:rsid w:val="007D5EE4"/>
    <w:rsid w:val="007D6A31"/>
    <w:rsid w:val="007E172D"/>
    <w:rsid w:val="007E2803"/>
    <w:rsid w:val="007E6BAC"/>
    <w:rsid w:val="007E7F68"/>
    <w:rsid w:val="007F25C2"/>
    <w:rsid w:val="007F3C74"/>
    <w:rsid w:val="00804535"/>
    <w:rsid w:val="008049EC"/>
    <w:rsid w:val="008056C2"/>
    <w:rsid w:val="00812143"/>
    <w:rsid w:val="008133B6"/>
    <w:rsid w:val="0081381C"/>
    <w:rsid w:val="008150A9"/>
    <w:rsid w:val="00821954"/>
    <w:rsid w:val="00823737"/>
    <w:rsid w:val="008242F6"/>
    <w:rsid w:val="00824731"/>
    <w:rsid w:val="00825F1F"/>
    <w:rsid w:val="0082705C"/>
    <w:rsid w:val="00830538"/>
    <w:rsid w:val="00834280"/>
    <w:rsid w:val="00842C98"/>
    <w:rsid w:val="008433AF"/>
    <w:rsid w:val="00846D51"/>
    <w:rsid w:val="00847EA9"/>
    <w:rsid w:val="0085021F"/>
    <w:rsid w:val="00851AA1"/>
    <w:rsid w:val="00856DA9"/>
    <w:rsid w:val="008654F2"/>
    <w:rsid w:val="0086760E"/>
    <w:rsid w:val="00867B13"/>
    <w:rsid w:val="00867FE6"/>
    <w:rsid w:val="0089110F"/>
    <w:rsid w:val="008918A6"/>
    <w:rsid w:val="008973C5"/>
    <w:rsid w:val="00897F7B"/>
    <w:rsid w:val="008A028B"/>
    <w:rsid w:val="008A1194"/>
    <w:rsid w:val="008A3CAE"/>
    <w:rsid w:val="008A4B21"/>
    <w:rsid w:val="008A64EA"/>
    <w:rsid w:val="008B30E5"/>
    <w:rsid w:val="008B447C"/>
    <w:rsid w:val="008B794E"/>
    <w:rsid w:val="008C0703"/>
    <w:rsid w:val="008C1C33"/>
    <w:rsid w:val="008C2CA9"/>
    <w:rsid w:val="008D26B7"/>
    <w:rsid w:val="008D53DF"/>
    <w:rsid w:val="008E5152"/>
    <w:rsid w:val="00904038"/>
    <w:rsid w:val="009043BF"/>
    <w:rsid w:val="0090450E"/>
    <w:rsid w:val="00907699"/>
    <w:rsid w:val="0091167F"/>
    <w:rsid w:val="0091169E"/>
    <w:rsid w:val="00911B6A"/>
    <w:rsid w:val="0091548A"/>
    <w:rsid w:val="00925250"/>
    <w:rsid w:val="0092594C"/>
    <w:rsid w:val="00925A32"/>
    <w:rsid w:val="0093243E"/>
    <w:rsid w:val="00936D73"/>
    <w:rsid w:val="00944470"/>
    <w:rsid w:val="00947AD3"/>
    <w:rsid w:val="0095133B"/>
    <w:rsid w:val="00953D6A"/>
    <w:rsid w:val="00960744"/>
    <w:rsid w:val="009624F0"/>
    <w:rsid w:val="00965E95"/>
    <w:rsid w:val="009722B8"/>
    <w:rsid w:val="00974601"/>
    <w:rsid w:val="00975608"/>
    <w:rsid w:val="0097790D"/>
    <w:rsid w:val="00980AF9"/>
    <w:rsid w:val="00982000"/>
    <w:rsid w:val="009913DE"/>
    <w:rsid w:val="00992463"/>
    <w:rsid w:val="00996CCB"/>
    <w:rsid w:val="00997865"/>
    <w:rsid w:val="009979C0"/>
    <w:rsid w:val="009A1383"/>
    <w:rsid w:val="009A1BFF"/>
    <w:rsid w:val="009A1C5E"/>
    <w:rsid w:val="009B151C"/>
    <w:rsid w:val="009B414C"/>
    <w:rsid w:val="009D11B0"/>
    <w:rsid w:val="009D2614"/>
    <w:rsid w:val="009D6622"/>
    <w:rsid w:val="009E6977"/>
    <w:rsid w:val="009E7A7B"/>
    <w:rsid w:val="009F6744"/>
    <w:rsid w:val="009F68D7"/>
    <w:rsid w:val="009F6C57"/>
    <w:rsid w:val="009F7A31"/>
    <w:rsid w:val="00A0023F"/>
    <w:rsid w:val="00A01D61"/>
    <w:rsid w:val="00A0511A"/>
    <w:rsid w:val="00A06015"/>
    <w:rsid w:val="00A12204"/>
    <w:rsid w:val="00A147B7"/>
    <w:rsid w:val="00A164F6"/>
    <w:rsid w:val="00A16519"/>
    <w:rsid w:val="00A1671F"/>
    <w:rsid w:val="00A23B2E"/>
    <w:rsid w:val="00A26019"/>
    <w:rsid w:val="00A26F4E"/>
    <w:rsid w:val="00A307DA"/>
    <w:rsid w:val="00A3588B"/>
    <w:rsid w:val="00A3693F"/>
    <w:rsid w:val="00A423A8"/>
    <w:rsid w:val="00A4484F"/>
    <w:rsid w:val="00A45D1F"/>
    <w:rsid w:val="00A532E1"/>
    <w:rsid w:val="00A535F2"/>
    <w:rsid w:val="00A57C38"/>
    <w:rsid w:val="00A70786"/>
    <w:rsid w:val="00A70C65"/>
    <w:rsid w:val="00A9213C"/>
    <w:rsid w:val="00A946CD"/>
    <w:rsid w:val="00AA20D6"/>
    <w:rsid w:val="00AA30E1"/>
    <w:rsid w:val="00AA7ADC"/>
    <w:rsid w:val="00AB065B"/>
    <w:rsid w:val="00AB18A9"/>
    <w:rsid w:val="00AB19B6"/>
    <w:rsid w:val="00AB24BF"/>
    <w:rsid w:val="00AB25F9"/>
    <w:rsid w:val="00AB5950"/>
    <w:rsid w:val="00AC0DB3"/>
    <w:rsid w:val="00AC2457"/>
    <w:rsid w:val="00AC5417"/>
    <w:rsid w:val="00AC70ED"/>
    <w:rsid w:val="00AC7DD9"/>
    <w:rsid w:val="00AD0CB6"/>
    <w:rsid w:val="00AD5A5D"/>
    <w:rsid w:val="00AD5CDB"/>
    <w:rsid w:val="00AD5EB9"/>
    <w:rsid w:val="00AD6679"/>
    <w:rsid w:val="00AE2D13"/>
    <w:rsid w:val="00AF4A8B"/>
    <w:rsid w:val="00B00DBA"/>
    <w:rsid w:val="00B014F6"/>
    <w:rsid w:val="00B01500"/>
    <w:rsid w:val="00B02442"/>
    <w:rsid w:val="00B10D59"/>
    <w:rsid w:val="00B13AF1"/>
    <w:rsid w:val="00B15FD5"/>
    <w:rsid w:val="00B206C9"/>
    <w:rsid w:val="00B2169F"/>
    <w:rsid w:val="00B24B19"/>
    <w:rsid w:val="00B27218"/>
    <w:rsid w:val="00B31BE9"/>
    <w:rsid w:val="00B336F6"/>
    <w:rsid w:val="00B34326"/>
    <w:rsid w:val="00B344D0"/>
    <w:rsid w:val="00B34A94"/>
    <w:rsid w:val="00B35228"/>
    <w:rsid w:val="00B36975"/>
    <w:rsid w:val="00B3733C"/>
    <w:rsid w:val="00B40C86"/>
    <w:rsid w:val="00B4299D"/>
    <w:rsid w:val="00B44C2D"/>
    <w:rsid w:val="00B44F83"/>
    <w:rsid w:val="00B50ECD"/>
    <w:rsid w:val="00B5496A"/>
    <w:rsid w:val="00B62667"/>
    <w:rsid w:val="00B6415D"/>
    <w:rsid w:val="00B64BBA"/>
    <w:rsid w:val="00B669A6"/>
    <w:rsid w:val="00B7289A"/>
    <w:rsid w:val="00B72F1B"/>
    <w:rsid w:val="00B75F8D"/>
    <w:rsid w:val="00B76162"/>
    <w:rsid w:val="00B77934"/>
    <w:rsid w:val="00B8097A"/>
    <w:rsid w:val="00B827BE"/>
    <w:rsid w:val="00B87AA2"/>
    <w:rsid w:val="00B93784"/>
    <w:rsid w:val="00BA1573"/>
    <w:rsid w:val="00BA4CBE"/>
    <w:rsid w:val="00BA7776"/>
    <w:rsid w:val="00BB7105"/>
    <w:rsid w:val="00BC18A1"/>
    <w:rsid w:val="00BC38DD"/>
    <w:rsid w:val="00BC7AD5"/>
    <w:rsid w:val="00BD2491"/>
    <w:rsid w:val="00BD5723"/>
    <w:rsid w:val="00BD6BF7"/>
    <w:rsid w:val="00BD7EB0"/>
    <w:rsid w:val="00BE01A9"/>
    <w:rsid w:val="00BE417A"/>
    <w:rsid w:val="00BE49D9"/>
    <w:rsid w:val="00BE5823"/>
    <w:rsid w:val="00BE5DF8"/>
    <w:rsid w:val="00BE7100"/>
    <w:rsid w:val="00BF13EB"/>
    <w:rsid w:val="00BF4E94"/>
    <w:rsid w:val="00BF52DA"/>
    <w:rsid w:val="00C01838"/>
    <w:rsid w:val="00C03937"/>
    <w:rsid w:val="00C04A7A"/>
    <w:rsid w:val="00C0784B"/>
    <w:rsid w:val="00C07E7C"/>
    <w:rsid w:val="00C11619"/>
    <w:rsid w:val="00C15EFB"/>
    <w:rsid w:val="00C228B0"/>
    <w:rsid w:val="00C2324E"/>
    <w:rsid w:val="00C2749B"/>
    <w:rsid w:val="00C31CF6"/>
    <w:rsid w:val="00C40988"/>
    <w:rsid w:val="00C44F3D"/>
    <w:rsid w:val="00C459CA"/>
    <w:rsid w:val="00C466F2"/>
    <w:rsid w:val="00C46CBC"/>
    <w:rsid w:val="00C47094"/>
    <w:rsid w:val="00C4733E"/>
    <w:rsid w:val="00C5085F"/>
    <w:rsid w:val="00C5486B"/>
    <w:rsid w:val="00C5577B"/>
    <w:rsid w:val="00C55ED5"/>
    <w:rsid w:val="00C57E9C"/>
    <w:rsid w:val="00C63537"/>
    <w:rsid w:val="00C63F48"/>
    <w:rsid w:val="00C73FC6"/>
    <w:rsid w:val="00C818C1"/>
    <w:rsid w:val="00C82E18"/>
    <w:rsid w:val="00C86D83"/>
    <w:rsid w:val="00C87694"/>
    <w:rsid w:val="00C920F2"/>
    <w:rsid w:val="00C92EC9"/>
    <w:rsid w:val="00CA0AC0"/>
    <w:rsid w:val="00CA1CD7"/>
    <w:rsid w:val="00CB09BD"/>
    <w:rsid w:val="00CB0D31"/>
    <w:rsid w:val="00CB20E0"/>
    <w:rsid w:val="00CC01A4"/>
    <w:rsid w:val="00CC117B"/>
    <w:rsid w:val="00CC1D2D"/>
    <w:rsid w:val="00CC7405"/>
    <w:rsid w:val="00CD178D"/>
    <w:rsid w:val="00CD271A"/>
    <w:rsid w:val="00CD6EB6"/>
    <w:rsid w:val="00CD7B3A"/>
    <w:rsid w:val="00CE42A9"/>
    <w:rsid w:val="00CE7CB5"/>
    <w:rsid w:val="00CF002B"/>
    <w:rsid w:val="00CF00C9"/>
    <w:rsid w:val="00CF00D4"/>
    <w:rsid w:val="00CF06EE"/>
    <w:rsid w:val="00CF152F"/>
    <w:rsid w:val="00CF1F20"/>
    <w:rsid w:val="00CF714F"/>
    <w:rsid w:val="00CF7154"/>
    <w:rsid w:val="00D038F4"/>
    <w:rsid w:val="00D0519B"/>
    <w:rsid w:val="00D10883"/>
    <w:rsid w:val="00D12EB4"/>
    <w:rsid w:val="00D24795"/>
    <w:rsid w:val="00D26533"/>
    <w:rsid w:val="00D26E82"/>
    <w:rsid w:val="00D34930"/>
    <w:rsid w:val="00D375AA"/>
    <w:rsid w:val="00D40465"/>
    <w:rsid w:val="00D4294B"/>
    <w:rsid w:val="00D51B98"/>
    <w:rsid w:val="00D533F4"/>
    <w:rsid w:val="00D566F9"/>
    <w:rsid w:val="00D66A2A"/>
    <w:rsid w:val="00D67F68"/>
    <w:rsid w:val="00D7000F"/>
    <w:rsid w:val="00D756B0"/>
    <w:rsid w:val="00D7693F"/>
    <w:rsid w:val="00D772F2"/>
    <w:rsid w:val="00D77DFB"/>
    <w:rsid w:val="00D87BF9"/>
    <w:rsid w:val="00D91EBC"/>
    <w:rsid w:val="00D952CA"/>
    <w:rsid w:val="00D964B3"/>
    <w:rsid w:val="00DA5753"/>
    <w:rsid w:val="00DB069D"/>
    <w:rsid w:val="00DB3763"/>
    <w:rsid w:val="00DB7965"/>
    <w:rsid w:val="00DB7FC8"/>
    <w:rsid w:val="00DC71C4"/>
    <w:rsid w:val="00DD2A3B"/>
    <w:rsid w:val="00DD2ADB"/>
    <w:rsid w:val="00DD2CE1"/>
    <w:rsid w:val="00DD63B1"/>
    <w:rsid w:val="00DD6A13"/>
    <w:rsid w:val="00DF18C5"/>
    <w:rsid w:val="00E10098"/>
    <w:rsid w:val="00E110C8"/>
    <w:rsid w:val="00E12E88"/>
    <w:rsid w:val="00E1387A"/>
    <w:rsid w:val="00E15CDD"/>
    <w:rsid w:val="00E16057"/>
    <w:rsid w:val="00E21C20"/>
    <w:rsid w:val="00E231E1"/>
    <w:rsid w:val="00E23BDF"/>
    <w:rsid w:val="00E2458B"/>
    <w:rsid w:val="00E26002"/>
    <w:rsid w:val="00E26F7F"/>
    <w:rsid w:val="00E30971"/>
    <w:rsid w:val="00E32FA6"/>
    <w:rsid w:val="00E340A8"/>
    <w:rsid w:val="00E362CC"/>
    <w:rsid w:val="00E40437"/>
    <w:rsid w:val="00E41FB5"/>
    <w:rsid w:val="00E45754"/>
    <w:rsid w:val="00E4590C"/>
    <w:rsid w:val="00E60F01"/>
    <w:rsid w:val="00E611EF"/>
    <w:rsid w:val="00E6151E"/>
    <w:rsid w:val="00E72D82"/>
    <w:rsid w:val="00E74781"/>
    <w:rsid w:val="00E74D3E"/>
    <w:rsid w:val="00E75536"/>
    <w:rsid w:val="00E75CE4"/>
    <w:rsid w:val="00E7677C"/>
    <w:rsid w:val="00E83968"/>
    <w:rsid w:val="00E83D24"/>
    <w:rsid w:val="00EA1C57"/>
    <w:rsid w:val="00EA5562"/>
    <w:rsid w:val="00EA5EC9"/>
    <w:rsid w:val="00EA66D0"/>
    <w:rsid w:val="00EA74AC"/>
    <w:rsid w:val="00EB1B6E"/>
    <w:rsid w:val="00EB5272"/>
    <w:rsid w:val="00EC3BA6"/>
    <w:rsid w:val="00EC53F9"/>
    <w:rsid w:val="00ED00DF"/>
    <w:rsid w:val="00ED2894"/>
    <w:rsid w:val="00ED68A1"/>
    <w:rsid w:val="00ED71BC"/>
    <w:rsid w:val="00EE1DDD"/>
    <w:rsid w:val="00EE293D"/>
    <w:rsid w:val="00EE315C"/>
    <w:rsid w:val="00EE3EE5"/>
    <w:rsid w:val="00EE4718"/>
    <w:rsid w:val="00EE4E91"/>
    <w:rsid w:val="00EE6095"/>
    <w:rsid w:val="00EF2708"/>
    <w:rsid w:val="00EF3C4A"/>
    <w:rsid w:val="00EF7D0A"/>
    <w:rsid w:val="00EF7E94"/>
    <w:rsid w:val="00F01B00"/>
    <w:rsid w:val="00F03D6C"/>
    <w:rsid w:val="00F060D2"/>
    <w:rsid w:val="00F1200D"/>
    <w:rsid w:val="00F27FC6"/>
    <w:rsid w:val="00F30D04"/>
    <w:rsid w:val="00F363F2"/>
    <w:rsid w:val="00F47730"/>
    <w:rsid w:val="00F518D5"/>
    <w:rsid w:val="00F60E6A"/>
    <w:rsid w:val="00F6664B"/>
    <w:rsid w:val="00F67CF7"/>
    <w:rsid w:val="00F74442"/>
    <w:rsid w:val="00F84EA7"/>
    <w:rsid w:val="00F85265"/>
    <w:rsid w:val="00F87592"/>
    <w:rsid w:val="00F935E9"/>
    <w:rsid w:val="00FA1A16"/>
    <w:rsid w:val="00FA3DD2"/>
    <w:rsid w:val="00FB2727"/>
    <w:rsid w:val="00FB2F77"/>
    <w:rsid w:val="00FB3071"/>
    <w:rsid w:val="00FB75B6"/>
    <w:rsid w:val="00FB7C04"/>
    <w:rsid w:val="00FC5D10"/>
    <w:rsid w:val="00FD108F"/>
    <w:rsid w:val="00FD6B54"/>
    <w:rsid w:val="00FE24A5"/>
    <w:rsid w:val="00FE7494"/>
    <w:rsid w:val="00FF6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9343243-D23B-425A-BF01-431BDD781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6624"/>
    <w:rPr>
      <w:rFonts w:asciiTheme="minorHAnsi" w:eastAsiaTheme="minorHAnsi" w:hAnsiTheme="minorHAnsi" w:cstheme="minorBidi"/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6662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66624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06662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66624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066624"/>
    <w:pPr>
      <w:spacing w:after="160" w:line="259" w:lineRule="auto"/>
      <w:ind w:left="720"/>
      <w:contextualSpacing/>
    </w:pPr>
    <w:rPr>
      <w:sz w:val="22"/>
      <w:szCs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ACB3F381</Template>
  <TotalTime>0</TotalTime>
  <Pages>1</Pages>
  <Words>92</Words>
  <Characters>526</Characters>
  <Application>Microsoft Office Word</Application>
  <DocSecurity>4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Hatfield, Brigitte</dc:creator>
  <cp:keywords/>
  <dc:description/>
  <cp:lastModifiedBy>Hicks, Sally</cp:lastModifiedBy>
  <cp:revision>2</cp:revision>
  <dcterms:created xsi:type="dcterms:W3CDTF">2020-04-24T15:17:00Z</dcterms:created>
  <dcterms:modified xsi:type="dcterms:W3CDTF">2020-04-24T15:17:00Z</dcterms:modified>
</cp:coreProperties>
</file>