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3648F01" w:rsidR="00930B7E" w:rsidRPr="00CA5147" w:rsidRDefault="32E29976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Maternity</w:t>
      </w:r>
      <w:r w:rsidR="00423109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7F962DFA" w:rsidR="000D5494" w:rsidRPr="000D5494" w:rsidRDefault="00D13C78" w:rsidP="00495E0A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Maternity/Adoption Leave policies and 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the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relevant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Guides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495E0A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930B7E">
      <w:pPr>
        <w:rPr>
          <w:rFonts w:asciiTheme="minorHAnsi" w:hAnsiTheme="minorHAnsi" w:cs="Arial"/>
          <w:b/>
          <w:sz w:val="22"/>
          <w:szCs w:val="22"/>
        </w:rPr>
      </w:pPr>
    </w:p>
    <w:p w14:paraId="12965B9F" w14:textId="30FDECDE" w:rsidR="00C00C8D" w:rsidRPr="00706A54" w:rsidRDefault="32E29976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You are required to complete this plan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>, and upload it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 xml:space="preserve">, together with </w:t>
      </w:r>
      <w:r w:rsidR="00210BC0">
        <w:rPr>
          <w:rFonts w:asciiTheme="minorHAnsi" w:eastAsiaTheme="minorEastAsia" w:hAnsiTheme="minorHAnsi" w:cstheme="minorBidi"/>
          <w:sz w:val="22"/>
          <w:szCs w:val="22"/>
        </w:rPr>
        <w:t xml:space="preserve">a copy of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your MAT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B1 form</w:t>
      </w:r>
      <w:r w:rsidR="008E2782" w:rsidRPr="00CA5147">
        <w:rPr>
          <w:rFonts w:asciiTheme="minorHAnsi" w:eastAsiaTheme="minorEastAsia" w:hAnsiTheme="minorHAnsi" w:cstheme="minorBidi"/>
          <w:sz w:val="22"/>
          <w:szCs w:val="22"/>
        </w:rPr>
        <w:t>,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Matching Certificate,</w:t>
      </w:r>
      <w:r w:rsidR="008E2782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or Official Notification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,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to </w:t>
      </w:r>
      <w:proofErr w:type="spellStart"/>
      <w:r w:rsidR="00D13C78">
        <w:rPr>
          <w:rFonts w:asciiTheme="minorHAnsi" w:eastAsiaTheme="minorEastAsia" w:hAnsiTheme="minorHAnsi" w:cstheme="minorBidi"/>
          <w:sz w:val="22"/>
          <w:szCs w:val="22"/>
        </w:rPr>
        <w:t>SuccessFactors</w:t>
      </w:r>
      <w:proofErr w:type="spellEnd"/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when recording your planned leave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. </w:t>
      </w:r>
      <w:r w:rsidR="00C00C8D" w:rsidRPr="00706A54">
        <w:rPr>
          <w:rFonts w:asciiTheme="minorHAnsi" w:eastAsiaTheme="minorEastAsia" w:hAnsiTheme="minorHAnsi" w:cstheme="minorBidi"/>
          <w:sz w:val="22"/>
          <w:szCs w:val="22"/>
        </w:rPr>
        <w:t xml:space="preserve">Do not record your leave </w:t>
      </w:r>
      <w:r w:rsidR="00D13C78" w:rsidRPr="00706A54">
        <w:rPr>
          <w:rFonts w:asciiTheme="minorHAnsi" w:eastAsiaTheme="minorEastAsia" w:hAnsiTheme="minorHAnsi" w:cstheme="minorBidi"/>
          <w:sz w:val="22"/>
          <w:szCs w:val="22"/>
        </w:rPr>
        <w:t xml:space="preserve">in </w:t>
      </w:r>
      <w:proofErr w:type="spellStart"/>
      <w:r w:rsidR="00D13C78" w:rsidRPr="00706A54">
        <w:rPr>
          <w:rFonts w:asciiTheme="minorHAnsi" w:eastAsiaTheme="minorEastAsia" w:hAnsiTheme="minorHAnsi" w:cstheme="minorBidi"/>
          <w:sz w:val="22"/>
          <w:szCs w:val="22"/>
        </w:rPr>
        <w:t>SuccessFactors</w:t>
      </w:r>
      <w:proofErr w:type="spellEnd"/>
      <w:r w:rsidR="00C00C8D" w:rsidRPr="00706A54">
        <w:rPr>
          <w:rFonts w:asciiTheme="minorHAnsi" w:eastAsiaTheme="minorEastAsia" w:hAnsiTheme="minorHAnsi" w:cstheme="minorBidi"/>
          <w:sz w:val="22"/>
          <w:szCs w:val="22"/>
        </w:rPr>
        <w:t xml:space="preserve"> until you have all the appropriate accompanying documentation</w:t>
      </w:r>
      <w:r w:rsidR="006D09D8" w:rsidRPr="00706A54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64B13AB5" w14:textId="77777777" w:rsidR="00581D9F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0D108737" w14:textId="1874C057" w:rsidR="00B1632F" w:rsidRPr="00CA5147" w:rsidRDefault="00B1632F" w:rsidP="00B1632F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This form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is </w:t>
      </w:r>
      <w:r w:rsidR="006D09D8">
        <w:rPr>
          <w:rFonts w:asciiTheme="minorHAnsi" w:eastAsiaTheme="minorEastAsia" w:hAnsiTheme="minorHAnsi" w:cstheme="minorBidi"/>
          <w:sz w:val="22"/>
          <w:szCs w:val="22"/>
        </w:rPr>
        <w:t>intended to gather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the necessary information for your 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leave, and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will help </w:t>
      </w:r>
      <w:r>
        <w:rPr>
          <w:rFonts w:asciiTheme="minorHAnsi" w:eastAsiaTheme="minorEastAsia" w:hAnsiTheme="minorHAnsi" w:cstheme="minorBidi"/>
          <w:sz w:val="22"/>
          <w:szCs w:val="22"/>
        </w:rPr>
        <w:t>confirm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if you qual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ify for University or Statutory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Pay.</w:t>
      </w:r>
    </w:p>
    <w:p w14:paraId="08ADC2A2" w14:textId="77777777" w:rsidR="00B1632F" w:rsidRDefault="00B1632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57213AD4" w14:textId="5D603EB3" w:rsidR="00473F46" w:rsidRPr="00CA5147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plan, you should have notified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>
        <w:rPr>
          <w:rFonts w:asciiTheme="minorHAnsi" w:eastAsiaTheme="minorEastAsia" w:hAnsiTheme="minorHAnsi" w:cstheme="minorBidi"/>
          <w:sz w:val="22"/>
          <w:szCs w:val="22"/>
        </w:rPr>
        <w:t>your line manager/H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ead </w:t>
      </w:r>
      <w:r>
        <w:rPr>
          <w:rFonts w:asciiTheme="minorHAnsi" w:eastAsiaTheme="minorEastAsia" w:hAnsiTheme="minorHAnsi" w:cstheme="minorBidi"/>
          <w:sz w:val="22"/>
          <w:szCs w:val="22"/>
        </w:rPr>
        <w:t>o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f </w:t>
      </w:r>
      <w:r>
        <w:rPr>
          <w:rFonts w:asciiTheme="minorHAnsi" w:eastAsiaTheme="minorEastAsia" w:hAnsiTheme="minorHAnsi" w:cstheme="minorBidi"/>
          <w:sz w:val="22"/>
          <w:szCs w:val="22"/>
        </w:rPr>
        <w:t>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>epartment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and discussed 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your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provisional plans for </w:t>
      </w:r>
      <w:r>
        <w:rPr>
          <w:rFonts w:asciiTheme="minorHAnsi" w:eastAsiaTheme="minorEastAsia" w:hAnsiTheme="minorHAnsi" w:cstheme="minorBidi"/>
          <w:sz w:val="22"/>
          <w:szCs w:val="22"/>
        </w:rPr>
        <w:t>leave, in line with the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appropriate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timescales, as detailed in the Maternity 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 xml:space="preserve">or </w:t>
      </w:r>
      <w:r>
        <w:rPr>
          <w:rFonts w:asciiTheme="minorHAnsi" w:eastAsiaTheme="minorEastAsia" w:hAnsiTheme="minorHAnsi" w:cstheme="minorBidi"/>
          <w:sz w:val="22"/>
          <w:szCs w:val="22"/>
        </w:rPr>
        <w:t>Adoption Leave Policy and Procedure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>s</w:t>
      </w:r>
      <w:r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0F02687C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6A6F12C5" w14:textId="0D5A72AB" w:rsidR="00930B7E" w:rsidRPr="00CA5147" w:rsidRDefault="32E29976" w:rsidP="32E29976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applicable to you.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D66DBF" w:rsidRPr="00CA5147" w14:paraId="2853CD17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12993868" w14:textId="69AE3F5C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Employee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ame</w:t>
            </w:r>
          </w:p>
        </w:tc>
        <w:tc>
          <w:tcPr>
            <w:tcW w:w="581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31EFACFE" w14:textId="09C98D2D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University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umber</w:t>
            </w:r>
          </w:p>
        </w:tc>
        <w:tc>
          <w:tcPr>
            <w:tcW w:w="581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81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2D40117" w14:textId="77777777" w:rsidR="00D66DBF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B7C2969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1F48C4" w:rsidRPr="00CA5147" w14:paraId="209650B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0853CC4C" w14:textId="79C74EAF" w:rsidR="001F48C4" w:rsidRPr="00221033" w:rsidRDefault="001F48C4" w:rsidP="001713E7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</w:t>
            </w:r>
            <w:r w:rsidR="001713E7">
              <w:rPr>
                <w:rFonts w:asciiTheme="minorHAnsi" w:hAnsiTheme="minorHAnsi"/>
                <w:sz w:val="22"/>
                <w:szCs w:val="22"/>
              </w:rPr>
              <w:t>on….</w:t>
            </w:r>
          </w:p>
        </w:tc>
        <w:tc>
          <w:tcPr>
            <w:tcW w:w="5812" w:type="dxa"/>
            <w:shd w:val="clear" w:color="auto" w:fill="auto"/>
          </w:tcPr>
          <w:p w14:paraId="11D12C1F" w14:textId="4C4C3A2A" w:rsidR="001F48C4" w:rsidRPr="00CA5147" w:rsidRDefault="001F48C4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3E07F6CD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FD4D739" w14:textId="77777777" w:rsidR="00593EA6" w:rsidRDefault="00593EA6" w:rsidP="00593EA6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intend to start my maternity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 from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…</w:t>
            </w:r>
          </w:p>
          <w:p w14:paraId="7BF73A7B" w14:textId="635175F4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221033">
              <w:rPr>
                <w:rFonts w:asciiTheme="minorHAnsi" w:eastAsiaTheme="minorEastAsia" w:hAnsiTheme="minorHAnsi" w:cstheme="minorBidi"/>
                <w:sz w:val="18"/>
                <w:szCs w:val="18"/>
              </w:rPr>
              <w:t>(This can be any day of the week)</w:t>
            </w:r>
          </w:p>
        </w:tc>
        <w:tc>
          <w:tcPr>
            <w:tcW w:w="5812" w:type="dxa"/>
            <w:shd w:val="clear" w:color="auto" w:fill="auto"/>
          </w:tcPr>
          <w:p w14:paraId="568B6E01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72132A65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4855313" w14:textId="77777777" w:rsidR="00593EA6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I intend to return to work on</w:t>
            </w:r>
            <w:r>
              <w:rPr>
                <w:rFonts w:asciiTheme="minorHAnsi" w:hAnsiTheme="minorHAnsi" w:cs="Arial"/>
                <w:sz w:val="22"/>
                <w:szCs w:val="22"/>
              </w:rPr>
              <w:t>…</w:t>
            </w:r>
          </w:p>
          <w:p w14:paraId="3BEC2C3D" w14:textId="79D0C103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DE1E4F">
              <w:rPr>
                <w:rFonts w:asciiTheme="minorHAnsi" w:eastAsiaTheme="minorEastAsia" w:hAnsiTheme="minorHAnsi" w:cstheme="minorBidi"/>
                <w:sz w:val="18"/>
                <w:szCs w:val="18"/>
              </w:rPr>
              <w:t>(This should be the start of your normal working week)</w:t>
            </w:r>
          </w:p>
        </w:tc>
        <w:tc>
          <w:tcPr>
            <w:tcW w:w="5812" w:type="dxa"/>
            <w:shd w:val="clear" w:color="auto" w:fill="auto"/>
          </w:tcPr>
          <w:p w14:paraId="6E69F61A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254D7E0F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C52B23" w:rsidRPr="00CA5147" w14:paraId="2CD44783" w14:textId="77777777" w:rsidTr="00DE1E4F">
        <w:tc>
          <w:tcPr>
            <w:tcW w:w="9493" w:type="dxa"/>
            <w:gridSpan w:val="2"/>
            <w:shd w:val="clear" w:color="auto" w:fill="D9D9D9" w:themeFill="background1" w:themeFillShade="D9"/>
          </w:tcPr>
          <w:p w14:paraId="7E7A1714" w14:textId="77777777" w:rsidR="00C52B23" w:rsidRPr="00DE1E4F" w:rsidRDefault="00C52B23" w:rsidP="00DE1E4F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DE1E4F">
              <w:rPr>
                <w:rFonts w:asciiTheme="minorHAnsi" w:hAnsiTheme="minorHAnsi" w:cs="Arial"/>
                <w:b/>
                <w:sz w:val="22"/>
                <w:szCs w:val="22"/>
              </w:rPr>
              <w:t>For Adoption Leave only</w:t>
            </w:r>
          </w:p>
        </w:tc>
      </w:tr>
      <w:tr w:rsidR="00C52B23" w:rsidRPr="00CA5147" w14:paraId="680A506C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6C8402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CA5147">
              <w:rPr>
                <w:rFonts w:asciiTheme="minorHAnsi" w:hAnsiTheme="minorHAnsi"/>
                <w:sz w:val="22"/>
                <w:szCs w:val="22"/>
              </w:rPr>
              <w:t xml:space="preserve">ate notified </w:t>
            </w:r>
            <w:r>
              <w:rPr>
                <w:rFonts w:asciiTheme="minorHAnsi" w:hAnsiTheme="minorHAnsi"/>
                <w:sz w:val="22"/>
                <w:szCs w:val="22"/>
              </w:rPr>
              <w:t>of having been matched with a child</w:t>
            </w:r>
          </w:p>
        </w:tc>
        <w:tc>
          <w:tcPr>
            <w:tcW w:w="5812" w:type="dxa"/>
            <w:shd w:val="clear" w:color="auto" w:fill="auto"/>
          </w:tcPr>
          <w:p w14:paraId="2B51467F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52B23" w:rsidRPr="00CA5147" w14:paraId="021D5CC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EBC3AB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Name and A</w:t>
            </w:r>
            <w:r>
              <w:rPr>
                <w:rFonts w:asciiTheme="minorHAnsi" w:hAnsiTheme="minorHAnsi"/>
                <w:sz w:val="22"/>
                <w:szCs w:val="22"/>
              </w:rPr>
              <w:t>ddress of the Adoption Agency</w:t>
            </w:r>
          </w:p>
          <w:p w14:paraId="4625658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23B3FCC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AF51BE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83B92C8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07AC8CA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175C7D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812" w:type="dxa"/>
            <w:shd w:val="clear" w:color="auto" w:fill="auto"/>
          </w:tcPr>
          <w:p w14:paraId="7E7FA657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B509BEA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B2D3C35" w14:textId="77777777" w:rsidR="00B1632F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N.B. Do not include any arrangements for annual leave in your maternity</w:t>
      </w:r>
      <w:r w:rsidR="00B1632F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period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. </w:t>
      </w:r>
    </w:p>
    <w:p w14:paraId="3C205D61" w14:textId="627DBE0C" w:rsidR="00221033" w:rsidRPr="00CA5147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Annual leave must be recorded separately via</w:t>
      </w:r>
      <w:r w:rsidR="00E334A8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</w:t>
      </w:r>
      <w:proofErr w:type="spellStart"/>
      <w:r w:rsidR="00E334A8">
        <w:rPr>
          <w:rFonts w:asciiTheme="minorHAnsi" w:eastAsiaTheme="minorEastAsia" w:hAnsiTheme="minorHAnsi" w:cstheme="minorBidi"/>
          <w:b/>
          <w:bCs/>
          <w:sz w:val="22"/>
          <w:szCs w:val="22"/>
        </w:rPr>
        <w:t>SuccessFactors</w:t>
      </w:r>
      <w:proofErr w:type="spellEnd"/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.</w:t>
      </w:r>
    </w:p>
    <w:p w14:paraId="6A3A8FB7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63A860CE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8ED2B0B" w14:textId="2A20E384" w:rsidR="00930B7E" w:rsidRPr="00CA5147" w:rsidRDefault="00930B7E" w:rsidP="00CA5147">
      <w:pPr>
        <w:rPr>
          <w:rFonts w:asciiTheme="minorHAnsi" w:hAnsiTheme="minorHAnsi" w:cs="Arial"/>
          <w:sz w:val="22"/>
          <w:szCs w:val="22"/>
        </w:rPr>
      </w:pPr>
    </w:p>
    <w:p w14:paraId="774EFD41" w14:textId="77777777" w:rsidR="00930B7E" w:rsidRPr="00CA5147" w:rsidRDefault="00930B7E" w:rsidP="00930B7E">
      <w:pPr>
        <w:tabs>
          <w:tab w:val="left" w:pos="8364"/>
        </w:tabs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9974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74"/>
      </w:tblGrid>
      <w:tr w:rsidR="008E2782" w:rsidRPr="00CA5147" w14:paraId="6101FA21" w14:textId="77777777" w:rsidTr="00706A54">
        <w:trPr>
          <w:trHeight w:val="4242"/>
        </w:trPr>
        <w:tc>
          <w:tcPr>
            <w:tcW w:w="9974" w:type="dxa"/>
          </w:tcPr>
          <w:p w14:paraId="45C6840B" w14:textId="6BC46BBE" w:rsidR="004D0097" w:rsidRPr="00706A54" w:rsidRDefault="004D0097" w:rsidP="00706A5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University Maternity/Adoption Leave and Pay</w:t>
            </w:r>
          </w:p>
          <w:p w14:paraId="23293DF0" w14:textId="505234F7" w:rsidR="007625AB" w:rsidRPr="00CA5147" w:rsidRDefault="007625AB" w:rsidP="00706A54">
            <w:pPr>
              <w:tabs>
                <w:tab w:val="left" w:pos="8364"/>
              </w:tabs>
              <w:rPr>
                <w:rFonts w:eastAsiaTheme="minorEastAsia"/>
              </w:rPr>
            </w:pPr>
            <w:r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>Complete the following information to see if you qualify for the University Maternity/Adoption Leave Scheme</w:t>
            </w:r>
            <w:r w:rsidR="004D0097"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.  </w:t>
            </w:r>
            <w:r w:rsidRPr="00706A54">
              <w:rPr>
                <w:rFonts w:asciiTheme="minorHAnsi" w:eastAsiaTheme="minorEastAsia" w:hAnsiTheme="minorHAnsi"/>
                <w:sz w:val="22"/>
                <w:szCs w:val="22"/>
              </w:rPr>
              <w:t>You must answer Yes to both questions to qualify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, and also meet the weekly lower earnings</w:t>
            </w:r>
            <w:r w:rsidR="008F6E80" w:rsidRPr="00CA5147">
              <w:rPr>
                <w:rFonts w:eastAsiaTheme="minorEastAsia"/>
              </w:rPr>
              <w:t xml:space="preserve"> 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limit</w:t>
            </w:r>
            <w:r w:rsidR="004D0097">
              <w:rPr>
                <w:rFonts w:asciiTheme="minorHAnsi" w:eastAsiaTheme="minorEastAsia" w:hAnsiTheme="minorHAnsi"/>
                <w:sz w:val="22"/>
                <w:szCs w:val="22"/>
              </w:rPr>
              <w:t>.</w:t>
            </w:r>
          </w:p>
          <w:p w14:paraId="0039F397" w14:textId="77777777" w:rsidR="007625AB" w:rsidRPr="00CA5147" w:rsidRDefault="007625AB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17748EA6" w14:textId="6D9133E5" w:rsidR="007625AB" w:rsidRPr="00CA5147" w:rsidRDefault="008E2782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confirm that I have worked for the University continuously for at least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52 weeks prior to the expected</w:t>
            </w:r>
          </w:p>
          <w:p w14:paraId="7EAC6CFA" w14:textId="77777777" w:rsidR="00365E6A" w:rsidRDefault="007625AB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proofErr w:type="gramStart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week</w:t>
            </w:r>
            <w:proofErr w:type="gramEnd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of childbirth/placement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2F66151A" w14:textId="37DDADDA" w:rsidR="008E2782" w:rsidRPr="00365E6A" w:rsidRDefault="00B90E24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896424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7118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B17118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23724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3D82CB59" w14:textId="77777777" w:rsidR="00593EA6" w:rsidRDefault="00593EA6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2BAD4803" w14:textId="561C49CD" w:rsidR="008E2782" w:rsidRPr="00CA5147" w:rsidRDefault="008E2782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 intend to return to work for more </w:t>
            </w:r>
            <w:bookmarkStart w:id="0" w:name="_GoBack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than </w:t>
            </w:r>
            <w:r w:rsidR="004467E4" w:rsidRPr="00B90E24">
              <w:rPr>
                <w:rFonts w:asciiTheme="minorHAnsi" w:eastAsiaTheme="minorEastAsia" w:hAnsiTheme="minorHAnsi" w:cstheme="minorBidi"/>
                <w:sz w:val="22"/>
                <w:szCs w:val="22"/>
              </w:rPr>
              <w:t>6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bookmarkEnd w:id="0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months following 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my return from maternity</w:t>
            </w:r>
            <w:r w:rsidR="00F1105E"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4A397016" w14:textId="1BB0D512" w:rsidR="00593EA6" w:rsidRPr="00365E6A" w:rsidRDefault="00B90E24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148207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18016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2AAEE3BB" w14:textId="77777777" w:rsidR="008E2782" w:rsidRPr="00CA5147" w:rsidRDefault="008E2782" w:rsidP="008E2782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68480EDE" w14:textId="77777777" w:rsidR="00365E6A" w:rsidRDefault="007625AB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If </w:t>
            </w:r>
            <w:r w:rsidR="003333BA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have responded ‘Yes’ to both of the above statements, please indicate below which payment option you are selecting</w:t>
            </w:r>
            <w:r w:rsidR="003333BA">
              <w:rPr>
                <w:rFonts w:asciiTheme="minorHAnsi" w:eastAsiaTheme="minorEastAsia" w:hAnsiTheme="minorHAnsi" w:cstheme="minorBidi"/>
                <w:sz w:val="22"/>
                <w:szCs w:val="22"/>
              </w:rPr>
              <w:t>:</w:t>
            </w:r>
          </w:p>
          <w:p w14:paraId="00D3C58C" w14:textId="6A374F99" w:rsidR="007625AB" w:rsidRPr="00CA5147" w:rsidRDefault="00B90E24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41546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Option A 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–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Standard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      </w:t>
            </w:r>
            <w:r w:rsidR="00593EA6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  </w:t>
            </w:r>
            <w:r w:rsidR="00593EA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02573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7625AB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Option B</w:t>
            </w:r>
            <w:r w:rsidR="00581D9F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- Alternative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</w:p>
          <w:p w14:paraId="247885A4" w14:textId="5D8402BD" w:rsidR="005E0B94" w:rsidRPr="00221033" w:rsidRDefault="005E0B94" w:rsidP="00706A54">
            <w:pPr>
              <w:pStyle w:val="BodyTextIndent"/>
              <w:ind w:left="0" w:firstLine="0"/>
              <w:rPr>
                <w:rFonts w:eastAsiaTheme="minorEastAsia"/>
              </w:rPr>
            </w:pPr>
          </w:p>
        </w:tc>
      </w:tr>
      <w:tr w:rsidR="00A44C28" w:rsidRPr="00CA5147" w14:paraId="4B8C4623" w14:textId="77777777" w:rsidTr="00706A54">
        <w:trPr>
          <w:trHeight w:val="2346"/>
        </w:trPr>
        <w:tc>
          <w:tcPr>
            <w:tcW w:w="9974" w:type="dxa"/>
          </w:tcPr>
          <w:p w14:paraId="2CC3F257" w14:textId="54B59C06" w:rsidR="004D0097" w:rsidRPr="00DE1E4F" w:rsidRDefault="004D0097" w:rsidP="004D0097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Eligibility for 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Statutory</w:t>
            </w: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Maternity/Adoption Leave and Pay</w:t>
            </w:r>
          </w:p>
          <w:p w14:paraId="6DE410DB" w14:textId="6C9F6AE3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Complete the following information only if you 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  <w:u w:val="single"/>
              </w:rPr>
              <w:t>do not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qualify for the University Maternity/Adoption Leave Scheme</w:t>
            </w:r>
            <w:r w:rsidR="006C3381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. Y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our response to the following statement will determine whether you are eligible for Statutory Maternity Pay.</w:t>
            </w:r>
            <w:r w:rsidR="00A37F66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 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must answer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Yes to th</w:t>
            </w:r>
            <w:r w:rsidR="0008634E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is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question to qualify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, and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also meet the weekly lower earnings limit</w:t>
            </w:r>
            <w:r w:rsidR="00A37F66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616791CD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5D514335" w14:textId="2BD77596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By the end of the qualifying week (15 weeks before expected week of childbirth) I will have worked for the University continuously for at least 26 weeks</w:t>
            </w:r>
            <w:r w:rsidR="0008634E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649D2F64" w14:textId="50426FC3" w:rsidR="00593EA6" w:rsidRPr="00365E6A" w:rsidRDefault="00B90E24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431126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22621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19FAF4C1" w14:textId="77777777" w:rsidR="00A44C28" w:rsidRPr="00CA5147" w:rsidRDefault="00A44C28" w:rsidP="00706A54">
            <w:pPr>
              <w:pStyle w:val="BodyTextIndent"/>
              <w:ind w:left="162" w:firstLine="0"/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</w:pPr>
          </w:p>
        </w:tc>
      </w:tr>
      <w:tr w:rsidR="00A44C28" w:rsidRPr="00CA5147" w14:paraId="6596C58E" w14:textId="77777777" w:rsidTr="00706A54">
        <w:trPr>
          <w:trHeight w:val="1066"/>
        </w:trPr>
        <w:tc>
          <w:tcPr>
            <w:tcW w:w="9974" w:type="dxa"/>
          </w:tcPr>
          <w:p w14:paraId="2B4EFA90" w14:textId="37E1DE66" w:rsidR="00B17118" w:rsidRPr="00DE1E4F" w:rsidRDefault="00B17118" w:rsidP="00B17118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Maternity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Allowance</w:t>
            </w:r>
          </w:p>
          <w:p w14:paraId="319F0C91" w14:textId="7606C922" w:rsidR="00014DFB" w:rsidRPr="00706A54" w:rsidRDefault="00B17118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706A54"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f you do not qualify for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University or 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>Statutory Maternity Pay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you may be able to claim Maternity Allowance from the Social Security Office/Job Centre Plus.  In this circumstance, the Payroll Team will contact you and provide a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n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SMP1 form.</w:t>
            </w:r>
          </w:p>
          <w:p w14:paraId="049BBC63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014DFB" w14:paraId="1A9D6504" w14:textId="77777777" w:rsidTr="00706A54">
        <w:tc>
          <w:tcPr>
            <w:tcW w:w="9918" w:type="dxa"/>
          </w:tcPr>
          <w:p w14:paraId="7BE3576D" w14:textId="1FA8BEE5" w:rsidR="00014DFB" w:rsidRPr="00365E6A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365E6A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21E4E0F7" w14:textId="77777777" w:rsid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Are you planning to convert 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some of your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Maternity/Adoption Leave to Shared Parental L</w:t>
            </w:r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eave</w:t>
            </w: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?</w:t>
            </w:r>
          </w:p>
          <w:p w14:paraId="1CA78869" w14:textId="64971AEA" w:rsidR="00365E6A" w:rsidRPr="00365E6A" w:rsidRDefault="00B90E24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51721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514690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6924EC07" w14:textId="77777777" w:rsidR="00365E6A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5B9DFA64" w14:textId="2D67A1FF" w:rsidR="00014DFB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If ‘Yes’, please ensure that you record the details in </w:t>
            </w:r>
            <w:proofErr w:type="spellStart"/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SuccessFactors</w:t>
            </w:r>
            <w:proofErr w:type="spellEnd"/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and upload com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ple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ted versions of the required </w:t>
            </w:r>
            <w:hyperlink r:id="rId11" w:history="1"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 xml:space="preserve">hared </w:t>
              </w:r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Parental L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eave form</w:t>
              </w:r>
              <w:r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</w:hyperlink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18"/>
      </w:tblGrid>
      <w:tr w:rsidR="00930B7E" w:rsidRPr="00CA5147" w14:paraId="07D93292" w14:textId="77777777" w:rsidTr="00221033">
        <w:trPr>
          <w:trHeight w:val="1457"/>
        </w:trPr>
        <w:tc>
          <w:tcPr>
            <w:tcW w:w="9918" w:type="dxa"/>
            <w:shd w:val="clear" w:color="auto" w:fill="FFFFFF" w:themeFill="background1"/>
          </w:tcPr>
          <w:p w14:paraId="0C300B28" w14:textId="699F708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443C3D">
              <w:rPr>
                <w:rFonts w:asciiTheme="minorHAnsi" w:hAnsiTheme="minorHAnsi" w:cs="Arial"/>
                <w:sz w:val="22"/>
                <w:szCs w:val="22"/>
              </w:rPr>
              <w:t>Maternity /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Adoption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p w14:paraId="3275C52F" w14:textId="4F48CEC1" w:rsidR="00930B7E" w:rsidRPr="00B17118" w:rsidRDefault="00B17118" w:rsidP="00706A54">
      <w:pPr>
        <w:spacing w:line="280" w:lineRule="exact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>N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ow</w:t>
      </w: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scan this plan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,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together with a copy</w:t>
      </w:r>
      <w:r w:rsidR="00D21578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of your MatB1 form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,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matching certificate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or official notification</w:t>
      </w:r>
      <w:r w:rsidR="00C00C8D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(scan as one .pdf document)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 xml:space="preserve">and upload to </w:t>
      </w:r>
      <w:proofErr w:type="spellStart"/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SuccessFactors</w:t>
      </w:r>
      <w:proofErr w:type="spellEnd"/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as part of the online process for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recording Maternity/Adoption leave.</w:t>
      </w:r>
    </w:p>
    <w:sectPr w:rsidR="00930B7E" w:rsidRPr="00B17118" w:rsidSect="00706A54">
      <w:footerReference w:type="default" r:id="rId12"/>
      <w:headerReference w:type="first" r:id="rId13"/>
      <w:footerReference w:type="first" r:id="rId14"/>
      <w:pgSz w:w="11906" w:h="16838"/>
      <w:pgMar w:top="851" w:right="1134" w:bottom="1134" w:left="1134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716F2984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.0 – </w:t>
            </w:r>
            <w:r w:rsidR="00F1105E">
              <w:rPr>
                <w:rFonts w:asciiTheme="minorHAnsi" w:hAnsiTheme="minorHAnsi"/>
                <w:sz w:val="18"/>
                <w:szCs w:val="18"/>
              </w:rPr>
              <w:t>21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</w:t>
            </w:r>
            <w:r w:rsidR="00F1105E">
              <w:rPr>
                <w:rFonts w:asciiTheme="minorHAnsi" w:hAnsiTheme="minorHAnsi"/>
                <w:sz w:val="18"/>
                <w:szCs w:val="18"/>
              </w:rPr>
              <w:t>08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.2018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B90E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B90E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07563" w14:textId="27FE294B" w:rsidR="00CA5147" w:rsidRPr="00D17E72" w:rsidRDefault="00F1105E" w:rsidP="00CA5147">
    <w:pPr>
      <w:pStyle w:val="Footer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>Version 2</w:t>
    </w:r>
    <w:r w:rsidR="00C01A06">
      <w:rPr>
        <w:rFonts w:asciiTheme="minorHAnsi" w:hAnsiTheme="minorHAnsi"/>
        <w:sz w:val="18"/>
        <w:szCs w:val="18"/>
      </w:rPr>
      <w:t xml:space="preserve">.0 – </w:t>
    </w:r>
    <w:r>
      <w:rPr>
        <w:rFonts w:asciiTheme="minorHAnsi" w:hAnsiTheme="minorHAnsi"/>
        <w:sz w:val="18"/>
        <w:szCs w:val="18"/>
      </w:rPr>
      <w:t>21</w:t>
    </w:r>
    <w:r w:rsidR="00C01A06">
      <w:rPr>
        <w:rFonts w:asciiTheme="minorHAnsi" w:hAnsiTheme="minorHAnsi"/>
        <w:sz w:val="18"/>
        <w:szCs w:val="18"/>
      </w:rPr>
      <w:t>.0</w:t>
    </w:r>
    <w:r>
      <w:rPr>
        <w:rFonts w:asciiTheme="minorHAnsi" w:hAnsiTheme="minorHAnsi"/>
        <w:sz w:val="18"/>
        <w:szCs w:val="18"/>
      </w:rPr>
      <w:t>8</w:t>
    </w:r>
    <w:r w:rsidR="00C01A06">
      <w:rPr>
        <w:rFonts w:asciiTheme="minorHAnsi" w:hAnsiTheme="minorHAnsi"/>
        <w:sz w:val="18"/>
        <w:szCs w:val="18"/>
      </w:rPr>
      <w:t>.1</w:t>
    </w:r>
    <w:r w:rsidR="00BF0156">
      <w:rPr>
        <w:rFonts w:asciiTheme="minorHAnsi" w:hAnsiTheme="minorHAnsi"/>
        <w:sz w:val="18"/>
        <w:szCs w:val="18"/>
      </w:rPr>
      <w:t>9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B90E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B90E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3" name="Picture 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0"/>
  </w:num>
  <w:num w:numId="5">
    <w:abstractNumId w:val="6"/>
  </w:num>
  <w:num w:numId="6">
    <w:abstractNumId w:val="1"/>
  </w:num>
  <w:num w:numId="7">
    <w:abstractNumId w:val="5"/>
  </w:num>
  <w:num w:numId="8">
    <w:abstractNumId w:val="0"/>
  </w:num>
  <w:num w:numId="9">
    <w:abstractNumId w:val="9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13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7705"/>
    <w:rsid w:val="002202B1"/>
    <w:rsid w:val="00221033"/>
    <w:rsid w:val="0023014A"/>
    <w:rsid w:val="00242CC0"/>
    <w:rsid w:val="00246F2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09B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5E6A"/>
    <w:rsid w:val="00366A37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209E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3C3D"/>
    <w:rsid w:val="00445BBB"/>
    <w:rsid w:val="00446105"/>
    <w:rsid w:val="004463DC"/>
    <w:rsid w:val="004467E4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5E0A"/>
    <w:rsid w:val="004973DC"/>
    <w:rsid w:val="004A2B6F"/>
    <w:rsid w:val="004A4947"/>
    <w:rsid w:val="004B0ED4"/>
    <w:rsid w:val="004B3896"/>
    <w:rsid w:val="004B4351"/>
    <w:rsid w:val="004C2488"/>
    <w:rsid w:val="004C45D1"/>
    <w:rsid w:val="004C5867"/>
    <w:rsid w:val="004C5A4F"/>
    <w:rsid w:val="004D0097"/>
    <w:rsid w:val="004D2742"/>
    <w:rsid w:val="004E1EC4"/>
    <w:rsid w:val="004E2C6F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5039"/>
    <w:rsid w:val="0060656C"/>
    <w:rsid w:val="00607490"/>
    <w:rsid w:val="0061077C"/>
    <w:rsid w:val="00616779"/>
    <w:rsid w:val="00625A82"/>
    <w:rsid w:val="00634506"/>
    <w:rsid w:val="00640EDD"/>
    <w:rsid w:val="00645E2D"/>
    <w:rsid w:val="006467F1"/>
    <w:rsid w:val="006513FE"/>
    <w:rsid w:val="00651F5A"/>
    <w:rsid w:val="00661635"/>
    <w:rsid w:val="00671862"/>
    <w:rsid w:val="00683730"/>
    <w:rsid w:val="006841C0"/>
    <w:rsid w:val="00694FA6"/>
    <w:rsid w:val="00696CB5"/>
    <w:rsid w:val="006A150F"/>
    <w:rsid w:val="006A6F51"/>
    <w:rsid w:val="006B2132"/>
    <w:rsid w:val="006B4782"/>
    <w:rsid w:val="006B6BBD"/>
    <w:rsid w:val="006B75B6"/>
    <w:rsid w:val="006C16E1"/>
    <w:rsid w:val="006C1FC7"/>
    <w:rsid w:val="006C2124"/>
    <w:rsid w:val="006C2DF5"/>
    <w:rsid w:val="006C3381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41D0A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2B01"/>
    <w:rsid w:val="007A4B1B"/>
    <w:rsid w:val="007A4BCF"/>
    <w:rsid w:val="007A5833"/>
    <w:rsid w:val="007A6B50"/>
    <w:rsid w:val="007B0C82"/>
    <w:rsid w:val="007C3315"/>
    <w:rsid w:val="007C53F1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6707"/>
    <w:rsid w:val="00823C93"/>
    <w:rsid w:val="008307E6"/>
    <w:rsid w:val="008338D5"/>
    <w:rsid w:val="00835FBB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37F66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588E"/>
    <w:rsid w:val="00A866D7"/>
    <w:rsid w:val="00A93BE1"/>
    <w:rsid w:val="00A9540C"/>
    <w:rsid w:val="00A96206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0E24"/>
    <w:rsid w:val="00B92624"/>
    <w:rsid w:val="00B94DEB"/>
    <w:rsid w:val="00B95A65"/>
    <w:rsid w:val="00BA5D3B"/>
    <w:rsid w:val="00BA6DE7"/>
    <w:rsid w:val="00BB7BB3"/>
    <w:rsid w:val="00BC2F32"/>
    <w:rsid w:val="00BC347C"/>
    <w:rsid w:val="00BC552E"/>
    <w:rsid w:val="00BC71C1"/>
    <w:rsid w:val="00BC7970"/>
    <w:rsid w:val="00BD08BB"/>
    <w:rsid w:val="00BD327C"/>
    <w:rsid w:val="00BE0495"/>
    <w:rsid w:val="00BE43B4"/>
    <w:rsid w:val="00BE6E60"/>
    <w:rsid w:val="00BF0156"/>
    <w:rsid w:val="00BF07AD"/>
    <w:rsid w:val="00BF0DE7"/>
    <w:rsid w:val="00BF1762"/>
    <w:rsid w:val="00BF3B95"/>
    <w:rsid w:val="00BF7D2E"/>
    <w:rsid w:val="00C0042B"/>
    <w:rsid w:val="00C00C8D"/>
    <w:rsid w:val="00C01A06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1EF5"/>
    <w:rsid w:val="00E53B40"/>
    <w:rsid w:val="00E55FA7"/>
    <w:rsid w:val="00E6268E"/>
    <w:rsid w:val="00E70103"/>
    <w:rsid w:val="00E70790"/>
    <w:rsid w:val="00E8376F"/>
    <w:rsid w:val="00E844B9"/>
    <w:rsid w:val="00E867EA"/>
    <w:rsid w:val="00E90773"/>
    <w:rsid w:val="00E948D6"/>
    <w:rsid w:val="00E97B9E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3FCF"/>
    <w:rsid w:val="00EF4F13"/>
    <w:rsid w:val="00EF743B"/>
    <w:rsid w:val="00F06D20"/>
    <w:rsid w:val="00F1105E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shared_parental_leav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42B25-3BAF-4E39-B9B2-E50444FA7A6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2d5d96cf-cc95-4846-8450-7dc933168d70"/>
    <ds:schemaRef ds:uri="http://purl.org/dc/terms/"/>
    <ds:schemaRef ds:uri="d74b25b4-fa96-4a6c-81a8-17fbd690ee00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E6A35C-152F-4F70-8662-881FF10E7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E19664D4</Template>
  <TotalTime>1</TotalTime>
  <Pages>2</Pages>
  <Words>576</Words>
  <Characters>3288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Phillips, Clare</cp:lastModifiedBy>
  <cp:revision>2</cp:revision>
  <cp:lastPrinted>2018-08-17T12:50:00Z</cp:lastPrinted>
  <dcterms:created xsi:type="dcterms:W3CDTF">2020-04-01T07:27:00Z</dcterms:created>
  <dcterms:modified xsi:type="dcterms:W3CDTF">2020-04-01T07:27:00Z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