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58DE16" w14:textId="77777777" w:rsidR="000B1D6B" w:rsidRDefault="000B1D6B" w:rsidP="00431042">
      <w:pPr>
        <w:spacing w:after="0" w:line="240" w:lineRule="auto"/>
        <w:jc w:val="center"/>
        <w:rPr>
          <w:b/>
          <w:sz w:val="24"/>
          <w:szCs w:val="24"/>
        </w:rPr>
      </w:pPr>
    </w:p>
    <w:p w14:paraId="29C21E77" w14:textId="77777777" w:rsidR="00720C2F" w:rsidRDefault="00720C2F" w:rsidP="00431042">
      <w:pPr>
        <w:spacing w:after="0" w:line="240" w:lineRule="auto"/>
        <w:jc w:val="center"/>
        <w:rPr>
          <w:b/>
          <w:sz w:val="24"/>
          <w:szCs w:val="24"/>
        </w:rPr>
      </w:pPr>
    </w:p>
    <w:p w14:paraId="44073ECC" w14:textId="4F0A0551" w:rsidR="00FC1D6D" w:rsidRPr="00553443" w:rsidRDefault="00FC1D6D" w:rsidP="00431042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553443">
        <w:rPr>
          <w:b/>
          <w:sz w:val="24"/>
          <w:szCs w:val="24"/>
          <w:u w:val="single"/>
        </w:rPr>
        <w:t>SPL3 Form</w:t>
      </w:r>
    </w:p>
    <w:p w14:paraId="5EB86BB3" w14:textId="1D937B6E" w:rsidR="00031F0F" w:rsidRPr="00431042" w:rsidRDefault="005761D5" w:rsidP="00431042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Period of Shared Parental Leave Notice Form</w:t>
      </w:r>
    </w:p>
    <w:p w14:paraId="5EB86BB4" w14:textId="77777777" w:rsidR="007A0C19" w:rsidRDefault="007A0C19" w:rsidP="00E82368">
      <w:pPr>
        <w:spacing w:after="0" w:line="240" w:lineRule="auto"/>
      </w:pPr>
    </w:p>
    <w:p w14:paraId="34793063" w14:textId="4FBD9C02" w:rsidR="000B1D6B" w:rsidRPr="000B1D6B" w:rsidRDefault="000B1D6B" w:rsidP="000B1D6B">
      <w:pPr>
        <w:spacing w:after="0" w:line="240" w:lineRule="auto"/>
        <w:rPr>
          <w:rFonts w:eastAsiaTheme="minorEastAsia"/>
          <w:lang w:eastAsia="en-GB"/>
        </w:rPr>
      </w:pPr>
      <w:r w:rsidRPr="000B1D6B">
        <w:rPr>
          <w:rFonts w:eastAsiaTheme="minorEastAsia"/>
        </w:rPr>
        <w:t>For further guidance, please refer to the Shared Parental Leave</w:t>
      </w:r>
      <w:r w:rsidR="00266E5C">
        <w:rPr>
          <w:rFonts w:eastAsiaTheme="minorEastAsia"/>
        </w:rPr>
        <w:t xml:space="preserve"> (SPL)</w:t>
      </w:r>
      <w:r w:rsidRPr="000B1D6B">
        <w:rPr>
          <w:rFonts w:eastAsiaTheme="minorEastAsia"/>
        </w:rPr>
        <w:t xml:space="preserve"> policy and the associated ‘How To… Guide’, which can be found on the HR webpages. </w:t>
      </w:r>
      <w:r w:rsidRPr="000B1D6B">
        <w:rPr>
          <w:rFonts w:eastAsiaTheme="minorEastAsia"/>
          <w:lang w:eastAsia="en-GB"/>
        </w:rPr>
        <w:t>This form is intended to gather the necessary info</w:t>
      </w:r>
      <w:r w:rsidR="00C13B0D">
        <w:rPr>
          <w:rFonts w:eastAsiaTheme="minorEastAsia"/>
          <w:lang w:eastAsia="en-GB"/>
        </w:rPr>
        <w:t>rmation for us to process your Shared Parental L</w:t>
      </w:r>
      <w:r w:rsidRPr="000B1D6B">
        <w:rPr>
          <w:rFonts w:eastAsiaTheme="minorEastAsia"/>
          <w:lang w:eastAsia="en-GB"/>
        </w:rPr>
        <w:t>eave</w:t>
      </w:r>
      <w:r w:rsidR="00266E5C">
        <w:rPr>
          <w:rFonts w:eastAsiaTheme="minorEastAsia"/>
          <w:lang w:eastAsia="en-GB"/>
        </w:rPr>
        <w:t xml:space="preserve"> request</w:t>
      </w:r>
      <w:r w:rsidRPr="000B1D6B">
        <w:rPr>
          <w:rFonts w:eastAsiaTheme="minorEastAsia"/>
          <w:lang w:eastAsia="en-GB"/>
        </w:rPr>
        <w:t>.</w:t>
      </w:r>
    </w:p>
    <w:p w14:paraId="28420AFA" w14:textId="77777777" w:rsidR="000B1D6B" w:rsidRPr="00553443" w:rsidRDefault="000B1D6B" w:rsidP="00FC1D6D">
      <w:pPr>
        <w:pStyle w:val="BodyText2"/>
        <w:jc w:val="left"/>
        <w:rPr>
          <w:rFonts w:asciiTheme="minorHAnsi" w:hAnsiTheme="minorHAnsi" w:cs="Arial"/>
          <w:color w:val="000000"/>
          <w:sz w:val="22"/>
          <w:szCs w:val="22"/>
        </w:rPr>
      </w:pPr>
    </w:p>
    <w:p w14:paraId="3D31C720" w14:textId="67450FF5" w:rsidR="000B1D6B" w:rsidRPr="00553443" w:rsidRDefault="00FC1D6D" w:rsidP="000B1D6B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You are required to complete this </w:t>
      </w:r>
      <w:r>
        <w:rPr>
          <w:rFonts w:asciiTheme="minorHAnsi" w:eastAsiaTheme="minorEastAsia" w:hAnsiTheme="minorHAnsi" w:cstheme="minorBidi"/>
          <w:sz w:val="22"/>
          <w:szCs w:val="22"/>
        </w:rPr>
        <w:t>form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, and upload it, together with your </w:t>
      </w:r>
      <w:r>
        <w:rPr>
          <w:rFonts w:asciiTheme="minorHAnsi" w:eastAsiaTheme="minorEastAsia" w:hAnsiTheme="minorHAnsi" w:cstheme="minorBidi"/>
          <w:sz w:val="22"/>
          <w:szCs w:val="22"/>
        </w:rPr>
        <w:t>completed SPL1 or SPL2 form,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to </w:t>
      </w:r>
      <w:r w:rsidR="000B1D6B">
        <w:rPr>
          <w:rFonts w:asciiTheme="minorHAnsi" w:eastAsiaTheme="minorEastAsia" w:hAnsiTheme="minorHAnsi" w:cstheme="minorBidi"/>
          <w:sz w:val="22"/>
          <w:szCs w:val="22"/>
        </w:rPr>
        <w:t>SuccessFactors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 when </w:t>
      </w:r>
      <w:r w:rsidR="00266E5C" w:rsidRPr="00CA5147">
        <w:rPr>
          <w:rFonts w:asciiTheme="minorHAnsi" w:eastAsiaTheme="minorEastAsia" w:hAnsiTheme="minorHAnsi" w:cstheme="minorBidi"/>
          <w:sz w:val="22"/>
          <w:szCs w:val="22"/>
        </w:rPr>
        <w:t>re</w:t>
      </w:r>
      <w:r w:rsidR="00266E5C">
        <w:rPr>
          <w:rFonts w:asciiTheme="minorHAnsi" w:eastAsiaTheme="minorEastAsia" w:hAnsiTheme="minorHAnsi" w:cstheme="minorBidi"/>
          <w:sz w:val="22"/>
          <w:szCs w:val="22"/>
        </w:rPr>
        <w:t>questing</w:t>
      </w:r>
      <w:r w:rsidR="00266E5C" w:rsidRPr="00CA5147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>your planned leave.</w:t>
      </w:r>
      <w:r w:rsidR="000B1D6B">
        <w:rPr>
          <w:rFonts w:asciiTheme="minorHAnsi" w:eastAsiaTheme="minorEastAsia" w:hAnsiTheme="minorHAnsi" w:cstheme="minorBidi"/>
          <w:sz w:val="22"/>
          <w:szCs w:val="22"/>
        </w:rPr>
        <w:t xml:space="preserve">  </w:t>
      </w:r>
      <w:r w:rsidR="000B1D6B" w:rsidRPr="00553443">
        <w:rPr>
          <w:rFonts w:asciiTheme="minorHAnsi" w:eastAsiaTheme="minorEastAsia" w:hAnsiTheme="minorHAnsi" w:cstheme="minorBidi"/>
          <w:sz w:val="22"/>
          <w:szCs w:val="22"/>
        </w:rPr>
        <w:t xml:space="preserve">Do not </w:t>
      </w:r>
      <w:r w:rsidR="00714C3C" w:rsidRPr="00553443">
        <w:rPr>
          <w:rFonts w:asciiTheme="minorHAnsi" w:eastAsiaTheme="minorEastAsia" w:hAnsiTheme="minorHAnsi" w:cstheme="minorBidi"/>
          <w:sz w:val="22"/>
          <w:szCs w:val="22"/>
        </w:rPr>
        <w:t>re</w:t>
      </w:r>
      <w:r w:rsidR="00714C3C">
        <w:rPr>
          <w:rFonts w:asciiTheme="minorHAnsi" w:eastAsiaTheme="minorEastAsia" w:hAnsiTheme="minorHAnsi" w:cstheme="minorBidi"/>
          <w:sz w:val="22"/>
          <w:szCs w:val="22"/>
        </w:rPr>
        <w:t>quest</w:t>
      </w:r>
      <w:r w:rsidR="00714C3C" w:rsidRPr="00553443">
        <w:rPr>
          <w:rFonts w:asciiTheme="minorHAnsi" w:eastAsiaTheme="minorEastAsia" w:hAnsiTheme="minorHAnsi" w:cstheme="minorBidi"/>
          <w:sz w:val="22"/>
          <w:szCs w:val="22"/>
        </w:rPr>
        <w:t xml:space="preserve"> </w:t>
      </w:r>
      <w:r w:rsidR="000B1D6B" w:rsidRPr="00553443">
        <w:rPr>
          <w:rFonts w:asciiTheme="minorHAnsi" w:eastAsiaTheme="minorEastAsia" w:hAnsiTheme="minorHAnsi" w:cstheme="minorBidi"/>
          <w:sz w:val="22"/>
          <w:szCs w:val="22"/>
        </w:rPr>
        <w:t xml:space="preserve">your leave </w:t>
      </w:r>
      <w:r w:rsidR="00553443">
        <w:rPr>
          <w:rFonts w:asciiTheme="minorHAnsi" w:eastAsiaTheme="minorEastAsia" w:hAnsiTheme="minorHAnsi" w:cstheme="minorBidi"/>
          <w:sz w:val="22"/>
          <w:szCs w:val="22"/>
        </w:rPr>
        <w:t>in SuccessFactors</w:t>
      </w:r>
      <w:r w:rsidR="000B1D6B" w:rsidRPr="00553443">
        <w:rPr>
          <w:rFonts w:asciiTheme="minorHAnsi" w:eastAsiaTheme="minorEastAsia" w:hAnsiTheme="minorHAnsi" w:cstheme="minorBidi"/>
          <w:sz w:val="22"/>
          <w:szCs w:val="22"/>
        </w:rPr>
        <w:t xml:space="preserve"> until you have all the completed SPL forms</w:t>
      </w:r>
      <w:r w:rsidR="000B1D6B">
        <w:rPr>
          <w:rFonts w:asciiTheme="minorHAnsi" w:eastAsiaTheme="minorEastAsia" w:hAnsiTheme="minorHAnsi" w:cstheme="minorBidi"/>
          <w:sz w:val="22"/>
          <w:szCs w:val="22"/>
        </w:rPr>
        <w:t>.</w:t>
      </w:r>
    </w:p>
    <w:p w14:paraId="3E54FE4D" w14:textId="77777777" w:rsidR="00FC1D6D" w:rsidRDefault="00FC1D6D" w:rsidP="00FC1D6D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</w:p>
    <w:p w14:paraId="0E40DC40" w14:textId="77777777" w:rsidR="00FC1D6D" w:rsidRPr="00CA5147" w:rsidRDefault="00FC1D6D" w:rsidP="00FC1D6D">
      <w:pPr>
        <w:pStyle w:val="BodyText2"/>
        <w:jc w:val="left"/>
        <w:rPr>
          <w:rFonts w:asciiTheme="minorHAnsi" w:eastAsiaTheme="minorEastAsia" w:hAnsiTheme="minorHAnsi" w:cstheme="minorBidi"/>
          <w:sz w:val="22"/>
          <w:szCs w:val="22"/>
        </w:rPr>
      </w:pPr>
      <w:r>
        <w:rPr>
          <w:rFonts w:asciiTheme="minorHAnsi" w:eastAsiaTheme="minorEastAsia" w:hAnsiTheme="minorHAnsi" w:cstheme="minorBidi"/>
          <w:sz w:val="22"/>
          <w:szCs w:val="22"/>
        </w:rPr>
        <w:t>Prior to completing this form, you should have notified and discussed with your line manager/Head of Department all the necessary information regarding your intended leave, in line with the appropriate timescales, as detailed in the Shared Parental Leave Policy.</w:t>
      </w:r>
    </w:p>
    <w:p w14:paraId="694E46FC" w14:textId="77777777" w:rsidR="00FC1D6D" w:rsidRPr="00CA5147" w:rsidRDefault="00FC1D6D" w:rsidP="00FC1D6D">
      <w:pPr>
        <w:pStyle w:val="BodyTextIndent"/>
        <w:ind w:left="0" w:firstLine="0"/>
        <w:rPr>
          <w:rFonts w:asciiTheme="minorHAnsi" w:hAnsiTheme="minorHAnsi" w:cs="Arial"/>
          <w:sz w:val="22"/>
          <w:szCs w:val="22"/>
        </w:rPr>
      </w:pPr>
    </w:p>
    <w:p w14:paraId="7B06132D" w14:textId="0C7E9C72" w:rsidR="00FC1D6D" w:rsidRPr="00CA5147" w:rsidRDefault="00FC1D6D" w:rsidP="00FC1D6D">
      <w:pPr>
        <w:pStyle w:val="BodyTextIndent"/>
        <w:rPr>
          <w:rFonts w:asciiTheme="minorHAnsi" w:eastAsiaTheme="minorEastAsia" w:hAnsiTheme="minorHAnsi" w:cstheme="minorBidi"/>
          <w:sz w:val="22"/>
          <w:szCs w:val="22"/>
        </w:rPr>
      </w:pPr>
      <w:r w:rsidRPr="00CA5147">
        <w:rPr>
          <w:rFonts w:asciiTheme="minorHAnsi" w:eastAsiaTheme="minorEastAsia" w:hAnsiTheme="minorHAnsi" w:cstheme="minorBidi"/>
          <w:sz w:val="22"/>
          <w:szCs w:val="22"/>
        </w:rPr>
        <w:t xml:space="preserve">Please read the following carefully and complete the </w:t>
      </w:r>
      <w:r w:rsidR="00C13B0D">
        <w:rPr>
          <w:rFonts w:asciiTheme="minorHAnsi" w:eastAsiaTheme="minorEastAsia" w:hAnsiTheme="minorHAnsi" w:cstheme="minorBidi"/>
          <w:sz w:val="22"/>
          <w:szCs w:val="22"/>
        </w:rPr>
        <w:t xml:space="preserve">required </w:t>
      </w:r>
      <w:r>
        <w:rPr>
          <w:rFonts w:asciiTheme="minorHAnsi" w:eastAsiaTheme="minorEastAsia" w:hAnsiTheme="minorHAnsi" w:cstheme="minorBidi"/>
          <w:sz w:val="22"/>
          <w:szCs w:val="22"/>
        </w:rPr>
        <w:t>information</w:t>
      </w:r>
      <w:r w:rsidRPr="00CA5147">
        <w:rPr>
          <w:rFonts w:asciiTheme="minorHAnsi" w:eastAsiaTheme="minorEastAsia" w:hAnsiTheme="minorHAnsi" w:cstheme="minorBidi"/>
          <w:sz w:val="22"/>
          <w:szCs w:val="22"/>
        </w:rPr>
        <w:t>.</w:t>
      </w:r>
    </w:p>
    <w:p w14:paraId="5EB86BB6" w14:textId="77777777" w:rsidR="00431042" w:rsidRDefault="00431042" w:rsidP="00E82368">
      <w:pPr>
        <w:spacing w:after="0" w:line="240" w:lineRule="auto"/>
      </w:pP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4508"/>
        <w:gridCol w:w="4701"/>
      </w:tblGrid>
      <w:tr w:rsidR="00FC1D6D" w14:paraId="3D664FE3" w14:textId="77777777" w:rsidTr="00553443">
        <w:tc>
          <w:tcPr>
            <w:tcW w:w="4508" w:type="dxa"/>
            <w:shd w:val="clear" w:color="auto" w:fill="F2F2F2" w:themeFill="background1" w:themeFillShade="F2"/>
          </w:tcPr>
          <w:p w14:paraId="17406043" w14:textId="0CDDA529" w:rsidR="00FC1D6D" w:rsidRDefault="00C13B0D" w:rsidP="007046D7">
            <w:r>
              <w:t>Employee n</w:t>
            </w:r>
            <w:r w:rsidR="00FC1D6D">
              <w:t>ame</w:t>
            </w:r>
          </w:p>
        </w:tc>
        <w:tc>
          <w:tcPr>
            <w:tcW w:w="4701" w:type="dxa"/>
          </w:tcPr>
          <w:p w14:paraId="1BB9AE74" w14:textId="77777777" w:rsidR="00FC1D6D" w:rsidRDefault="00FC1D6D" w:rsidP="007046D7"/>
        </w:tc>
      </w:tr>
      <w:tr w:rsidR="00FC1D6D" w14:paraId="6B78013E" w14:textId="77777777" w:rsidTr="00553443">
        <w:tc>
          <w:tcPr>
            <w:tcW w:w="4508" w:type="dxa"/>
            <w:shd w:val="clear" w:color="auto" w:fill="F2F2F2" w:themeFill="background1" w:themeFillShade="F2"/>
          </w:tcPr>
          <w:p w14:paraId="191396B4" w14:textId="140C1C7F" w:rsidR="00FC1D6D" w:rsidRDefault="00C13B0D" w:rsidP="007046D7">
            <w:r>
              <w:t>University n</w:t>
            </w:r>
            <w:r w:rsidR="00FC1D6D">
              <w:t>umber</w:t>
            </w:r>
          </w:p>
        </w:tc>
        <w:tc>
          <w:tcPr>
            <w:tcW w:w="4701" w:type="dxa"/>
          </w:tcPr>
          <w:p w14:paraId="1F8925B3" w14:textId="77777777" w:rsidR="00FC1D6D" w:rsidRDefault="00FC1D6D" w:rsidP="007046D7"/>
        </w:tc>
      </w:tr>
      <w:tr w:rsidR="00FC1D6D" w14:paraId="60F5938D" w14:textId="77777777" w:rsidTr="00553443">
        <w:tc>
          <w:tcPr>
            <w:tcW w:w="4508" w:type="dxa"/>
            <w:shd w:val="clear" w:color="auto" w:fill="F2F2F2" w:themeFill="background1" w:themeFillShade="F2"/>
          </w:tcPr>
          <w:p w14:paraId="75D490B8" w14:textId="77777777" w:rsidR="00FC1D6D" w:rsidRDefault="00FC1D6D" w:rsidP="007046D7">
            <w:r>
              <w:t>Department</w:t>
            </w:r>
          </w:p>
        </w:tc>
        <w:tc>
          <w:tcPr>
            <w:tcW w:w="4701" w:type="dxa"/>
          </w:tcPr>
          <w:p w14:paraId="76C0E3F1" w14:textId="77777777" w:rsidR="00FC1D6D" w:rsidRDefault="00FC1D6D" w:rsidP="007046D7"/>
        </w:tc>
      </w:tr>
      <w:tr w:rsidR="00FC1D6D" w14:paraId="77C45203" w14:textId="77777777" w:rsidTr="00553443">
        <w:tc>
          <w:tcPr>
            <w:tcW w:w="4508" w:type="dxa"/>
            <w:shd w:val="clear" w:color="auto" w:fill="F2F2F2" w:themeFill="background1" w:themeFillShade="F2"/>
          </w:tcPr>
          <w:p w14:paraId="482A83EE" w14:textId="77777777" w:rsidR="00FC1D6D" w:rsidRDefault="00FC1D6D" w:rsidP="007046D7">
            <w:r>
              <w:t>Name of other parent/care giver</w:t>
            </w:r>
          </w:p>
        </w:tc>
        <w:tc>
          <w:tcPr>
            <w:tcW w:w="4701" w:type="dxa"/>
          </w:tcPr>
          <w:p w14:paraId="22141708" w14:textId="77777777" w:rsidR="00FC1D6D" w:rsidRDefault="00FC1D6D" w:rsidP="007046D7"/>
        </w:tc>
      </w:tr>
    </w:tbl>
    <w:p w14:paraId="249F8865" w14:textId="77777777" w:rsidR="00FC1D6D" w:rsidRDefault="00FC1D6D" w:rsidP="00E82368">
      <w:pPr>
        <w:spacing w:after="0" w:line="240" w:lineRule="auto"/>
      </w:pP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4536"/>
        <w:gridCol w:w="4673"/>
      </w:tblGrid>
      <w:tr w:rsidR="00E82368" w14:paraId="5EB86BC8" w14:textId="77777777" w:rsidTr="00553443">
        <w:tc>
          <w:tcPr>
            <w:tcW w:w="4536" w:type="dxa"/>
            <w:shd w:val="clear" w:color="auto" w:fill="F2F2F2" w:themeFill="background1" w:themeFillShade="F2"/>
          </w:tcPr>
          <w:p w14:paraId="5EB86BC6" w14:textId="41C2D3DB" w:rsidR="00E82368" w:rsidRDefault="00E82368" w:rsidP="00553443">
            <w:r>
              <w:t xml:space="preserve">Start date of </w:t>
            </w:r>
            <w:r w:rsidR="00553443">
              <w:t>M</w:t>
            </w:r>
            <w:r w:rsidR="00971E02">
              <w:t>aternity/</w:t>
            </w:r>
            <w:r w:rsidR="00553443">
              <w:t>A</w:t>
            </w:r>
            <w:r w:rsidR="00C13B0D">
              <w:t>doption L</w:t>
            </w:r>
            <w:r w:rsidR="00971E02">
              <w:t xml:space="preserve">eave </w:t>
            </w:r>
          </w:p>
        </w:tc>
        <w:tc>
          <w:tcPr>
            <w:tcW w:w="4673" w:type="dxa"/>
          </w:tcPr>
          <w:p w14:paraId="5EB86BC7" w14:textId="77777777" w:rsidR="00E82368" w:rsidRDefault="00E82368" w:rsidP="00E82368"/>
        </w:tc>
      </w:tr>
      <w:tr w:rsidR="00E82368" w14:paraId="5EB86BCB" w14:textId="77777777" w:rsidTr="00553443">
        <w:tc>
          <w:tcPr>
            <w:tcW w:w="4536" w:type="dxa"/>
            <w:shd w:val="clear" w:color="auto" w:fill="F2F2F2" w:themeFill="background1" w:themeFillShade="F2"/>
          </w:tcPr>
          <w:p w14:paraId="5EB86BC9" w14:textId="283854B1" w:rsidR="00E82368" w:rsidRDefault="00A22CB0" w:rsidP="00553443">
            <w:r>
              <w:t xml:space="preserve">End date of </w:t>
            </w:r>
            <w:r w:rsidR="00553443">
              <w:t>M</w:t>
            </w:r>
            <w:r>
              <w:t>aternity/</w:t>
            </w:r>
            <w:r w:rsidR="00553443">
              <w:t>A</w:t>
            </w:r>
            <w:r w:rsidR="00C13B0D">
              <w:t>doption L</w:t>
            </w:r>
            <w:r w:rsidR="00E82368">
              <w:t>eave (in order to commence SPL)</w:t>
            </w:r>
          </w:p>
        </w:tc>
        <w:tc>
          <w:tcPr>
            <w:tcW w:w="4673" w:type="dxa"/>
          </w:tcPr>
          <w:p w14:paraId="5EB86BCA" w14:textId="77777777" w:rsidR="00E82368" w:rsidRDefault="00E82368" w:rsidP="00E82368"/>
        </w:tc>
      </w:tr>
      <w:tr w:rsidR="00E82368" w14:paraId="5EB86BCE" w14:textId="77777777" w:rsidTr="00553443">
        <w:tc>
          <w:tcPr>
            <w:tcW w:w="4536" w:type="dxa"/>
            <w:shd w:val="clear" w:color="auto" w:fill="F2F2F2" w:themeFill="background1" w:themeFillShade="F2"/>
          </w:tcPr>
          <w:p w14:paraId="5EB86BCC" w14:textId="5071A828" w:rsidR="00E82368" w:rsidRDefault="00971E02" w:rsidP="00E82368">
            <w:r>
              <w:t>Expected date of b</w:t>
            </w:r>
            <w:r w:rsidR="00E82368">
              <w:t>ir</w:t>
            </w:r>
            <w:r>
              <w:t>th/date of p</w:t>
            </w:r>
            <w:r w:rsidR="00FC1D6D">
              <w:t>lacement</w:t>
            </w:r>
          </w:p>
        </w:tc>
        <w:tc>
          <w:tcPr>
            <w:tcW w:w="4673" w:type="dxa"/>
          </w:tcPr>
          <w:p w14:paraId="5EB86BCD" w14:textId="77777777" w:rsidR="00E82368" w:rsidRDefault="00E82368" w:rsidP="00E82368"/>
        </w:tc>
      </w:tr>
      <w:tr w:rsidR="00E82368" w14:paraId="5EB86BD1" w14:textId="77777777" w:rsidTr="00553443">
        <w:tc>
          <w:tcPr>
            <w:tcW w:w="4536" w:type="dxa"/>
            <w:shd w:val="clear" w:color="auto" w:fill="F2F2F2" w:themeFill="background1" w:themeFillShade="F2"/>
          </w:tcPr>
          <w:p w14:paraId="5EB86BCF" w14:textId="3233365C" w:rsidR="00E82368" w:rsidRDefault="00971E02" w:rsidP="00E82368">
            <w:r>
              <w:t>Actual date of b</w:t>
            </w:r>
            <w:r w:rsidR="00E82368">
              <w:t>ir</w:t>
            </w:r>
            <w:r>
              <w:t>th/date of p</w:t>
            </w:r>
            <w:r w:rsidR="00FC1D6D">
              <w:t>lacement</w:t>
            </w:r>
          </w:p>
        </w:tc>
        <w:tc>
          <w:tcPr>
            <w:tcW w:w="4673" w:type="dxa"/>
          </w:tcPr>
          <w:p w14:paraId="5EB86BD0" w14:textId="77777777" w:rsidR="00E82368" w:rsidRDefault="00E82368" w:rsidP="00E82368"/>
        </w:tc>
      </w:tr>
      <w:tr w:rsidR="00E82368" w14:paraId="5EB86BD4" w14:textId="77777777" w:rsidTr="00553443">
        <w:tc>
          <w:tcPr>
            <w:tcW w:w="4536" w:type="dxa"/>
            <w:shd w:val="clear" w:color="auto" w:fill="F2F2F2" w:themeFill="background1" w:themeFillShade="F2"/>
          </w:tcPr>
          <w:p w14:paraId="5EB86BD2" w14:textId="41A59A7A" w:rsidR="00E82368" w:rsidRDefault="00553443" w:rsidP="00E82368">
            <w:r>
              <w:t>Total amount of S</w:t>
            </w:r>
            <w:r w:rsidR="007A0C19">
              <w:t>har</w:t>
            </w:r>
            <w:r>
              <w:t>ed Parental L</w:t>
            </w:r>
            <w:r w:rsidR="007A0C19">
              <w:t>eave available (in full weeks)</w:t>
            </w:r>
          </w:p>
        </w:tc>
        <w:tc>
          <w:tcPr>
            <w:tcW w:w="4673" w:type="dxa"/>
          </w:tcPr>
          <w:p w14:paraId="5EB86BD3" w14:textId="77777777" w:rsidR="00E82368" w:rsidRDefault="00E82368" w:rsidP="00E82368"/>
        </w:tc>
      </w:tr>
    </w:tbl>
    <w:p w14:paraId="5EB86BD6" w14:textId="77777777" w:rsidR="00431042" w:rsidRDefault="00431042" w:rsidP="00E82368">
      <w:pPr>
        <w:spacing w:after="0" w:line="240" w:lineRule="auto"/>
      </w:pPr>
    </w:p>
    <w:p w14:paraId="5EB86BDD" w14:textId="1415D768" w:rsidR="00431042" w:rsidRDefault="00FC1D6D" w:rsidP="00FC1D6D">
      <w:pPr>
        <w:spacing w:after="0" w:line="240" w:lineRule="auto"/>
      </w:pPr>
      <w:r>
        <w:t>Please use either t</w:t>
      </w:r>
      <w:r w:rsidR="00A22CB0">
        <w:t>he C</w:t>
      </w:r>
      <w:r w:rsidR="00971E02">
        <w:t xml:space="preserve">ontinuous </w:t>
      </w:r>
      <w:r>
        <w:t>L</w:t>
      </w:r>
      <w:r w:rsidR="00971E02">
        <w:t>eave section below</w:t>
      </w:r>
      <w:r w:rsidR="00431042">
        <w:t xml:space="preserve"> if you intend to take your </w:t>
      </w:r>
      <w:r w:rsidR="00553443">
        <w:t>S</w:t>
      </w:r>
      <w:r w:rsidR="00431042">
        <w:t xml:space="preserve">hared </w:t>
      </w:r>
      <w:r w:rsidR="00553443">
        <w:t>P</w:t>
      </w:r>
      <w:r w:rsidR="00431042">
        <w:t xml:space="preserve">arental </w:t>
      </w:r>
      <w:r w:rsidR="00553443">
        <w:t>L</w:t>
      </w:r>
      <w:r w:rsidR="00431042">
        <w:t xml:space="preserve">eave in one block, </w:t>
      </w:r>
      <w:r>
        <w:t>or t</w:t>
      </w:r>
      <w:r w:rsidR="00971E02">
        <w:t xml:space="preserve">he Discontinuous </w:t>
      </w:r>
      <w:r>
        <w:t>L</w:t>
      </w:r>
      <w:r w:rsidR="00971E02">
        <w:t>eave section below</w:t>
      </w:r>
      <w:r w:rsidR="00553443">
        <w:t xml:space="preserve"> if you intend to take your Shared Parental L</w:t>
      </w:r>
      <w:r w:rsidR="00431042">
        <w:t>eave in more than one block (up to a maximum of three separate blocks)</w:t>
      </w:r>
      <w:r w:rsidR="00C13B0D">
        <w:t>.</w:t>
      </w:r>
    </w:p>
    <w:p w14:paraId="5EB86BDE" w14:textId="77777777" w:rsidR="00431042" w:rsidRDefault="00431042" w:rsidP="00E82368">
      <w:pPr>
        <w:spacing w:after="0" w:line="240" w:lineRule="auto"/>
      </w:pPr>
    </w:p>
    <w:p w14:paraId="5EB86BDF" w14:textId="245A4258" w:rsidR="007A0C19" w:rsidRPr="00431042" w:rsidRDefault="00614E4A" w:rsidP="00E82368">
      <w:pPr>
        <w:spacing w:after="0" w:line="240" w:lineRule="auto"/>
        <w:rPr>
          <w:b/>
          <w:u w:val="single"/>
        </w:rPr>
      </w:pPr>
      <w:r w:rsidRPr="00431042">
        <w:rPr>
          <w:b/>
          <w:u w:val="single"/>
        </w:rPr>
        <w:t>Continuous</w:t>
      </w:r>
      <w:r w:rsidR="007A0C19" w:rsidRPr="00431042">
        <w:rPr>
          <w:b/>
          <w:u w:val="single"/>
        </w:rPr>
        <w:t xml:space="preserve"> Leave</w:t>
      </w:r>
      <w:r w:rsidR="00122A88">
        <w:rPr>
          <w:b/>
          <w:u w:val="single"/>
        </w:rPr>
        <w:t xml:space="preserve"> </w:t>
      </w:r>
      <w:r w:rsidR="00122A88" w:rsidRPr="00553443">
        <w:rPr>
          <w:b/>
          <w:u w:val="single"/>
        </w:rPr>
        <w:t>(must be in whole weeks)</w:t>
      </w:r>
    </w:p>
    <w:p w14:paraId="5EB86BE2" w14:textId="77777777" w:rsidR="007A0C19" w:rsidRDefault="007A0C19" w:rsidP="00E82368">
      <w:pPr>
        <w:spacing w:after="0" w:line="240" w:lineRule="auto"/>
      </w:pP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3397"/>
        <w:gridCol w:w="3402"/>
        <w:gridCol w:w="2410"/>
      </w:tblGrid>
      <w:tr w:rsidR="000B1D6B" w14:paraId="5EB86BE7" w14:textId="77777777" w:rsidTr="00553443">
        <w:tc>
          <w:tcPr>
            <w:tcW w:w="6799" w:type="dxa"/>
            <w:gridSpan w:val="2"/>
            <w:shd w:val="clear" w:color="auto" w:fill="F2F2F2" w:themeFill="background1" w:themeFillShade="F2"/>
          </w:tcPr>
          <w:p w14:paraId="5EB86BE4" w14:textId="3048E3FC" w:rsidR="000B1D6B" w:rsidRDefault="000B1D6B" w:rsidP="00614E4A">
            <w:pPr>
              <w:spacing w:before="120" w:after="120"/>
            </w:pPr>
            <w:r>
              <w:t xml:space="preserve">I will take the following </w:t>
            </w:r>
            <w:r w:rsidR="00553443">
              <w:t>period of Shared Parental L</w:t>
            </w:r>
            <w:r>
              <w:t>eave:</w:t>
            </w:r>
          </w:p>
        </w:tc>
        <w:tc>
          <w:tcPr>
            <w:tcW w:w="2410" w:type="dxa"/>
            <w:shd w:val="clear" w:color="auto" w:fill="F2F2F2" w:themeFill="background1" w:themeFillShade="F2"/>
          </w:tcPr>
          <w:p w14:paraId="5EB86BE5" w14:textId="77777777" w:rsidR="000B1D6B" w:rsidRDefault="000B1D6B" w:rsidP="00614E4A">
            <w:pPr>
              <w:spacing w:before="120" w:after="120"/>
            </w:pPr>
            <w:r>
              <w:t>No. of weeks</w:t>
            </w:r>
          </w:p>
        </w:tc>
      </w:tr>
      <w:tr w:rsidR="000B1D6B" w14:paraId="5EB86BEC" w14:textId="77777777" w:rsidTr="00553443">
        <w:tc>
          <w:tcPr>
            <w:tcW w:w="3397" w:type="dxa"/>
          </w:tcPr>
          <w:p w14:paraId="5EB86BE8" w14:textId="77777777" w:rsidR="000B1D6B" w:rsidRDefault="000B1D6B" w:rsidP="00614E4A">
            <w:pPr>
              <w:spacing w:before="120" w:after="120"/>
            </w:pPr>
            <w:r>
              <w:t>Start date:</w:t>
            </w:r>
          </w:p>
        </w:tc>
        <w:tc>
          <w:tcPr>
            <w:tcW w:w="3402" w:type="dxa"/>
          </w:tcPr>
          <w:p w14:paraId="5EB86BE9" w14:textId="77777777" w:rsidR="000B1D6B" w:rsidRDefault="000B1D6B" w:rsidP="00614E4A">
            <w:pPr>
              <w:spacing w:before="120" w:after="120"/>
            </w:pPr>
            <w:r>
              <w:t>End date:</w:t>
            </w:r>
          </w:p>
        </w:tc>
        <w:tc>
          <w:tcPr>
            <w:tcW w:w="2410" w:type="dxa"/>
          </w:tcPr>
          <w:p w14:paraId="5EB86BEA" w14:textId="77777777" w:rsidR="000B1D6B" w:rsidRDefault="000B1D6B" w:rsidP="00614E4A">
            <w:pPr>
              <w:spacing w:before="120" w:after="120"/>
            </w:pPr>
          </w:p>
        </w:tc>
      </w:tr>
      <w:tr w:rsidR="000B1D6B" w14:paraId="5EB86BF0" w14:textId="77777777" w:rsidTr="00553443">
        <w:tc>
          <w:tcPr>
            <w:tcW w:w="6799" w:type="dxa"/>
            <w:gridSpan w:val="2"/>
          </w:tcPr>
          <w:p w14:paraId="5EB86BED" w14:textId="581C7838" w:rsidR="000B1D6B" w:rsidRDefault="000B1D6B">
            <w:pPr>
              <w:spacing w:before="120" w:after="120"/>
            </w:pPr>
            <w:r>
              <w:t>Intended date of return to work:</w:t>
            </w:r>
          </w:p>
        </w:tc>
        <w:tc>
          <w:tcPr>
            <w:tcW w:w="2410" w:type="dxa"/>
          </w:tcPr>
          <w:p w14:paraId="5EB86BEE" w14:textId="77777777" w:rsidR="000B1D6B" w:rsidRDefault="000B1D6B" w:rsidP="00614E4A">
            <w:pPr>
              <w:spacing w:before="120" w:after="120"/>
            </w:pPr>
          </w:p>
        </w:tc>
      </w:tr>
    </w:tbl>
    <w:p w14:paraId="5EB86BF4" w14:textId="53D45E0E" w:rsidR="00614E4A" w:rsidRDefault="00614E4A" w:rsidP="00E82368">
      <w:pPr>
        <w:spacing w:after="0" w:line="240" w:lineRule="auto"/>
      </w:pP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3397"/>
        <w:gridCol w:w="3402"/>
        <w:gridCol w:w="2410"/>
      </w:tblGrid>
      <w:tr w:rsidR="000B1D6B" w14:paraId="5EB86BF9" w14:textId="77777777" w:rsidTr="00553443">
        <w:tc>
          <w:tcPr>
            <w:tcW w:w="6799" w:type="dxa"/>
            <w:gridSpan w:val="2"/>
            <w:shd w:val="clear" w:color="auto" w:fill="F2F2F2" w:themeFill="background1" w:themeFillShade="F2"/>
          </w:tcPr>
          <w:p w14:paraId="5EB86BF6" w14:textId="4650427C" w:rsidR="000B1D6B" w:rsidRDefault="00553443" w:rsidP="00553443">
            <w:r>
              <w:t>My partner will be taking S</w:t>
            </w:r>
            <w:r w:rsidR="000B1D6B">
              <w:t xml:space="preserve">hared </w:t>
            </w:r>
            <w:r>
              <w:t>Parental L</w:t>
            </w:r>
            <w:r w:rsidR="000B1D6B">
              <w:t>eave as follows:</w:t>
            </w:r>
          </w:p>
        </w:tc>
        <w:tc>
          <w:tcPr>
            <w:tcW w:w="2410" w:type="dxa"/>
            <w:shd w:val="clear" w:color="auto" w:fill="F2F2F2" w:themeFill="background1" w:themeFillShade="F2"/>
          </w:tcPr>
          <w:p w14:paraId="5EB86BF7" w14:textId="77777777" w:rsidR="000B1D6B" w:rsidRDefault="000B1D6B" w:rsidP="007046D7">
            <w:pPr>
              <w:spacing w:before="120" w:after="120"/>
            </w:pPr>
            <w:r>
              <w:t>No. of weeks</w:t>
            </w:r>
          </w:p>
        </w:tc>
      </w:tr>
      <w:tr w:rsidR="000B1D6B" w14:paraId="5EB86BFE" w14:textId="77777777" w:rsidTr="00553443">
        <w:tc>
          <w:tcPr>
            <w:tcW w:w="3397" w:type="dxa"/>
          </w:tcPr>
          <w:p w14:paraId="5EB86BFA" w14:textId="77777777" w:rsidR="000B1D6B" w:rsidRDefault="000B1D6B" w:rsidP="007046D7">
            <w:pPr>
              <w:spacing w:before="120" w:after="120"/>
            </w:pPr>
            <w:r>
              <w:t>Start date:</w:t>
            </w:r>
          </w:p>
        </w:tc>
        <w:tc>
          <w:tcPr>
            <w:tcW w:w="3402" w:type="dxa"/>
          </w:tcPr>
          <w:p w14:paraId="5EB86BFB" w14:textId="77777777" w:rsidR="000B1D6B" w:rsidRDefault="000B1D6B" w:rsidP="007046D7">
            <w:pPr>
              <w:spacing w:before="120" w:after="120"/>
            </w:pPr>
            <w:r>
              <w:t>End date:</w:t>
            </w:r>
          </w:p>
        </w:tc>
        <w:tc>
          <w:tcPr>
            <w:tcW w:w="2410" w:type="dxa"/>
          </w:tcPr>
          <w:p w14:paraId="5EB86BFC" w14:textId="77777777" w:rsidR="000B1D6B" w:rsidRDefault="000B1D6B" w:rsidP="007046D7">
            <w:pPr>
              <w:spacing w:before="120" w:after="120"/>
            </w:pPr>
          </w:p>
        </w:tc>
      </w:tr>
    </w:tbl>
    <w:p w14:paraId="5EB86C04" w14:textId="77777777" w:rsidR="00614E4A" w:rsidRDefault="00614E4A" w:rsidP="00E82368">
      <w:pPr>
        <w:spacing w:after="0" w:line="240" w:lineRule="auto"/>
      </w:pPr>
    </w:p>
    <w:p w14:paraId="44E41797" w14:textId="77777777" w:rsidR="00553443" w:rsidRDefault="00553443" w:rsidP="00E82368">
      <w:pPr>
        <w:spacing w:after="0" w:line="240" w:lineRule="auto"/>
      </w:pPr>
      <w:bookmarkStart w:id="0" w:name="_GoBack"/>
      <w:bookmarkEnd w:id="0"/>
    </w:p>
    <w:p w14:paraId="7D69CEB9" w14:textId="77777777" w:rsidR="00553443" w:rsidRDefault="00553443" w:rsidP="00E82368">
      <w:pPr>
        <w:spacing w:after="0" w:line="240" w:lineRule="auto"/>
      </w:pPr>
    </w:p>
    <w:p w14:paraId="5F2C8B5D" w14:textId="77777777" w:rsidR="00553443" w:rsidRDefault="00553443" w:rsidP="00E82368">
      <w:pPr>
        <w:spacing w:after="0" w:line="240" w:lineRule="auto"/>
      </w:pPr>
    </w:p>
    <w:p w14:paraId="5EB86C05" w14:textId="3E469B36" w:rsidR="00614E4A" w:rsidRPr="00122A88" w:rsidRDefault="00614E4A" w:rsidP="00E82368">
      <w:pPr>
        <w:spacing w:after="0" w:line="240" w:lineRule="auto"/>
        <w:rPr>
          <w:b/>
          <w:u w:val="single"/>
        </w:rPr>
      </w:pPr>
      <w:r w:rsidRPr="00122A88">
        <w:rPr>
          <w:b/>
          <w:u w:val="single"/>
        </w:rPr>
        <w:t>Discontinuous Leave</w:t>
      </w:r>
      <w:r w:rsidR="00122A88" w:rsidRPr="00122A88">
        <w:rPr>
          <w:b/>
          <w:u w:val="single"/>
        </w:rPr>
        <w:t xml:space="preserve"> </w:t>
      </w:r>
      <w:r w:rsidR="00122A88" w:rsidRPr="00553443">
        <w:rPr>
          <w:b/>
          <w:u w:val="single"/>
        </w:rPr>
        <w:t>(must be in blocks of whole weeks, with a maximum of three blocks)</w:t>
      </w:r>
    </w:p>
    <w:p w14:paraId="5EB86C06" w14:textId="77777777" w:rsidR="00614E4A" w:rsidRDefault="00614E4A" w:rsidP="00E82368">
      <w:pPr>
        <w:spacing w:after="0" w:line="240" w:lineRule="auto"/>
      </w:pPr>
    </w:p>
    <w:p w14:paraId="5EB86C07" w14:textId="748CEFB9" w:rsidR="00431042" w:rsidRDefault="00431042" w:rsidP="00E82368">
      <w:pPr>
        <w:spacing w:after="0" w:line="240" w:lineRule="auto"/>
      </w:pPr>
      <w:r>
        <w:t xml:space="preserve">It may not always be operationally possible to agree to </w:t>
      </w:r>
      <w:r w:rsidR="00B768A1">
        <w:t>requests for</w:t>
      </w:r>
      <w:r>
        <w:t xml:space="preserve"> discontinuous leave. Departments will not unreasonabl</w:t>
      </w:r>
      <w:r w:rsidR="00FC1D6D">
        <w:t>y</w:t>
      </w:r>
      <w:r>
        <w:t xml:space="preserve"> refuse a </w:t>
      </w:r>
      <w:r w:rsidR="00C13B0D">
        <w:t>request for discontinuous leave</w:t>
      </w:r>
      <w:r>
        <w:t xml:space="preserve"> </w:t>
      </w:r>
      <w:r w:rsidR="001B60E0">
        <w:t xml:space="preserve">but </w:t>
      </w:r>
      <w:r>
        <w:t>the</w:t>
      </w:r>
      <w:r w:rsidR="00B768A1">
        <w:t>y</w:t>
      </w:r>
      <w:r>
        <w:t xml:space="preserve"> may propose an alternative pattern of leave, or request</w:t>
      </w:r>
      <w:r w:rsidR="00B768A1">
        <w:t xml:space="preserve"> that</w:t>
      </w:r>
      <w:r>
        <w:t xml:space="preserve"> an employee takes the leave in a continuous block</w:t>
      </w:r>
      <w:r w:rsidR="001B60E0" w:rsidRPr="001B60E0">
        <w:t xml:space="preserve"> </w:t>
      </w:r>
      <w:r w:rsidR="001B60E0">
        <w:t xml:space="preserve">instead. </w:t>
      </w:r>
    </w:p>
    <w:p w14:paraId="5EB86C0A" w14:textId="77777777" w:rsidR="00614E4A" w:rsidRDefault="00614E4A" w:rsidP="00E82368">
      <w:pPr>
        <w:spacing w:after="0" w:line="240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25"/>
        <w:gridCol w:w="3165"/>
        <w:gridCol w:w="1530"/>
        <w:gridCol w:w="1596"/>
      </w:tblGrid>
      <w:tr w:rsidR="00FC1D6D" w14:paraId="5EB86C0F" w14:textId="77777777" w:rsidTr="00553443">
        <w:tc>
          <w:tcPr>
            <w:tcW w:w="5890" w:type="dxa"/>
            <w:gridSpan w:val="2"/>
            <w:shd w:val="clear" w:color="auto" w:fill="F2F2F2" w:themeFill="background1" w:themeFillShade="F2"/>
          </w:tcPr>
          <w:p w14:paraId="5EB86C0C" w14:textId="78FAC602" w:rsidR="00FC1D6D" w:rsidRPr="00122A88" w:rsidRDefault="00FC1D6D" w:rsidP="00553443">
            <w:r>
              <w:t>I w</w:t>
            </w:r>
            <w:r w:rsidR="00761479">
              <w:t>ould like to</w:t>
            </w:r>
            <w:r>
              <w:t xml:space="preserve"> take the following periods of </w:t>
            </w:r>
            <w:r w:rsidR="00553443">
              <w:t>S</w:t>
            </w:r>
            <w:r>
              <w:t xml:space="preserve">hared </w:t>
            </w:r>
            <w:r w:rsidR="00553443">
              <w:t>P</w:t>
            </w:r>
            <w:r>
              <w:t xml:space="preserve">arental </w:t>
            </w:r>
            <w:r w:rsidR="00553443">
              <w:t>L</w:t>
            </w:r>
            <w:r>
              <w:t>eave:</w:t>
            </w:r>
            <w:r w:rsidR="00122A88">
              <w:t xml:space="preserve">    </w:t>
            </w:r>
          </w:p>
        </w:tc>
        <w:tc>
          <w:tcPr>
            <w:tcW w:w="1530" w:type="dxa"/>
            <w:shd w:val="clear" w:color="auto" w:fill="F2F2F2" w:themeFill="background1" w:themeFillShade="F2"/>
          </w:tcPr>
          <w:p w14:paraId="5EB86C0D" w14:textId="77777777" w:rsidR="00FC1D6D" w:rsidRDefault="00FC1D6D" w:rsidP="007046D7">
            <w:pPr>
              <w:spacing w:before="120" w:after="120"/>
            </w:pPr>
            <w:r>
              <w:t>No. of weeks</w:t>
            </w:r>
          </w:p>
        </w:tc>
        <w:tc>
          <w:tcPr>
            <w:tcW w:w="1596" w:type="dxa"/>
            <w:shd w:val="clear" w:color="auto" w:fill="F2F2F2" w:themeFill="background1" w:themeFillShade="F2"/>
          </w:tcPr>
          <w:p w14:paraId="5EB86C0E" w14:textId="77777777" w:rsidR="00FC1D6D" w:rsidRDefault="00FC1D6D" w:rsidP="00614E4A">
            <w:pPr>
              <w:spacing w:before="120" w:after="120"/>
            </w:pPr>
            <w:r>
              <w:t>Running total of weeks</w:t>
            </w:r>
          </w:p>
        </w:tc>
      </w:tr>
      <w:tr w:rsidR="00614E4A" w14:paraId="5EB86C14" w14:textId="77777777" w:rsidTr="00FC1D6D">
        <w:tc>
          <w:tcPr>
            <w:tcW w:w="2725" w:type="dxa"/>
          </w:tcPr>
          <w:p w14:paraId="5EB86C10" w14:textId="77777777" w:rsidR="00614E4A" w:rsidRDefault="00614E4A" w:rsidP="007046D7">
            <w:pPr>
              <w:spacing w:before="120" w:after="120"/>
            </w:pPr>
            <w:r>
              <w:t>Start date:</w:t>
            </w:r>
          </w:p>
        </w:tc>
        <w:tc>
          <w:tcPr>
            <w:tcW w:w="3165" w:type="dxa"/>
          </w:tcPr>
          <w:p w14:paraId="5EB86C11" w14:textId="77777777" w:rsidR="00614E4A" w:rsidRDefault="00614E4A" w:rsidP="007046D7">
            <w:pPr>
              <w:spacing w:before="120" w:after="120"/>
            </w:pPr>
            <w:r>
              <w:t>End date:</w:t>
            </w:r>
          </w:p>
        </w:tc>
        <w:tc>
          <w:tcPr>
            <w:tcW w:w="1530" w:type="dxa"/>
          </w:tcPr>
          <w:p w14:paraId="5EB86C12" w14:textId="77777777" w:rsidR="00614E4A" w:rsidRDefault="00614E4A" w:rsidP="007046D7">
            <w:pPr>
              <w:spacing w:before="120" w:after="120"/>
            </w:pPr>
          </w:p>
        </w:tc>
        <w:tc>
          <w:tcPr>
            <w:tcW w:w="1596" w:type="dxa"/>
          </w:tcPr>
          <w:p w14:paraId="5EB86C13" w14:textId="77777777" w:rsidR="00614E4A" w:rsidRDefault="00614E4A" w:rsidP="007046D7">
            <w:pPr>
              <w:spacing w:before="120" w:after="120"/>
            </w:pPr>
          </w:p>
        </w:tc>
      </w:tr>
      <w:tr w:rsidR="00614E4A" w14:paraId="5EB86C19" w14:textId="77777777" w:rsidTr="00FC1D6D">
        <w:tc>
          <w:tcPr>
            <w:tcW w:w="2725" w:type="dxa"/>
          </w:tcPr>
          <w:p w14:paraId="5EB86C15" w14:textId="77777777" w:rsidR="00614E4A" w:rsidRDefault="00614E4A" w:rsidP="007046D7">
            <w:pPr>
              <w:spacing w:before="120" w:after="120"/>
            </w:pPr>
            <w:r>
              <w:t>Start date:</w:t>
            </w:r>
          </w:p>
        </w:tc>
        <w:tc>
          <w:tcPr>
            <w:tcW w:w="3165" w:type="dxa"/>
          </w:tcPr>
          <w:p w14:paraId="5EB86C16" w14:textId="77777777" w:rsidR="00614E4A" w:rsidRDefault="00614E4A" w:rsidP="007046D7">
            <w:pPr>
              <w:spacing w:before="120" w:after="120"/>
            </w:pPr>
            <w:r>
              <w:t>End date:</w:t>
            </w:r>
          </w:p>
        </w:tc>
        <w:tc>
          <w:tcPr>
            <w:tcW w:w="1530" w:type="dxa"/>
          </w:tcPr>
          <w:p w14:paraId="5EB86C17" w14:textId="77777777" w:rsidR="00614E4A" w:rsidRDefault="00614E4A" w:rsidP="007046D7">
            <w:pPr>
              <w:spacing w:before="120" w:after="120"/>
            </w:pPr>
          </w:p>
        </w:tc>
        <w:tc>
          <w:tcPr>
            <w:tcW w:w="1596" w:type="dxa"/>
          </w:tcPr>
          <w:p w14:paraId="5EB86C18" w14:textId="77777777" w:rsidR="00614E4A" w:rsidRDefault="00614E4A" w:rsidP="007046D7">
            <w:pPr>
              <w:spacing w:before="120" w:after="120"/>
            </w:pPr>
          </w:p>
        </w:tc>
      </w:tr>
      <w:tr w:rsidR="00614E4A" w14:paraId="5EB86C1E" w14:textId="77777777" w:rsidTr="00FC1D6D">
        <w:tc>
          <w:tcPr>
            <w:tcW w:w="2725" w:type="dxa"/>
          </w:tcPr>
          <w:p w14:paraId="5EB86C1A" w14:textId="77777777" w:rsidR="00614E4A" w:rsidRDefault="00614E4A" w:rsidP="007046D7">
            <w:pPr>
              <w:spacing w:before="120" w:after="120"/>
            </w:pPr>
            <w:r>
              <w:t>Start date:</w:t>
            </w:r>
          </w:p>
        </w:tc>
        <w:tc>
          <w:tcPr>
            <w:tcW w:w="3165" w:type="dxa"/>
          </w:tcPr>
          <w:p w14:paraId="5EB86C1B" w14:textId="77777777" w:rsidR="00614E4A" w:rsidRDefault="00614E4A" w:rsidP="007046D7">
            <w:pPr>
              <w:spacing w:before="120" w:after="120"/>
            </w:pPr>
            <w:r>
              <w:t>End date:</w:t>
            </w:r>
          </w:p>
        </w:tc>
        <w:tc>
          <w:tcPr>
            <w:tcW w:w="1530" w:type="dxa"/>
          </w:tcPr>
          <w:p w14:paraId="5EB86C1C" w14:textId="77777777" w:rsidR="00614E4A" w:rsidRDefault="00614E4A" w:rsidP="007046D7">
            <w:pPr>
              <w:spacing w:before="120" w:after="120"/>
            </w:pPr>
          </w:p>
        </w:tc>
        <w:tc>
          <w:tcPr>
            <w:tcW w:w="1596" w:type="dxa"/>
          </w:tcPr>
          <w:p w14:paraId="5EB86C1D" w14:textId="77777777" w:rsidR="00614E4A" w:rsidRDefault="00614E4A" w:rsidP="007046D7">
            <w:pPr>
              <w:spacing w:before="120" w:after="120"/>
            </w:pPr>
          </w:p>
        </w:tc>
      </w:tr>
      <w:tr w:rsidR="00614E4A" w14:paraId="5EB86C22" w14:textId="77777777" w:rsidTr="00FC1D6D">
        <w:tc>
          <w:tcPr>
            <w:tcW w:w="5890" w:type="dxa"/>
            <w:gridSpan w:val="2"/>
          </w:tcPr>
          <w:p w14:paraId="5EB86C1F" w14:textId="77777777" w:rsidR="00614E4A" w:rsidRDefault="00614E4A" w:rsidP="007046D7">
            <w:pPr>
              <w:spacing w:before="120" w:after="120"/>
            </w:pPr>
            <w:r>
              <w:t>Intended final date of return to work:</w:t>
            </w:r>
          </w:p>
        </w:tc>
        <w:tc>
          <w:tcPr>
            <w:tcW w:w="1530" w:type="dxa"/>
          </w:tcPr>
          <w:p w14:paraId="5EB86C20" w14:textId="77777777" w:rsidR="00614E4A" w:rsidRDefault="00614E4A" w:rsidP="007046D7">
            <w:pPr>
              <w:spacing w:before="120" w:after="120"/>
            </w:pPr>
          </w:p>
        </w:tc>
        <w:tc>
          <w:tcPr>
            <w:tcW w:w="1596" w:type="dxa"/>
          </w:tcPr>
          <w:p w14:paraId="5EB86C21" w14:textId="77777777" w:rsidR="00614E4A" w:rsidRDefault="00614E4A" w:rsidP="007046D7">
            <w:pPr>
              <w:spacing w:before="120" w:after="120"/>
            </w:pPr>
          </w:p>
        </w:tc>
      </w:tr>
    </w:tbl>
    <w:p w14:paraId="5EB86C26" w14:textId="77777777" w:rsidR="00431042" w:rsidRDefault="00431042" w:rsidP="00431042">
      <w:pPr>
        <w:spacing w:after="0" w:line="240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25"/>
        <w:gridCol w:w="3165"/>
        <w:gridCol w:w="1530"/>
        <w:gridCol w:w="1596"/>
      </w:tblGrid>
      <w:tr w:rsidR="00FC1D6D" w14:paraId="5EB86C2B" w14:textId="77777777" w:rsidTr="00553443">
        <w:tc>
          <w:tcPr>
            <w:tcW w:w="5890" w:type="dxa"/>
            <w:gridSpan w:val="2"/>
            <w:shd w:val="clear" w:color="auto" w:fill="F2F2F2" w:themeFill="background1" w:themeFillShade="F2"/>
          </w:tcPr>
          <w:p w14:paraId="5EB86C28" w14:textId="4FBDCF5B" w:rsidR="00FC1D6D" w:rsidRPr="00122A88" w:rsidRDefault="00FC1D6D">
            <w:pPr>
              <w:rPr>
                <w:sz w:val="18"/>
                <w:szCs w:val="18"/>
              </w:rPr>
            </w:pPr>
            <w:r>
              <w:t>My partner w</w:t>
            </w:r>
            <w:r w:rsidR="00761479">
              <w:t>ould like to t</w:t>
            </w:r>
            <w:r>
              <w:t>ak</w:t>
            </w:r>
            <w:r w:rsidR="00761479">
              <w:t>e</w:t>
            </w:r>
            <w:r w:rsidR="00553443">
              <w:t xml:space="preserve"> Shared Parental L</w:t>
            </w:r>
            <w:r>
              <w:t>eave as follows:</w:t>
            </w:r>
          </w:p>
        </w:tc>
        <w:tc>
          <w:tcPr>
            <w:tcW w:w="1530" w:type="dxa"/>
            <w:shd w:val="clear" w:color="auto" w:fill="F2F2F2" w:themeFill="background1" w:themeFillShade="F2"/>
          </w:tcPr>
          <w:p w14:paraId="5EB86C29" w14:textId="77777777" w:rsidR="00FC1D6D" w:rsidRDefault="00FC1D6D" w:rsidP="007046D7">
            <w:pPr>
              <w:spacing w:before="120" w:after="120"/>
            </w:pPr>
            <w:r>
              <w:t>No. of weeks</w:t>
            </w:r>
          </w:p>
        </w:tc>
        <w:tc>
          <w:tcPr>
            <w:tcW w:w="1596" w:type="dxa"/>
            <w:shd w:val="clear" w:color="auto" w:fill="F2F2F2" w:themeFill="background1" w:themeFillShade="F2"/>
          </w:tcPr>
          <w:p w14:paraId="5EB86C2A" w14:textId="77777777" w:rsidR="00FC1D6D" w:rsidRDefault="00FC1D6D" w:rsidP="007046D7">
            <w:pPr>
              <w:spacing w:before="120" w:after="120"/>
            </w:pPr>
            <w:r>
              <w:t>Running total of weeks</w:t>
            </w:r>
          </w:p>
        </w:tc>
      </w:tr>
      <w:tr w:rsidR="00431042" w14:paraId="5EB86C30" w14:textId="77777777" w:rsidTr="00FC1D6D">
        <w:tc>
          <w:tcPr>
            <w:tcW w:w="2725" w:type="dxa"/>
          </w:tcPr>
          <w:p w14:paraId="5EB86C2C" w14:textId="77777777" w:rsidR="00431042" w:rsidRDefault="00431042" w:rsidP="007046D7">
            <w:pPr>
              <w:spacing w:before="120" w:after="120"/>
            </w:pPr>
            <w:r>
              <w:t>Start date:</w:t>
            </w:r>
          </w:p>
        </w:tc>
        <w:tc>
          <w:tcPr>
            <w:tcW w:w="3165" w:type="dxa"/>
          </w:tcPr>
          <w:p w14:paraId="5EB86C2D" w14:textId="77777777" w:rsidR="00431042" w:rsidRDefault="00431042" w:rsidP="007046D7">
            <w:pPr>
              <w:spacing w:before="120" w:after="120"/>
            </w:pPr>
            <w:r>
              <w:t>End date:</w:t>
            </w:r>
          </w:p>
        </w:tc>
        <w:tc>
          <w:tcPr>
            <w:tcW w:w="1530" w:type="dxa"/>
          </w:tcPr>
          <w:p w14:paraId="5EB86C2E" w14:textId="77777777" w:rsidR="00431042" w:rsidRDefault="00431042" w:rsidP="007046D7">
            <w:pPr>
              <w:spacing w:before="120" w:after="120"/>
            </w:pPr>
          </w:p>
        </w:tc>
        <w:tc>
          <w:tcPr>
            <w:tcW w:w="1596" w:type="dxa"/>
          </w:tcPr>
          <w:p w14:paraId="5EB86C2F" w14:textId="77777777" w:rsidR="00431042" w:rsidRDefault="00431042" w:rsidP="007046D7">
            <w:pPr>
              <w:spacing w:before="120" w:after="120"/>
            </w:pPr>
          </w:p>
        </w:tc>
      </w:tr>
      <w:tr w:rsidR="00431042" w14:paraId="5EB86C35" w14:textId="77777777" w:rsidTr="00FC1D6D">
        <w:tc>
          <w:tcPr>
            <w:tcW w:w="2725" w:type="dxa"/>
          </w:tcPr>
          <w:p w14:paraId="5EB86C31" w14:textId="77777777" w:rsidR="00431042" w:rsidRDefault="00431042" w:rsidP="007046D7">
            <w:pPr>
              <w:spacing w:before="120" w:after="120"/>
            </w:pPr>
            <w:r>
              <w:t>Start date:</w:t>
            </w:r>
          </w:p>
        </w:tc>
        <w:tc>
          <w:tcPr>
            <w:tcW w:w="3165" w:type="dxa"/>
          </w:tcPr>
          <w:p w14:paraId="5EB86C32" w14:textId="77777777" w:rsidR="00431042" w:rsidRDefault="00431042" w:rsidP="007046D7">
            <w:pPr>
              <w:spacing w:before="120" w:after="120"/>
            </w:pPr>
            <w:r>
              <w:t>End date:</w:t>
            </w:r>
          </w:p>
        </w:tc>
        <w:tc>
          <w:tcPr>
            <w:tcW w:w="1530" w:type="dxa"/>
          </w:tcPr>
          <w:p w14:paraId="5EB86C33" w14:textId="77777777" w:rsidR="00431042" w:rsidRDefault="00431042" w:rsidP="007046D7">
            <w:pPr>
              <w:spacing w:before="120" w:after="120"/>
            </w:pPr>
          </w:p>
        </w:tc>
        <w:tc>
          <w:tcPr>
            <w:tcW w:w="1596" w:type="dxa"/>
          </w:tcPr>
          <w:p w14:paraId="5EB86C34" w14:textId="77777777" w:rsidR="00431042" w:rsidRDefault="00431042" w:rsidP="007046D7">
            <w:pPr>
              <w:spacing w:before="120" w:after="120"/>
            </w:pPr>
          </w:p>
        </w:tc>
      </w:tr>
      <w:tr w:rsidR="00431042" w14:paraId="5EB86C3A" w14:textId="77777777" w:rsidTr="00FC1D6D">
        <w:tc>
          <w:tcPr>
            <w:tcW w:w="2725" w:type="dxa"/>
          </w:tcPr>
          <w:p w14:paraId="5EB86C36" w14:textId="77777777" w:rsidR="00431042" w:rsidRDefault="00431042" w:rsidP="007046D7">
            <w:pPr>
              <w:spacing w:before="120" w:after="120"/>
            </w:pPr>
            <w:r>
              <w:t>Start date:</w:t>
            </w:r>
          </w:p>
        </w:tc>
        <w:tc>
          <w:tcPr>
            <w:tcW w:w="3165" w:type="dxa"/>
          </w:tcPr>
          <w:p w14:paraId="5EB86C37" w14:textId="77777777" w:rsidR="00431042" w:rsidRDefault="00431042" w:rsidP="007046D7">
            <w:pPr>
              <w:spacing w:before="120" w:after="120"/>
            </w:pPr>
            <w:r>
              <w:t>End date:</w:t>
            </w:r>
          </w:p>
        </w:tc>
        <w:tc>
          <w:tcPr>
            <w:tcW w:w="1530" w:type="dxa"/>
          </w:tcPr>
          <w:p w14:paraId="5EB86C38" w14:textId="77777777" w:rsidR="00431042" w:rsidRDefault="00431042" w:rsidP="007046D7">
            <w:pPr>
              <w:spacing w:before="120" w:after="120"/>
            </w:pPr>
          </w:p>
        </w:tc>
        <w:tc>
          <w:tcPr>
            <w:tcW w:w="1596" w:type="dxa"/>
          </w:tcPr>
          <w:p w14:paraId="5EB86C39" w14:textId="77777777" w:rsidR="00431042" w:rsidRDefault="00431042" w:rsidP="007046D7">
            <w:pPr>
              <w:spacing w:before="120" w:after="120"/>
            </w:pPr>
          </w:p>
        </w:tc>
      </w:tr>
    </w:tbl>
    <w:p w14:paraId="232BC8D2" w14:textId="77777777" w:rsidR="00FC1D6D" w:rsidRDefault="00FC1D6D" w:rsidP="00E82368">
      <w:pPr>
        <w:spacing w:after="0" w:line="240" w:lineRule="auto"/>
        <w:rPr>
          <w:b/>
        </w:rPr>
      </w:pPr>
    </w:p>
    <w:p w14:paraId="5EB86C41" w14:textId="6D97DD2C" w:rsidR="00614E4A" w:rsidRPr="00FC1D6D" w:rsidRDefault="00614E4A" w:rsidP="00E82368">
      <w:pPr>
        <w:spacing w:after="0" w:line="240" w:lineRule="auto"/>
        <w:rPr>
          <w:b/>
          <w:u w:val="single"/>
        </w:rPr>
      </w:pPr>
      <w:r>
        <w:t>Please provide any addition</w:t>
      </w:r>
      <w:r w:rsidR="00553443">
        <w:t>al details in relation to your S</w:t>
      </w:r>
      <w:r>
        <w:t xml:space="preserve">hared </w:t>
      </w:r>
      <w:r w:rsidR="00553443">
        <w:t>Parental L</w:t>
      </w:r>
      <w:r>
        <w:t>eave, including the sharing of pay, if, for example, you are taking leave at the same time</w:t>
      </w:r>
      <w:r w:rsidR="00971E02">
        <w:t xml:space="preserve"> as your partner</w:t>
      </w:r>
      <w:r>
        <w:t>:</w:t>
      </w:r>
    </w:p>
    <w:p w14:paraId="5EB86C42" w14:textId="77777777" w:rsidR="00614E4A" w:rsidRDefault="00614E4A" w:rsidP="00E82368">
      <w:pPr>
        <w:spacing w:after="0" w:line="240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14E4A" w14:paraId="5EB86C44" w14:textId="77777777" w:rsidTr="00FC1D6D">
        <w:trPr>
          <w:trHeight w:val="1277"/>
        </w:trPr>
        <w:tc>
          <w:tcPr>
            <w:tcW w:w="9242" w:type="dxa"/>
          </w:tcPr>
          <w:p w14:paraId="760CD499" w14:textId="77777777" w:rsidR="00614E4A" w:rsidRDefault="00614E4A" w:rsidP="00E82368"/>
          <w:p w14:paraId="6544D5E9" w14:textId="77777777" w:rsidR="00553443" w:rsidRDefault="00553443" w:rsidP="00E82368"/>
          <w:p w14:paraId="1CCF2DE1" w14:textId="77777777" w:rsidR="00553443" w:rsidRDefault="00553443" w:rsidP="00E82368"/>
          <w:p w14:paraId="531FC93C" w14:textId="77777777" w:rsidR="00553443" w:rsidRDefault="00553443" w:rsidP="00E82368"/>
          <w:p w14:paraId="0577DAFE" w14:textId="77777777" w:rsidR="00553443" w:rsidRDefault="00553443" w:rsidP="00E82368"/>
          <w:p w14:paraId="6218EDBB" w14:textId="77777777" w:rsidR="00553443" w:rsidRDefault="00553443" w:rsidP="00E82368"/>
          <w:p w14:paraId="71650642" w14:textId="77777777" w:rsidR="00553443" w:rsidRDefault="00553443" w:rsidP="00E82368"/>
          <w:p w14:paraId="5EB86C43" w14:textId="77777777" w:rsidR="00553443" w:rsidRDefault="00553443" w:rsidP="00E82368"/>
        </w:tc>
      </w:tr>
    </w:tbl>
    <w:p w14:paraId="5EB86C46" w14:textId="77777777" w:rsidR="00614E4A" w:rsidRDefault="00614E4A" w:rsidP="00E82368">
      <w:pPr>
        <w:spacing w:after="0" w:line="240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4"/>
        <w:gridCol w:w="3543"/>
        <w:gridCol w:w="1134"/>
        <w:gridCol w:w="2075"/>
      </w:tblGrid>
      <w:tr w:rsidR="00614E4A" w14:paraId="5EB86C4A" w14:textId="77777777" w:rsidTr="00553443">
        <w:tc>
          <w:tcPr>
            <w:tcW w:w="9016" w:type="dxa"/>
            <w:gridSpan w:val="4"/>
          </w:tcPr>
          <w:p w14:paraId="5EB86C47" w14:textId="77777777" w:rsidR="00614E4A" w:rsidRPr="00614E4A" w:rsidRDefault="00614E4A" w:rsidP="00E82368">
            <w:pPr>
              <w:rPr>
                <w:b/>
              </w:rPr>
            </w:pPr>
            <w:r w:rsidRPr="00614E4A">
              <w:rPr>
                <w:b/>
              </w:rPr>
              <w:t>Declaration:</w:t>
            </w:r>
          </w:p>
          <w:p w14:paraId="5EB86C48" w14:textId="69D6FBA9" w:rsidR="00614E4A" w:rsidRDefault="00614E4A" w:rsidP="00E82368">
            <w:r>
              <w:t xml:space="preserve">I confirm that the above information is accurate and that the declaration </w:t>
            </w:r>
            <w:r w:rsidR="000628E6">
              <w:t xml:space="preserve">I previously signed on </w:t>
            </w:r>
            <w:r w:rsidR="000628E6" w:rsidRPr="000628E6">
              <w:rPr>
                <w:b/>
              </w:rPr>
              <w:t xml:space="preserve">Form SPL1 </w:t>
            </w:r>
            <w:r w:rsidR="00122A88" w:rsidRPr="00122A88">
              <w:t>or</w:t>
            </w:r>
            <w:r w:rsidR="000628E6" w:rsidRPr="000628E6">
              <w:rPr>
                <w:b/>
              </w:rPr>
              <w:t xml:space="preserve"> SPL2</w:t>
            </w:r>
            <w:r w:rsidR="000628E6">
              <w:rPr>
                <w:b/>
              </w:rPr>
              <w:t xml:space="preserve"> </w:t>
            </w:r>
            <w:r w:rsidR="000628E6">
              <w:t>(delete as appropriate)</w:t>
            </w:r>
            <w:r>
              <w:t xml:space="preserve"> remains accurate</w:t>
            </w:r>
            <w:r w:rsidR="00AC6686">
              <w:t>.</w:t>
            </w:r>
          </w:p>
          <w:p w14:paraId="5EB86C49" w14:textId="77777777" w:rsidR="00614E4A" w:rsidRDefault="00614E4A" w:rsidP="00E82368"/>
        </w:tc>
      </w:tr>
      <w:tr w:rsidR="00614E4A" w14:paraId="5EB86C4F" w14:textId="77777777" w:rsidTr="00553443">
        <w:tc>
          <w:tcPr>
            <w:tcW w:w="2264" w:type="dxa"/>
            <w:shd w:val="clear" w:color="auto" w:fill="F2F2F2" w:themeFill="background1" w:themeFillShade="F2"/>
          </w:tcPr>
          <w:p w14:paraId="5EB86C4B" w14:textId="34059F24" w:rsidR="00614E4A" w:rsidRDefault="00614E4A" w:rsidP="00614E4A">
            <w:pPr>
              <w:spacing w:before="120" w:after="120"/>
            </w:pPr>
            <w:r>
              <w:t>Signed</w:t>
            </w:r>
            <w:r w:rsidR="00761479">
              <w:t>:</w:t>
            </w:r>
          </w:p>
        </w:tc>
        <w:tc>
          <w:tcPr>
            <w:tcW w:w="3543" w:type="dxa"/>
          </w:tcPr>
          <w:p w14:paraId="5EB86C4C" w14:textId="77777777" w:rsidR="00614E4A" w:rsidRDefault="00614E4A" w:rsidP="00614E4A">
            <w:pPr>
              <w:spacing w:before="120" w:after="120"/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5EB86C4D" w14:textId="56B700DE" w:rsidR="00614E4A" w:rsidRDefault="00614E4A" w:rsidP="00614E4A">
            <w:pPr>
              <w:spacing w:before="120" w:after="120"/>
            </w:pPr>
            <w:r>
              <w:t>Date</w:t>
            </w:r>
            <w:r w:rsidR="00761479">
              <w:t>:</w:t>
            </w:r>
          </w:p>
        </w:tc>
        <w:tc>
          <w:tcPr>
            <w:tcW w:w="2075" w:type="dxa"/>
          </w:tcPr>
          <w:p w14:paraId="5EB86C4E" w14:textId="77777777" w:rsidR="00614E4A" w:rsidRDefault="00614E4A" w:rsidP="00614E4A">
            <w:pPr>
              <w:spacing w:before="120" w:after="120"/>
            </w:pPr>
          </w:p>
        </w:tc>
      </w:tr>
    </w:tbl>
    <w:p w14:paraId="5EB86C59" w14:textId="77777777" w:rsidR="00614E4A" w:rsidRDefault="00614E4A" w:rsidP="00E82368">
      <w:pPr>
        <w:spacing w:after="0" w:line="240" w:lineRule="auto"/>
      </w:pPr>
    </w:p>
    <w:p w14:paraId="56EEE7E5" w14:textId="4FBB24D6" w:rsidR="00FC1D6D" w:rsidRDefault="00761479" w:rsidP="00553443">
      <w:pPr>
        <w:spacing w:line="280" w:lineRule="exact"/>
      </w:pPr>
      <w:r>
        <w:rPr>
          <w:b/>
          <w:color w:val="000000" w:themeColor="text1"/>
        </w:rPr>
        <w:t>Now scan this form</w:t>
      </w:r>
      <w:r w:rsidR="00FC1D6D" w:rsidRPr="00CA5147">
        <w:rPr>
          <w:b/>
          <w:color w:val="000000" w:themeColor="text1"/>
        </w:rPr>
        <w:t xml:space="preserve">, </w:t>
      </w:r>
      <w:r>
        <w:rPr>
          <w:b/>
          <w:color w:val="000000" w:themeColor="text1"/>
        </w:rPr>
        <w:t>together with your completed</w:t>
      </w:r>
      <w:r w:rsidR="00FC1D6D">
        <w:rPr>
          <w:rFonts w:eastAsiaTheme="minorEastAsia"/>
          <w:b/>
        </w:rPr>
        <w:t xml:space="preserve"> SPL1 or SPL2</w:t>
      </w:r>
      <w:r w:rsidR="00FC1D6D" w:rsidRPr="00CA5147">
        <w:rPr>
          <w:rFonts w:eastAsiaTheme="minorEastAsia"/>
          <w:b/>
        </w:rPr>
        <w:t xml:space="preserve"> </w:t>
      </w:r>
      <w:r>
        <w:rPr>
          <w:rFonts w:eastAsiaTheme="minorEastAsia"/>
          <w:b/>
        </w:rPr>
        <w:t xml:space="preserve">form </w:t>
      </w:r>
      <w:r w:rsidR="00FC1D6D">
        <w:rPr>
          <w:rFonts w:eastAsiaTheme="minorEastAsia"/>
          <w:b/>
        </w:rPr>
        <w:t>(scan as one .pdf document)</w:t>
      </w:r>
      <w:r w:rsidR="00FC1D6D" w:rsidRPr="00CA5147">
        <w:rPr>
          <w:b/>
          <w:color w:val="000000" w:themeColor="text1"/>
        </w:rPr>
        <w:t xml:space="preserve"> </w:t>
      </w:r>
      <w:r>
        <w:rPr>
          <w:b/>
          <w:color w:val="000000" w:themeColor="text1"/>
        </w:rPr>
        <w:t>and upload to SuccessFactors as part of th</w:t>
      </w:r>
      <w:r w:rsidR="00553443">
        <w:rPr>
          <w:b/>
          <w:color w:val="000000" w:themeColor="text1"/>
        </w:rPr>
        <w:t>e online process for recording Shared Parental L</w:t>
      </w:r>
      <w:r>
        <w:rPr>
          <w:b/>
          <w:color w:val="000000" w:themeColor="text1"/>
        </w:rPr>
        <w:t>eave.</w:t>
      </w:r>
    </w:p>
    <w:sectPr w:rsidR="00FC1D6D" w:rsidSect="007B7FB8">
      <w:headerReference w:type="default" r:id="rId10"/>
      <w:footerReference w:type="default" r:id="rId11"/>
      <w:pgSz w:w="11906" w:h="16838"/>
      <w:pgMar w:top="1440" w:right="1440" w:bottom="1440" w:left="1440" w:header="708" w:footer="9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24A050" w14:textId="77777777" w:rsidR="00553443" w:rsidRDefault="00553443" w:rsidP="00553443">
      <w:pPr>
        <w:spacing w:after="0" w:line="240" w:lineRule="auto"/>
      </w:pPr>
      <w:r>
        <w:separator/>
      </w:r>
    </w:p>
  </w:endnote>
  <w:endnote w:type="continuationSeparator" w:id="0">
    <w:p w14:paraId="591968D7" w14:textId="77777777" w:rsidR="00553443" w:rsidRDefault="00553443" w:rsidP="005534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1EF12A" w14:textId="51205680" w:rsidR="00553443" w:rsidRDefault="00553443">
    <w:pPr>
      <w:pStyle w:val="Footer"/>
    </w:pPr>
    <w:r>
      <w:rPr>
        <w:sz w:val="18"/>
        <w:szCs w:val="18"/>
      </w:rPr>
      <w:t xml:space="preserve">Version </w:t>
    </w:r>
    <w:r w:rsidR="007B643D">
      <w:rPr>
        <w:sz w:val="18"/>
        <w:szCs w:val="18"/>
      </w:rPr>
      <w:t>1</w:t>
    </w:r>
    <w:r>
      <w:rPr>
        <w:sz w:val="18"/>
        <w:szCs w:val="18"/>
      </w:rPr>
      <w:t xml:space="preserve">.0 – </w:t>
    </w:r>
    <w:r w:rsidR="007B643D">
      <w:rPr>
        <w:sz w:val="18"/>
        <w:szCs w:val="18"/>
      </w:rPr>
      <w:t>23/08/19</w:t>
    </w:r>
    <w:r w:rsidRPr="00D17E72">
      <w:rPr>
        <w:sz w:val="18"/>
        <w:szCs w:val="18"/>
      </w:rPr>
      <w:tab/>
    </w:r>
    <w:r w:rsidRPr="00D17E72">
      <w:rPr>
        <w:sz w:val="18"/>
        <w:szCs w:val="18"/>
      </w:rPr>
      <w:tab/>
      <w:t xml:space="preserve">Page </w:t>
    </w:r>
    <w:r w:rsidRPr="00D17E72">
      <w:rPr>
        <w:b/>
        <w:bCs/>
        <w:sz w:val="18"/>
        <w:szCs w:val="18"/>
      </w:rPr>
      <w:fldChar w:fldCharType="begin"/>
    </w:r>
    <w:r w:rsidRPr="00D17E72">
      <w:rPr>
        <w:b/>
        <w:bCs/>
        <w:sz w:val="18"/>
        <w:szCs w:val="18"/>
      </w:rPr>
      <w:instrText xml:space="preserve"> PAGE </w:instrText>
    </w:r>
    <w:r w:rsidRPr="00D17E72">
      <w:rPr>
        <w:b/>
        <w:bCs/>
        <w:sz w:val="18"/>
        <w:szCs w:val="18"/>
      </w:rPr>
      <w:fldChar w:fldCharType="separate"/>
    </w:r>
    <w:r w:rsidR="007B643D">
      <w:rPr>
        <w:b/>
        <w:bCs/>
        <w:noProof/>
        <w:sz w:val="18"/>
        <w:szCs w:val="18"/>
      </w:rPr>
      <w:t>2</w:t>
    </w:r>
    <w:r w:rsidRPr="00D17E72">
      <w:rPr>
        <w:b/>
        <w:bCs/>
        <w:sz w:val="18"/>
        <w:szCs w:val="18"/>
      </w:rPr>
      <w:fldChar w:fldCharType="end"/>
    </w:r>
    <w:r w:rsidR="007B7FB8">
      <w:rPr>
        <w:b/>
        <w:bCs/>
        <w:sz w:val="18"/>
        <w:szCs w:val="18"/>
      </w:rPr>
      <w:t xml:space="preserve"> of 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F434E4" w14:textId="77777777" w:rsidR="00553443" w:rsidRDefault="00553443" w:rsidP="00553443">
      <w:pPr>
        <w:spacing w:after="0" w:line="240" w:lineRule="auto"/>
      </w:pPr>
      <w:r>
        <w:separator/>
      </w:r>
    </w:p>
  </w:footnote>
  <w:footnote w:type="continuationSeparator" w:id="0">
    <w:p w14:paraId="1E1A767B" w14:textId="77777777" w:rsidR="00553443" w:rsidRDefault="00553443" w:rsidP="005534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3D69EC" w14:textId="51844F04" w:rsidR="00553443" w:rsidRDefault="00553443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5BD82B3C" wp14:editId="2EDB7353">
          <wp:simplePos x="0" y="0"/>
          <wp:positionH relativeFrom="page">
            <wp:align>left</wp:align>
          </wp:positionH>
          <wp:positionV relativeFrom="paragraph">
            <wp:posOffset>26670</wp:posOffset>
          </wp:positionV>
          <wp:extent cx="7653655" cy="762000"/>
          <wp:effectExtent l="0" t="0" r="4445" b="0"/>
          <wp:wrapNone/>
          <wp:docPr id="23" name="Picture 23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53655" cy="76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39579B"/>
    <w:multiLevelType w:val="hybridMultilevel"/>
    <w:tmpl w:val="B2A88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C632F4"/>
    <w:multiLevelType w:val="hybridMultilevel"/>
    <w:tmpl w:val="0C5EEF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B6718A"/>
    <w:multiLevelType w:val="hybridMultilevel"/>
    <w:tmpl w:val="F926BF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C96B66"/>
    <w:multiLevelType w:val="hybridMultilevel"/>
    <w:tmpl w:val="DEE203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368"/>
    <w:rsid w:val="00000B7F"/>
    <w:rsid w:val="00014CA6"/>
    <w:rsid w:val="00031F0F"/>
    <w:rsid w:val="00052280"/>
    <w:rsid w:val="000628E6"/>
    <w:rsid w:val="000908B0"/>
    <w:rsid w:val="000A2685"/>
    <w:rsid w:val="000B1D6B"/>
    <w:rsid w:val="000C10DC"/>
    <w:rsid w:val="001129F5"/>
    <w:rsid w:val="00122A88"/>
    <w:rsid w:val="001465E5"/>
    <w:rsid w:val="001A0A32"/>
    <w:rsid w:val="001B60E0"/>
    <w:rsid w:val="001E3077"/>
    <w:rsid w:val="00247272"/>
    <w:rsid w:val="00266E5C"/>
    <w:rsid w:val="002A3BA2"/>
    <w:rsid w:val="002A686C"/>
    <w:rsid w:val="002C278D"/>
    <w:rsid w:val="002E5021"/>
    <w:rsid w:val="002F1C82"/>
    <w:rsid w:val="00317B98"/>
    <w:rsid w:val="00380B3F"/>
    <w:rsid w:val="00394020"/>
    <w:rsid w:val="00431042"/>
    <w:rsid w:val="00463ADC"/>
    <w:rsid w:val="004719B2"/>
    <w:rsid w:val="00484020"/>
    <w:rsid w:val="0049244E"/>
    <w:rsid w:val="004B18A5"/>
    <w:rsid w:val="00511CEC"/>
    <w:rsid w:val="00553443"/>
    <w:rsid w:val="005761D5"/>
    <w:rsid w:val="00597D05"/>
    <w:rsid w:val="005B15A7"/>
    <w:rsid w:val="005B5F92"/>
    <w:rsid w:val="005C28E4"/>
    <w:rsid w:val="006042CD"/>
    <w:rsid w:val="00614E4A"/>
    <w:rsid w:val="006232C9"/>
    <w:rsid w:val="00643CAE"/>
    <w:rsid w:val="00644D54"/>
    <w:rsid w:val="00646C35"/>
    <w:rsid w:val="00665CDA"/>
    <w:rsid w:val="006A0013"/>
    <w:rsid w:val="006C4D77"/>
    <w:rsid w:val="006D0E8D"/>
    <w:rsid w:val="006F478B"/>
    <w:rsid w:val="00700398"/>
    <w:rsid w:val="007046D7"/>
    <w:rsid w:val="00713D70"/>
    <w:rsid w:val="00714C3C"/>
    <w:rsid w:val="00720C2F"/>
    <w:rsid w:val="00761479"/>
    <w:rsid w:val="007A0C19"/>
    <w:rsid w:val="007A0CE0"/>
    <w:rsid w:val="007B643D"/>
    <w:rsid w:val="007B7FB8"/>
    <w:rsid w:val="007D7C11"/>
    <w:rsid w:val="007E4D6B"/>
    <w:rsid w:val="00803030"/>
    <w:rsid w:val="00836AFD"/>
    <w:rsid w:val="0084542F"/>
    <w:rsid w:val="0084723F"/>
    <w:rsid w:val="00871DDE"/>
    <w:rsid w:val="00887224"/>
    <w:rsid w:val="008F3299"/>
    <w:rsid w:val="00914166"/>
    <w:rsid w:val="00914AF6"/>
    <w:rsid w:val="0092206C"/>
    <w:rsid w:val="00943716"/>
    <w:rsid w:val="00970502"/>
    <w:rsid w:val="00971E02"/>
    <w:rsid w:val="00971E67"/>
    <w:rsid w:val="00980656"/>
    <w:rsid w:val="009F0FFB"/>
    <w:rsid w:val="00A22CB0"/>
    <w:rsid w:val="00A359FE"/>
    <w:rsid w:val="00A36030"/>
    <w:rsid w:val="00A73097"/>
    <w:rsid w:val="00A75171"/>
    <w:rsid w:val="00A75A2D"/>
    <w:rsid w:val="00AC6686"/>
    <w:rsid w:val="00AF4A2F"/>
    <w:rsid w:val="00AF5A53"/>
    <w:rsid w:val="00B1550D"/>
    <w:rsid w:val="00B26E85"/>
    <w:rsid w:val="00B326FB"/>
    <w:rsid w:val="00B436F0"/>
    <w:rsid w:val="00B50B3F"/>
    <w:rsid w:val="00B768A1"/>
    <w:rsid w:val="00BB7D25"/>
    <w:rsid w:val="00BD3847"/>
    <w:rsid w:val="00BE7F1E"/>
    <w:rsid w:val="00BF42CC"/>
    <w:rsid w:val="00BF767E"/>
    <w:rsid w:val="00C13B0D"/>
    <w:rsid w:val="00C4519F"/>
    <w:rsid w:val="00C50271"/>
    <w:rsid w:val="00C522E3"/>
    <w:rsid w:val="00CA43CC"/>
    <w:rsid w:val="00CC2CEE"/>
    <w:rsid w:val="00D277BC"/>
    <w:rsid w:val="00D557C8"/>
    <w:rsid w:val="00D80F92"/>
    <w:rsid w:val="00D9002F"/>
    <w:rsid w:val="00DA1CDA"/>
    <w:rsid w:val="00DC109E"/>
    <w:rsid w:val="00DC51DA"/>
    <w:rsid w:val="00E21976"/>
    <w:rsid w:val="00E2434B"/>
    <w:rsid w:val="00E82368"/>
    <w:rsid w:val="00EB7212"/>
    <w:rsid w:val="00FA1DF6"/>
    <w:rsid w:val="00FC1D6D"/>
    <w:rsid w:val="00FF7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."/>
  <w:listSeparator w:val=","/>
  <w14:docId w14:val="5EB86BB3"/>
  <w15:docId w15:val="{67502935-1C44-4D1D-84D0-095C78E7F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823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5228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522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2280"/>
    <w:rPr>
      <w:rFonts w:ascii="Tahoma" w:hAnsi="Tahoma" w:cs="Tahoma"/>
      <w:sz w:val="16"/>
      <w:szCs w:val="16"/>
    </w:rPr>
  </w:style>
  <w:style w:type="character" w:styleId="Strong">
    <w:name w:val="Strong"/>
    <w:qFormat/>
    <w:rsid w:val="00431042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0628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28E6"/>
  </w:style>
  <w:style w:type="paragraph" w:styleId="Footer">
    <w:name w:val="footer"/>
    <w:basedOn w:val="Normal"/>
    <w:link w:val="FooterChar"/>
    <w:uiPriority w:val="99"/>
    <w:unhideWhenUsed/>
    <w:rsid w:val="000628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28E6"/>
  </w:style>
  <w:style w:type="paragraph" w:styleId="BodyText2">
    <w:name w:val="Body Text 2"/>
    <w:basedOn w:val="Normal"/>
    <w:link w:val="BodyText2Char"/>
    <w:rsid w:val="00FC1D6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character" w:customStyle="1" w:styleId="BodyText2Char">
    <w:name w:val="Body Text 2 Char"/>
    <w:basedOn w:val="DefaultParagraphFont"/>
    <w:link w:val="BodyText2"/>
    <w:rsid w:val="00FC1D6D"/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BodyTextIndent">
    <w:name w:val="Body Text Indent"/>
    <w:basedOn w:val="Normal"/>
    <w:link w:val="BodyTextIndentChar"/>
    <w:rsid w:val="00FC1D6D"/>
    <w:pPr>
      <w:spacing w:after="0" w:line="240" w:lineRule="auto"/>
      <w:ind w:left="720" w:hanging="72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FC1D6D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1B60E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60E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60E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60E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60E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_x0020_Type xmlns="d74b25b4-fa96-4a6c-81a8-17fbd690ee00">10</Document_x0020_Type>
    <Audience xmlns="d74b25b4-fa96-4a6c-81a8-17fbd690ee00">
      <Value>1</Value>
      <Value>2</Value>
    </Audience>
    <Stage xmlns="d74b25b4-fa96-4a6c-81a8-17fbd690ee00" xsi:nil="true"/>
    <SharedWithUsers xmlns="2d5d96cf-cc95-4846-8450-7dc933168d70">
      <UserInfo>
        <DisplayName>Lampard, Kayleigh</DisplayName>
        <AccountId>1433</AccountId>
        <AccountType/>
      </UserInfo>
    </SharedWithUsers>
    <Subject_x0020_Type xmlns="d74b25b4-fa96-4a6c-81a8-17fbd690ee00">
      <Value>4</Value>
    </Subject_x0020_Type>
    <Date_x0020_for_x0020_review xmlns="d74b25b4-fa96-4a6c-81a8-17fbd690ee00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93114A42FE7747AA473F4832D00149" ma:contentTypeVersion="21" ma:contentTypeDescription="Create a new document." ma:contentTypeScope="" ma:versionID="07c4a8beca16afe7b76350532106bb0e">
  <xsd:schema xmlns:xsd="http://www.w3.org/2001/XMLSchema" xmlns:xs="http://www.w3.org/2001/XMLSchema" xmlns:p="http://schemas.microsoft.com/office/2006/metadata/properties" xmlns:ns2="d74b25b4-fa96-4a6c-81a8-17fbd690ee00" xmlns:ns3="2d5d96cf-cc95-4846-8450-7dc933168d70" targetNamespace="http://schemas.microsoft.com/office/2006/metadata/properties" ma:root="true" ma:fieldsID="36341109af79747b90a4aa680ec3ba32" ns2:_="" ns3:_="">
    <xsd:import namespace="d74b25b4-fa96-4a6c-81a8-17fbd690ee00"/>
    <xsd:import namespace="2d5d96cf-cc95-4846-8450-7dc933168d70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Document_x0020_Type"/>
                <xsd:element ref="ns2:Stage" minOccurs="0"/>
                <xsd:element ref="ns3:SharedWithUsers" minOccurs="0"/>
                <xsd:element ref="ns3:SharedWithDetails" minOccurs="0"/>
                <xsd:element ref="ns2:Subject_x0020_Type" minOccurs="0"/>
                <xsd:element ref="ns2:Date_x0020_for_x0020_review"/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4b25b4-fa96-4a6c-81a8-17fbd690ee00" elementFormDefault="qualified">
    <xsd:import namespace="http://schemas.microsoft.com/office/2006/documentManagement/types"/>
    <xsd:import namespace="http://schemas.microsoft.com/office/infopath/2007/PartnerControls"/>
    <xsd:element name="Audience" ma:index="8" nillable="true" ma:displayName="Audience" ma:list="{9c862fb3-c57c-4d82-8c14-a4786b3ca020}" ma:internalName="Audience" ma:readOnly="false" ma:showField="Title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x0020_Type" ma:index="9" ma:displayName="Document Type" ma:list="{f6017ce2-00ae-4349-9684-dbec0c81901f}" ma:internalName="Document_x0020_Type" ma:readOnly="false" ma:showField="Title">
      <xsd:simpleType>
        <xsd:restriction base="dms:Lookup"/>
      </xsd:simpleType>
    </xsd:element>
    <xsd:element name="Stage" ma:index="10" nillable="true" ma:displayName="Stage" ma:list="{b6f943b0-4ff4-456a-977d-48584e2dbcdd}" ma:internalName="Stage" ma:showField="Title">
      <xsd:simpleType>
        <xsd:restriction base="dms:Lookup"/>
      </xsd:simpleType>
    </xsd:element>
    <xsd:element name="Subject_x0020_Type" ma:index="13" nillable="true" ma:displayName="Subject Area" ma:list="{e05f2a78-5f7d-4fb6-a91b-eca0acb33f28}" ma:internalName="Subject_x0020_Typ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ate_x0020_for_x0020_review" ma:index="14" ma:displayName="Date for review" ma:description="The date when this document should be reviewed" ma:format="DateOnly" ma:internalName="Date_x0020_for_x0020_review">
      <xsd:simpleType>
        <xsd:restriction base="dms:DateTime"/>
      </xsd:simpleType>
    </xsd:element>
    <xsd:element name="MediaServiceMetadata" ma:index="15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d96cf-cc95-4846-8450-7dc933168d7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2A48531-8A78-43D3-94F8-D2EF7393DEBC}">
  <ds:schemaRefs>
    <ds:schemaRef ds:uri="http://purl.org/dc/terms/"/>
    <ds:schemaRef ds:uri="d74b25b4-fa96-4a6c-81a8-17fbd690ee00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2d5d96cf-cc95-4846-8450-7dc933168d70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332BD33-86FA-425C-A962-D5345333B6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4b25b4-fa96-4a6c-81a8-17fbd690ee00"/>
    <ds:schemaRef ds:uri="2d5d96cf-cc95-4846-8450-7dc933168d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E94B347-F940-4228-B48A-930CF9418D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D41ED46B</Template>
  <TotalTime>1</TotalTime>
  <Pages>2</Pages>
  <Words>472</Words>
  <Characters>2696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4;#General</dc:subject>
  <dc:creator>Robinson, Amy</dc:creator>
  <cp:keywords/>
  <dc:description/>
  <cp:lastModifiedBy>Hatfield, Brigitte</cp:lastModifiedBy>
  <cp:revision>3</cp:revision>
  <cp:lastPrinted>2015-11-03T12:10:00Z</cp:lastPrinted>
  <dcterms:created xsi:type="dcterms:W3CDTF">2019-08-23T08:35:00Z</dcterms:created>
  <dcterms:modified xsi:type="dcterms:W3CDTF">2019-08-23T08:38:00Z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0x0101009A93114A42FE7747AA473F4832D00149</vt:lpwstr>
  </property>
</Properties>
</file>