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96406F" w14:textId="77777777" w:rsidR="008E5FB7" w:rsidRPr="008E5FB7" w:rsidRDefault="00EA66FE" w:rsidP="008E5FB7">
      <w:pPr>
        <w:pStyle w:val="RecipientAddress"/>
        <w:spacing w:after="0"/>
        <w:rPr>
          <w:rFonts w:asciiTheme="majorHAnsi" w:hAnsiTheme="majorHAnsi" w:cstheme="majorHAnsi"/>
        </w:rPr>
      </w:pPr>
      <w:r w:rsidRPr="008E5FB7">
        <w:rPr>
          <w:rFonts w:asciiTheme="majorHAnsi" w:hAnsiTheme="majorHAnsi" w:cstheme="majorHAnsi"/>
          <w:noProof/>
          <w:lang w:val="en-GB" w:eastAsia="en-GB"/>
        </w:rPr>
        <w:drawing>
          <wp:anchor distT="0" distB="0" distL="114300" distR="114300" simplePos="0" relativeHeight="251661312" behindDoc="1" locked="0" layoutInCell="1" allowOverlap="1" wp14:anchorId="55696E3D" wp14:editId="48B6FDE4">
            <wp:simplePos x="0" y="0"/>
            <wp:positionH relativeFrom="column">
              <wp:posOffset>-1127760</wp:posOffset>
            </wp:positionH>
            <wp:positionV relativeFrom="paragraph">
              <wp:posOffset>-1511935</wp:posOffset>
            </wp:positionV>
            <wp:extent cx="7556500" cy="1602342"/>
            <wp:effectExtent l="0" t="0" r="635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7F49217B" w14:textId="77777777" w:rsidR="008E5FB7" w:rsidRDefault="008E5FB7" w:rsidP="008E5FB7">
      <w:pPr>
        <w:jc w:val="right"/>
        <w:rPr>
          <w:rFonts w:asciiTheme="majorHAnsi" w:hAnsiTheme="majorHAnsi" w:cstheme="majorHAnsi"/>
        </w:rPr>
      </w:pPr>
    </w:p>
    <w:p w14:paraId="6432A72E" w14:textId="78982179" w:rsidR="008E5FB7" w:rsidRPr="008E5FB7" w:rsidRDefault="008E5FB7" w:rsidP="008E5FB7">
      <w:pPr>
        <w:jc w:val="right"/>
        <w:rPr>
          <w:rFonts w:asciiTheme="majorHAnsi" w:hAnsiTheme="majorHAnsi" w:cstheme="majorHAnsi"/>
        </w:rPr>
      </w:pPr>
      <w:r w:rsidRPr="008E5FB7">
        <w:rPr>
          <w:rFonts w:asciiTheme="majorHAnsi" w:hAnsiTheme="majorHAnsi" w:cstheme="majorHAnsi"/>
        </w:rPr>
        <w:t>xx MONTH YYYY</w:t>
      </w:r>
    </w:p>
    <w:p w14:paraId="2962DB7E" w14:textId="77777777" w:rsidR="008E5FB7" w:rsidRDefault="008E5FB7" w:rsidP="008E5FB7">
      <w:pPr>
        <w:rPr>
          <w:rFonts w:asciiTheme="majorHAnsi" w:hAnsiTheme="majorHAnsi" w:cstheme="majorHAnsi"/>
        </w:rPr>
      </w:pPr>
    </w:p>
    <w:p w14:paraId="06448D25" w14:textId="339655B5" w:rsidR="008E5FB7" w:rsidRPr="008E5FB7" w:rsidRDefault="008E5FB7" w:rsidP="008E5FB7">
      <w:pPr>
        <w:rPr>
          <w:rFonts w:asciiTheme="majorHAnsi" w:hAnsiTheme="majorHAnsi" w:cstheme="majorHAnsi"/>
        </w:rPr>
      </w:pPr>
      <w:r w:rsidRPr="008E5FB7">
        <w:rPr>
          <w:rFonts w:asciiTheme="majorHAnsi" w:hAnsiTheme="majorHAnsi" w:cstheme="majorHAnsi"/>
        </w:rPr>
        <w:t>Dear</w:t>
      </w:r>
    </w:p>
    <w:p w14:paraId="0EE77A78" w14:textId="77777777" w:rsidR="008E5FB7" w:rsidRPr="008E5FB7" w:rsidRDefault="008E5FB7" w:rsidP="008E5FB7">
      <w:pPr>
        <w:rPr>
          <w:rFonts w:asciiTheme="majorHAnsi" w:hAnsiTheme="majorHAnsi" w:cstheme="majorHAnsi"/>
        </w:rPr>
      </w:pPr>
    </w:p>
    <w:p w14:paraId="6151FFA5" w14:textId="77777777" w:rsidR="008E5FB7" w:rsidRPr="008E5FB7" w:rsidRDefault="008E5FB7" w:rsidP="008E5FB7">
      <w:pPr>
        <w:rPr>
          <w:rFonts w:asciiTheme="majorHAnsi" w:hAnsiTheme="majorHAnsi" w:cstheme="majorHAnsi"/>
        </w:rPr>
      </w:pPr>
      <w:r w:rsidRPr="008E5FB7">
        <w:rPr>
          <w:rFonts w:asciiTheme="majorHAnsi" w:hAnsiTheme="majorHAnsi" w:cstheme="majorHAnsi"/>
          <w:b/>
        </w:rPr>
        <w:t>Re: confirmation of participation in the Modern Records Centre’s oral history project YYYY</w:t>
      </w:r>
    </w:p>
    <w:p w14:paraId="21C943AC" w14:textId="77777777" w:rsidR="008E5FB7" w:rsidRPr="008E5FB7" w:rsidRDefault="008E5FB7" w:rsidP="008E5FB7">
      <w:pPr>
        <w:rPr>
          <w:rFonts w:asciiTheme="majorHAnsi" w:hAnsiTheme="majorHAnsi" w:cstheme="majorHAnsi"/>
        </w:rPr>
      </w:pPr>
    </w:p>
    <w:p w14:paraId="4135D216" w14:textId="77777777" w:rsidR="008E5FB7" w:rsidRPr="008E5FB7" w:rsidRDefault="008E5FB7" w:rsidP="008E5FB7">
      <w:pPr>
        <w:rPr>
          <w:rFonts w:asciiTheme="majorHAnsi" w:hAnsiTheme="majorHAnsi" w:cstheme="majorHAnsi"/>
        </w:rPr>
      </w:pPr>
      <w:r w:rsidRPr="008E5FB7">
        <w:rPr>
          <w:rFonts w:asciiTheme="majorHAnsi" w:hAnsiTheme="majorHAnsi" w:cstheme="majorHAnsi"/>
        </w:rPr>
        <w:t>Very many thanks for letting me know that you would like to take part in the oral history project. I include here for you some additional information. Please complete and return to me the enclosed/attached Participation Agreement – do let me know if you have any queries.</w:t>
      </w:r>
    </w:p>
    <w:p w14:paraId="48C95D19" w14:textId="77777777" w:rsidR="008E5FB7" w:rsidRPr="008E5FB7" w:rsidRDefault="008E5FB7" w:rsidP="008E5FB7">
      <w:pPr>
        <w:rPr>
          <w:rFonts w:asciiTheme="majorHAnsi" w:hAnsiTheme="majorHAnsi" w:cstheme="majorHAnsi"/>
        </w:rPr>
      </w:pPr>
    </w:p>
    <w:p w14:paraId="70057061" w14:textId="3B06C4BE" w:rsidR="008E5FB7" w:rsidRPr="008E5FB7" w:rsidRDefault="008E5FB7" w:rsidP="008E5FB7">
      <w:pPr>
        <w:rPr>
          <w:rFonts w:asciiTheme="majorHAnsi" w:hAnsiTheme="majorHAnsi" w:cstheme="majorHAnsi"/>
        </w:rPr>
      </w:pPr>
      <w:r w:rsidRPr="008E5FB7">
        <w:rPr>
          <w:rFonts w:asciiTheme="majorHAnsi" w:hAnsiTheme="majorHAnsi" w:cstheme="majorHAnsi"/>
        </w:rPr>
        <w:t xml:space="preserve">1. I am pleased to confirm that the interview will take place on xx MONTH </w:t>
      </w:r>
      <w:r>
        <w:rPr>
          <w:rFonts w:asciiTheme="majorHAnsi" w:hAnsiTheme="majorHAnsi" w:cstheme="majorHAnsi"/>
        </w:rPr>
        <w:t>YYYY</w:t>
      </w:r>
      <w:r w:rsidRPr="008E5FB7">
        <w:rPr>
          <w:rFonts w:asciiTheme="majorHAnsi" w:hAnsiTheme="majorHAnsi" w:cstheme="majorHAnsi"/>
        </w:rPr>
        <w:t>, at xx TIME. The interview will take place at: ADDRESS. The interviewer(s) will be NAME SURNAME.</w:t>
      </w:r>
    </w:p>
    <w:p w14:paraId="1BB53373" w14:textId="77777777" w:rsidR="008E5FB7" w:rsidRPr="008E5FB7" w:rsidRDefault="008E5FB7" w:rsidP="008E5FB7">
      <w:pPr>
        <w:rPr>
          <w:rFonts w:asciiTheme="majorHAnsi" w:hAnsiTheme="majorHAnsi" w:cstheme="majorHAnsi"/>
        </w:rPr>
      </w:pPr>
    </w:p>
    <w:p w14:paraId="11838026" w14:textId="77777777" w:rsidR="008E5FB7" w:rsidRPr="008E5FB7" w:rsidRDefault="008E5FB7" w:rsidP="008E5FB7">
      <w:pPr>
        <w:rPr>
          <w:rFonts w:asciiTheme="majorHAnsi" w:hAnsiTheme="majorHAnsi" w:cstheme="majorHAnsi"/>
        </w:rPr>
      </w:pPr>
      <w:r w:rsidRPr="008E5FB7">
        <w:rPr>
          <w:rFonts w:asciiTheme="majorHAnsi" w:hAnsiTheme="majorHAnsi" w:cstheme="majorHAnsi"/>
        </w:rPr>
        <w:t xml:space="preserve">Or 2. We will need to find a convenient date and venue. Please could you give me a ring on </w:t>
      </w:r>
      <w:proofErr w:type="spellStart"/>
      <w:r w:rsidRPr="008E5FB7">
        <w:rPr>
          <w:rFonts w:asciiTheme="majorHAnsi" w:hAnsiTheme="majorHAnsi" w:cstheme="majorHAnsi"/>
        </w:rPr>
        <w:t>xxxxx</w:t>
      </w:r>
      <w:proofErr w:type="spellEnd"/>
      <w:r w:rsidRPr="008E5FB7">
        <w:rPr>
          <w:rFonts w:asciiTheme="majorHAnsi" w:hAnsiTheme="majorHAnsi" w:cstheme="majorHAnsi"/>
        </w:rPr>
        <w:t xml:space="preserve"> to compare diaries?</w:t>
      </w:r>
    </w:p>
    <w:p w14:paraId="7CD7DC36" w14:textId="77777777" w:rsidR="008E5FB7" w:rsidRPr="008E5FB7" w:rsidRDefault="008E5FB7" w:rsidP="008E5FB7">
      <w:pPr>
        <w:rPr>
          <w:rFonts w:asciiTheme="majorHAnsi" w:hAnsiTheme="majorHAnsi" w:cstheme="majorHAnsi"/>
        </w:rPr>
      </w:pPr>
    </w:p>
    <w:p w14:paraId="0027FC7B" w14:textId="77777777" w:rsidR="008E5FB7" w:rsidRPr="008E5FB7" w:rsidRDefault="008E5FB7" w:rsidP="008E5FB7">
      <w:pPr>
        <w:rPr>
          <w:rFonts w:asciiTheme="majorHAnsi" w:hAnsiTheme="majorHAnsi" w:cstheme="majorHAnsi"/>
        </w:rPr>
      </w:pPr>
      <w:r w:rsidRPr="008E5FB7">
        <w:rPr>
          <w:rFonts w:asciiTheme="majorHAnsi" w:hAnsiTheme="majorHAnsi" w:cstheme="majorHAnsi"/>
        </w:rPr>
        <w:t xml:space="preserve">I would be very grateful if you could please confirm your contact details and address (including postcode), including email, mobile and landlines. Please don’t hesitate to contact me if you have any further questions at this stage. You can email me at archives@warwick.ac.uk or give me a ring on </w:t>
      </w:r>
      <w:proofErr w:type="spellStart"/>
      <w:r w:rsidRPr="008E5FB7">
        <w:rPr>
          <w:rFonts w:asciiTheme="majorHAnsi" w:hAnsiTheme="majorHAnsi" w:cstheme="majorHAnsi"/>
        </w:rPr>
        <w:t>xxxxx</w:t>
      </w:r>
      <w:proofErr w:type="spellEnd"/>
      <w:r w:rsidRPr="008E5FB7">
        <w:rPr>
          <w:rFonts w:asciiTheme="majorHAnsi" w:hAnsiTheme="majorHAnsi" w:cstheme="majorHAnsi"/>
        </w:rPr>
        <w:t xml:space="preserve"> (direct).</w:t>
      </w:r>
    </w:p>
    <w:p w14:paraId="190DADB6" w14:textId="77777777" w:rsidR="008E5FB7" w:rsidRPr="008E5FB7" w:rsidRDefault="008E5FB7" w:rsidP="008E5FB7">
      <w:pPr>
        <w:rPr>
          <w:rFonts w:asciiTheme="majorHAnsi" w:hAnsiTheme="majorHAnsi" w:cstheme="majorHAnsi"/>
        </w:rPr>
      </w:pPr>
    </w:p>
    <w:p w14:paraId="3CCDED58" w14:textId="77777777" w:rsidR="008E5FB7" w:rsidRPr="008E5FB7" w:rsidRDefault="008E5FB7" w:rsidP="008E5FB7">
      <w:pPr>
        <w:rPr>
          <w:rFonts w:asciiTheme="majorHAnsi" w:hAnsiTheme="majorHAnsi" w:cstheme="majorHAnsi"/>
        </w:rPr>
      </w:pPr>
      <w:r w:rsidRPr="008E5FB7">
        <w:rPr>
          <w:rFonts w:asciiTheme="majorHAnsi" w:hAnsiTheme="majorHAnsi" w:cstheme="majorHAnsi"/>
        </w:rPr>
        <w:t>NAME SURNAME will be carrying out the interviews, will give you a ring the day before, to confirm that the recording will take place as planned. They will also bring along their University ID cards and will also talk you through the Recording Agreement which you will sign after the interview.</w:t>
      </w:r>
    </w:p>
    <w:p w14:paraId="43172317" w14:textId="77777777" w:rsidR="008E5FB7" w:rsidRPr="008E5FB7" w:rsidRDefault="008E5FB7" w:rsidP="008E5FB7">
      <w:pPr>
        <w:rPr>
          <w:rFonts w:asciiTheme="majorHAnsi" w:hAnsiTheme="majorHAnsi" w:cstheme="majorHAnsi"/>
        </w:rPr>
      </w:pPr>
    </w:p>
    <w:p w14:paraId="69A9F867" w14:textId="77777777" w:rsidR="008E5FB7" w:rsidRPr="008E5FB7" w:rsidRDefault="008E5FB7" w:rsidP="008E5FB7">
      <w:pPr>
        <w:rPr>
          <w:rFonts w:asciiTheme="majorHAnsi" w:hAnsiTheme="majorHAnsi" w:cstheme="majorHAnsi"/>
        </w:rPr>
      </w:pPr>
      <w:r w:rsidRPr="008E5FB7">
        <w:rPr>
          <w:rFonts w:asciiTheme="majorHAnsi" w:hAnsiTheme="majorHAnsi" w:cstheme="majorHAnsi"/>
        </w:rPr>
        <w:t>We would appreciate it very much you could find a place in your home for the interview which is quiet and away from pets, children/colleagues, traffic noise or anything else loud such as ticking clocks or telephones ringing.</w:t>
      </w:r>
    </w:p>
    <w:p w14:paraId="38AB7976" w14:textId="77777777" w:rsidR="008E5FB7" w:rsidRPr="008E5FB7" w:rsidRDefault="008E5FB7" w:rsidP="008E5FB7">
      <w:pPr>
        <w:rPr>
          <w:rFonts w:asciiTheme="majorHAnsi" w:hAnsiTheme="majorHAnsi" w:cstheme="majorHAnsi"/>
        </w:rPr>
      </w:pPr>
    </w:p>
    <w:p w14:paraId="255F68E1" w14:textId="77777777" w:rsidR="008E5FB7" w:rsidRPr="008E5FB7" w:rsidRDefault="008E5FB7" w:rsidP="008E5FB7">
      <w:pPr>
        <w:rPr>
          <w:rFonts w:asciiTheme="majorHAnsi" w:hAnsiTheme="majorHAnsi" w:cstheme="majorHAnsi"/>
        </w:rPr>
      </w:pPr>
      <w:r w:rsidRPr="008E5FB7">
        <w:rPr>
          <w:rFonts w:asciiTheme="majorHAnsi" w:hAnsiTheme="majorHAnsi" w:cstheme="majorHAnsi"/>
        </w:rPr>
        <w:t xml:space="preserve">You may wish to bring any memorabilia along with you, such as photographs, </w:t>
      </w:r>
      <w:proofErr w:type="gramStart"/>
      <w:r w:rsidRPr="008E5FB7">
        <w:rPr>
          <w:rFonts w:asciiTheme="majorHAnsi" w:hAnsiTheme="majorHAnsi" w:cstheme="majorHAnsi"/>
        </w:rPr>
        <w:t>in order to</w:t>
      </w:r>
      <w:proofErr w:type="gramEnd"/>
      <w:r w:rsidRPr="008E5FB7">
        <w:rPr>
          <w:rFonts w:asciiTheme="majorHAnsi" w:hAnsiTheme="majorHAnsi" w:cstheme="majorHAnsi"/>
        </w:rPr>
        <w:t xml:space="preserve"> jog your memory about x. Please feel free to do so – and we will be very interested to </w:t>
      </w:r>
      <w:proofErr w:type="gramStart"/>
      <w:r w:rsidRPr="008E5FB7">
        <w:rPr>
          <w:rFonts w:asciiTheme="majorHAnsi" w:hAnsiTheme="majorHAnsi" w:cstheme="majorHAnsi"/>
        </w:rPr>
        <w:t>take a look</w:t>
      </w:r>
      <w:proofErr w:type="gramEnd"/>
      <w:r w:rsidRPr="008E5FB7">
        <w:rPr>
          <w:rFonts w:asciiTheme="majorHAnsi" w:hAnsiTheme="majorHAnsi" w:cstheme="majorHAnsi"/>
        </w:rPr>
        <w:t xml:space="preserve"> at this towards the end of the interview. </w:t>
      </w:r>
    </w:p>
    <w:p w14:paraId="58473E61" w14:textId="77777777" w:rsidR="008E5FB7" w:rsidRPr="008E5FB7" w:rsidRDefault="008E5FB7" w:rsidP="008E5FB7">
      <w:pPr>
        <w:rPr>
          <w:rFonts w:asciiTheme="majorHAnsi" w:hAnsiTheme="majorHAnsi" w:cstheme="majorHAnsi"/>
        </w:rPr>
      </w:pPr>
    </w:p>
    <w:p w14:paraId="5E0D9994" w14:textId="3DDEF5C1" w:rsidR="008E5FB7" w:rsidRPr="008E5FB7" w:rsidRDefault="008E5FB7" w:rsidP="008E5FB7">
      <w:pPr>
        <w:rPr>
          <w:rFonts w:asciiTheme="majorHAnsi" w:hAnsiTheme="majorHAnsi" w:cstheme="majorHAnsi"/>
          <w:b/>
        </w:rPr>
      </w:pPr>
      <w:r w:rsidRPr="008E5FB7">
        <w:rPr>
          <w:rFonts w:asciiTheme="majorHAnsi" w:hAnsiTheme="majorHAnsi" w:cstheme="majorHAnsi"/>
        </w:rPr>
        <w:t>Yours sincerely</w:t>
      </w:r>
      <w:r>
        <w:rPr>
          <w:rFonts w:asciiTheme="majorHAnsi" w:hAnsiTheme="majorHAnsi" w:cstheme="majorHAnsi"/>
        </w:rPr>
        <w:t>,</w:t>
      </w:r>
    </w:p>
    <w:p w14:paraId="60D7E497" w14:textId="75C912B1" w:rsidR="00A073E9" w:rsidRPr="008E5FB7" w:rsidRDefault="00A073E9" w:rsidP="008E5FB7">
      <w:pPr>
        <w:pStyle w:val="RecipientAddress"/>
        <w:spacing w:after="0"/>
        <w:rPr>
          <w:rFonts w:asciiTheme="majorHAnsi" w:hAnsiTheme="majorHAnsi" w:cstheme="majorHAnsi"/>
          <w:sz w:val="24"/>
          <w:szCs w:val="24"/>
        </w:rPr>
      </w:pPr>
    </w:p>
    <w:sectPr w:rsidR="00A073E9" w:rsidRPr="008E5FB7" w:rsidSect="00670BC5">
      <w:headerReference w:type="even" r:id="rId8"/>
      <w:headerReference w:type="default" r:id="rId9"/>
      <w:footerReference w:type="default" r:id="rId10"/>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A6D082" w14:textId="77777777" w:rsidR="00B568D1" w:rsidRDefault="00B568D1" w:rsidP="00A073E9">
      <w:r>
        <w:separator/>
      </w:r>
    </w:p>
  </w:endnote>
  <w:endnote w:type="continuationSeparator" w:id="0">
    <w:p w14:paraId="6E2D05F0" w14:textId="77777777" w:rsidR="00B568D1" w:rsidRDefault="00B568D1"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Content>
          <w:p w14:paraId="03E99064" w14:textId="77777777" w:rsidR="008E5FB7" w:rsidRPr="0062196A" w:rsidRDefault="008E5FB7" w:rsidP="008E5FB7">
            <w:pPr>
              <w:ind w:left="6946"/>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Modern Record Centre</w:t>
            </w:r>
          </w:p>
          <w:p w14:paraId="3254F8E9" w14:textId="77777777" w:rsidR="008E5FB7" w:rsidRPr="0062196A" w:rsidRDefault="008E5FB7" w:rsidP="008E5FB7">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Library</w:t>
            </w:r>
          </w:p>
          <w:p w14:paraId="00DDDF69" w14:textId="77777777" w:rsidR="008E5FB7" w:rsidRPr="0062196A" w:rsidRDefault="008E5FB7" w:rsidP="008E5FB7">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5AD06DAC" w14:textId="77777777" w:rsidR="008E5FB7" w:rsidRPr="0062196A" w:rsidRDefault="008E5FB7" w:rsidP="008E5FB7">
            <w:pPr>
              <w:ind w:left="6946"/>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 xml:space="preserve">Coventry CV4 </w:t>
            </w:r>
            <w:r>
              <w:rPr>
                <w:rFonts w:ascii="Calibri" w:eastAsia="Tahoma" w:hAnsi="Calibri"/>
                <w:color w:val="030204"/>
                <w:spacing w:val="10"/>
                <w:sz w:val="16"/>
                <w:szCs w:val="16"/>
              </w:rPr>
              <w:t>7AL</w:t>
            </w:r>
            <w:r w:rsidRPr="0062196A">
              <w:rPr>
                <w:rFonts w:ascii="Calibri" w:eastAsia="Tahoma" w:hAnsi="Calibri"/>
                <w:color w:val="030204"/>
                <w:spacing w:val="10"/>
                <w:sz w:val="16"/>
                <w:szCs w:val="16"/>
              </w:rPr>
              <w:t xml:space="preserve"> UK</w:t>
            </w:r>
          </w:p>
          <w:p w14:paraId="090C57F9" w14:textId="77777777" w:rsidR="008E5FB7" w:rsidRPr="0062196A" w:rsidRDefault="008E5FB7" w:rsidP="008E5FB7">
            <w:pPr>
              <w:ind w:left="6946"/>
              <w:rPr>
                <w:rFonts w:ascii="Calibri" w:hAnsi="Calibri"/>
                <w:sz w:val="16"/>
                <w:szCs w:val="16"/>
              </w:rPr>
            </w:pPr>
            <w:r w:rsidRPr="0062196A">
              <w:rPr>
                <w:rFonts w:ascii="Calibri" w:hAnsi="Calibri"/>
                <w:sz w:val="16"/>
                <w:szCs w:val="16"/>
              </w:rPr>
              <w:t>T (0)24 76</w:t>
            </w:r>
            <w:r>
              <w:rPr>
                <w:rFonts w:ascii="Calibri" w:hAnsi="Calibri"/>
                <w:sz w:val="16"/>
                <w:szCs w:val="16"/>
              </w:rPr>
              <w:t>52</w:t>
            </w:r>
            <w:r w:rsidRPr="0062196A">
              <w:rPr>
                <w:rFonts w:ascii="Calibri" w:hAnsi="Calibri"/>
                <w:sz w:val="16"/>
                <w:szCs w:val="16"/>
              </w:rPr>
              <w:t xml:space="preserve"> </w:t>
            </w:r>
            <w:r>
              <w:rPr>
                <w:rFonts w:ascii="Calibri" w:hAnsi="Calibri"/>
                <w:sz w:val="16"/>
                <w:szCs w:val="16"/>
              </w:rPr>
              <w:t>4219</w:t>
            </w:r>
          </w:p>
          <w:p w14:paraId="3997AD65" w14:textId="77777777" w:rsidR="008E5FB7" w:rsidRPr="0062196A" w:rsidRDefault="008E5FB7" w:rsidP="008E5FB7">
            <w:pPr>
              <w:ind w:left="6946" w:right="-99"/>
              <w:rPr>
                <w:rFonts w:ascii="Calibri" w:eastAsia="Tahoma" w:hAnsi="Calibri"/>
                <w:sz w:val="16"/>
                <w:szCs w:val="16"/>
              </w:rPr>
            </w:pPr>
            <w:r w:rsidRPr="0062196A">
              <w:rPr>
                <w:rFonts w:ascii="Calibri" w:eastAsia="Tahoma" w:hAnsi="Calibri"/>
                <w:sz w:val="16"/>
                <w:szCs w:val="16"/>
              </w:rPr>
              <w:t xml:space="preserve">E </w:t>
            </w:r>
            <w:r>
              <w:rPr>
                <w:rFonts w:ascii="Calibri" w:eastAsia="Tahoma" w:hAnsi="Calibri"/>
                <w:sz w:val="16"/>
                <w:szCs w:val="16"/>
              </w:rPr>
              <w:t>archives</w:t>
            </w:r>
            <w:r w:rsidRPr="0062196A">
              <w:rPr>
                <w:rFonts w:ascii="Calibri" w:eastAsia="Tahoma" w:hAnsi="Calibri"/>
                <w:sz w:val="16"/>
                <w:szCs w:val="16"/>
              </w:rPr>
              <w:t>@warwick.ac.uk</w:t>
            </w:r>
          </w:p>
          <w:p w14:paraId="0AE3CF8A" w14:textId="77777777" w:rsidR="008E5FB7" w:rsidRPr="006E7CC9" w:rsidRDefault="008E5FB7" w:rsidP="008E5FB7">
            <w:pPr>
              <w:pStyle w:val="Footer"/>
              <w:ind w:left="6946"/>
              <w:rPr>
                <w:rFonts w:ascii="Calibri" w:hAnsi="Calibri"/>
                <w:color w:val="7030A0"/>
                <w:sz w:val="16"/>
              </w:rPr>
            </w:pPr>
            <w:r w:rsidRPr="006E7CC9">
              <w:rPr>
                <w:rFonts w:ascii="Calibri" w:hAnsi="Calibri"/>
                <w:color w:val="7030A0"/>
                <w:sz w:val="16"/>
              </w:rPr>
              <w:t>www.warwick.ac.uk</w:t>
            </w:r>
          </w:p>
          <w:p w14:paraId="2254CAEC" w14:textId="4BF85703" w:rsidR="00670BC5" w:rsidRPr="008E5FB7" w:rsidRDefault="008E5FB7" w:rsidP="008E5FB7">
            <w:pPr>
              <w:pStyle w:val="Footer"/>
              <w:ind w:left="6946"/>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Pr>
                <w:rFonts w:ascii="Calibri" w:hAnsi="Calibri"/>
                <w:color w:val="7030A0"/>
                <w:sz w:val="16"/>
              </w:rPr>
              <w:t>1</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Pr>
                <w:rFonts w:ascii="Calibri" w:hAnsi="Calibri"/>
                <w:color w:val="7030A0"/>
                <w:sz w:val="16"/>
              </w:rPr>
              <w:t>1</w:t>
            </w:r>
            <w:r w:rsidRPr="006E7CC9">
              <w:rPr>
                <w:rFonts w:ascii="Calibri" w:hAnsi="Calibri"/>
                <w:color w:val="7030A0"/>
                <w:sz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ECBA70" w14:textId="77777777" w:rsidR="00B568D1" w:rsidRDefault="00B568D1" w:rsidP="00A073E9">
      <w:r>
        <w:separator/>
      </w:r>
    </w:p>
  </w:footnote>
  <w:footnote w:type="continuationSeparator" w:id="0">
    <w:p w14:paraId="04CC8F69" w14:textId="77777777" w:rsidR="00B568D1" w:rsidRDefault="00B568D1"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986A1" w14:textId="77777777" w:rsidR="00A073E9" w:rsidRDefault="008E5FB7">
    <w:pPr>
      <w:pStyle w:val="Header"/>
    </w:pPr>
    <w:sdt>
      <w:sdtPr>
        <w:id w:val="171999623"/>
        <w:placeholder>
          <w:docPart w:val="8415FF16B56242968713DBAA898E3629"/>
        </w:placeholder>
        <w:temporary/>
        <w:showingPlcHdr/>
      </w:sdtPr>
      <w:sdtEndPr/>
      <w:sdtContent>
        <w:r w:rsidR="00A073E9">
          <w:t>[Type text]</w:t>
        </w:r>
      </w:sdtContent>
    </w:sdt>
    <w:r w:rsidR="00A073E9">
      <w:ptab w:relativeTo="margin" w:alignment="center" w:leader="none"/>
    </w:r>
    <w:sdt>
      <w:sdtPr>
        <w:id w:val="171999624"/>
        <w:placeholder>
          <w:docPart w:val="128046F9571948C597014C90FFC82B81"/>
        </w:placeholder>
        <w:temporary/>
        <w:showingPlcHdr/>
      </w:sdtPr>
      <w:sdtEndPr/>
      <w:sdtContent>
        <w:r w:rsidR="00A073E9">
          <w:t>[Type text]</w:t>
        </w:r>
      </w:sdtContent>
    </w:sdt>
    <w:r w:rsidR="00A073E9">
      <w:ptab w:relativeTo="margin" w:alignment="right" w:leader="none"/>
    </w:r>
    <w:sdt>
      <w:sdtPr>
        <w:id w:val="171999625"/>
        <w:placeholder>
          <w:docPart w:val="9883A4DC520247BEAAEC34F9DB586CA8"/>
        </w:placeholder>
        <w:temporary/>
        <w:showingPlcHdr/>
      </w:sdtPr>
      <w:sdtEndPr/>
      <w:sdtContent>
        <w:r w:rsidR="00A073E9">
          <w:t>[Type text]</w:t>
        </w:r>
      </w:sdtContent>
    </w:sdt>
  </w:p>
  <w:p w14:paraId="2C1EA542"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1C550" w14:textId="77777777" w:rsidR="00A073E9" w:rsidRDefault="00A073E9">
    <w:pPr>
      <w:pStyle w:val="Header"/>
    </w:pPr>
    <w:r>
      <w:rPr>
        <w:noProof/>
        <w:lang w:eastAsia="en-GB"/>
      </w:rPr>
      <w:drawing>
        <wp:anchor distT="0" distB="0" distL="114300" distR="114300" simplePos="0" relativeHeight="251658240" behindDoc="1" locked="0" layoutInCell="1" allowOverlap="1" wp14:anchorId="11853EC4" wp14:editId="3FC58FC3">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8D1"/>
    <w:rsid w:val="002730AB"/>
    <w:rsid w:val="00372579"/>
    <w:rsid w:val="00396EA1"/>
    <w:rsid w:val="0062196A"/>
    <w:rsid w:val="00670BC5"/>
    <w:rsid w:val="006E7CC9"/>
    <w:rsid w:val="0085091F"/>
    <w:rsid w:val="008E5FB7"/>
    <w:rsid w:val="00A073E9"/>
    <w:rsid w:val="00B568D1"/>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6C8AA80"/>
  <w14:defaultImageDpi w14:val="300"/>
  <w15:docId w15:val="{67A73ABC-15BE-49AC-8B02-E66FA4ABD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48740C" w:rsidRDefault="0048740C">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48740C" w:rsidRDefault="0048740C">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48740C" w:rsidRDefault="0048740C">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40C"/>
    <w:rsid w:val="004874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paragraph" w:customStyle="1" w:styleId="61927819F284472BB55D64EADFF04178">
    <w:name w:val="61927819F284472BB55D64EADFF04178"/>
  </w:style>
  <w:style w:type="paragraph" w:customStyle="1" w:styleId="1A3B02BF8BCC4FFC8F0525A855B36492">
    <w:name w:val="1A3B02BF8BCC4FFC8F0525A855B36492"/>
  </w:style>
  <w:style w:type="character" w:styleId="PlaceholderText">
    <w:name w:val="Placeholder Text"/>
    <w:basedOn w:val="DefaultParagraphFont"/>
    <w:uiPriority w:val="99"/>
    <w:rPr>
      <w:color w:val="808080"/>
    </w:rPr>
  </w:style>
  <w:style w:type="paragraph" w:customStyle="1" w:styleId="FEBFBD15EA724B12B3993050A25DEE3D">
    <w:name w:val="FEBFBD15EA724B12B3993050A25DEE3D"/>
  </w:style>
  <w:style w:type="paragraph" w:customStyle="1" w:styleId="CA600EAE2B754676B3D7992B081D4FC1">
    <w:name w:val="CA600EAE2B754676B3D7992B081D4FC1"/>
  </w:style>
  <w:style w:type="paragraph" w:customStyle="1" w:styleId="1A313F615EF84406A4128B9C2DB89D52">
    <w:name w:val="1A313F615EF84406A4128B9C2DB89D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B22C80-708F-439D-9EFB-F88E6EE84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1</TotalTime>
  <Pages>1</Pages>
  <Words>263</Words>
  <Characters>1503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1763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O'Malley, Toren</dc:creator>
  <cp:lastModifiedBy>Prior, Melissa</cp:lastModifiedBy>
  <cp:revision>2</cp:revision>
  <dcterms:created xsi:type="dcterms:W3CDTF">2022-06-07T09:39:00Z</dcterms:created>
  <dcterms:modified xsi:type="dcterms:W3CDTF">2022-06-07T09:39:00Z</dcterms:modified>
</cp:coreProperties>
</file>