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8DDCDA" w14:textId="1941B947" w:rsidR="00A073E9" w:rsidRPr="00BE1888" w:rsidRDefault="00EA66FE" w:rsidP="00BE1888">
      <w:pPr>
        <w:pStyle w:val="RecipientAddress"/>
        <w:spacing w:after="0"/>
        <w:rPr>
          <w:rFonts w:asciiTheme="majorHAnsi" w:hAnsiTheme="majorHAnsi" w:cstheme="majorHAnsi"/>
        </w:rPr>
      </w:pPr>
      <w:r w:rsidRPr="00BE1888">
        <w:rPr>
          <w:rFonts w:asciiTheme="majorHAnsi" w:hAnsiTheme="majorHAnsi" w:cstheme="majorHAnsi"/>
          <w:noProof/>
          <w:lang w:val="en-GB" w:eastAsia="en-GB"/>
        </w:rPr>
        <w:drawing>
          <wp:anchor distT="0" distB="0" distL="114300" distR="114300" simplePos="0" relativeHeight="251661312" behindDoc="1" locked="0" layoutInCell="1" allowOverlap="1" wp14:anchorId="155E5A42" wp14:editId="5FB95F41">
            <wp:simplePos x="0" y="0"/>
            <wp:positionH relativeFrom="column">
              <wp:posOffset>-1127760</wp:posOffset>
            </wp:positionH>
            <wp:positionV relativeFrom="paragraph">
              <wp:posOffset>-1511935</wp:posOffset>
            </wp:positionV>
            <wp:extent cx="7556500" cy="1602342"/>
            <wp:effectExtent l="0" t="0" r="6350" b="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556500" cy="1602342"/>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4E9357BB" w14:textId="56E4A8A3" w:rsidR="00BE1888" w:rsidRPr="00BE1888" w:rsidRDefault="00BE1888" w:rsidP="00BE1888">
      <w:pPr>
        <w:rPr>
          <w:rFonts w:asciiTheme="majorHAnsi" w:hAnsiTheme="majorHAnsi" w:cstheme="majorHAnsi"/>
        </w:rPr>
      </w:pPr>
      <w:r w:rsidRPr="00BE1888">
        <w:rPr>
          <w:rFonts w:asciiTheme="majorHAnsi" w:hAnsiTheme="majorHAnsi" w:cstheme="majorHAnsi"/>
        </w:rPr>
        <w:tab/>
      </w:r>
      <w:r w:rsidRPr="00BE1888">
        <w:rPr>
          <w:rFonts w:asciiTheme="majorHAnsi" w:hAnsiTheme="majorHAnsi" w:cstheme="majorHAnsi"/>
        </w:rPr>
        <w:tab/>
      </w:r>
      <w:r w:rsidRPr="00BE1888">
        <w:rPr>
          <w:rFonts w:asciiTheme="majorHAnsi" w:hAnsiTheme="majorHAnsi" w:cstheme="majorHAnsi"/>
        </w:rPr>
        <w:tab/>
      </w:r>
      <w:r w:rsidRPr="00BE1888">
        <w:rPr>
          <w:rFonts w:asciiTheme="majorHAnsi" w:hAnsiTheme="majorHAnsi" w:cstheme="majorHAnsi"/>
        </w:rPr>
        <w:tab/>
      </w:r>
      <w:r w:rsidRPr="00BE1888">
        <w:rPr>
          <w:rFonts w:asciiTheme="majorHAnsi" w:hAnsiTheme="majorHAnsi" w:cstheme="majorHAnsi"/>
        </w:rPr>
        <w:tab/>
      </w:r>
      <w:r w:rsidRPr="00BE1888">
        <w:rPr>
          <w:rFonts w:asciiTheme="majorHAnsi" w:hAnsiTheme="majorHAnsi" w:cstheme="majorHAnsi"/>
        </w:rPr>
        <w:tab/>
      </w:r>
      <w:r w:rsidRPr="00BE1888">
        <w:rPr>
          <w:rFonts w:asciiTheme="majorHAnsi" w:hAnsiTheme="majorHAnsi" w:cstheme="majorHAnsi"/>
        </w:rPr>
        <w:tab/>
      </w:r>
      <w:r w:rsidRPr="00BE1888">
        <w:rPr>
          <w:rFonts w:asciiTheme="majorHAnsi" w:hAnsiTheme="majorHAnsi" w:cstheme="majorHAnsi"/>
        </w:rPr>
        <w:tab/>
      </w:r>
      <w:r w:rsidRPr="00BE1888">
        <w:rPr>
          <w:rFonts w:asciiTheme="majorHAnsi" w:hAnsiTheme="majorHAnsi" w:cstheme="majorHAnsi"/>
        </w:rPr>
        <w:tab/>
        <w:t xml:space="preserve">xx MONTH </w:t>
      </w:r>
      <w:r w:rsidRPr="00BE1888">
        <w:rPr>
          <w:rFonts w:asciiTheme="majorHAnsi" w:hAnsiTheme="majorHAnsi" w:cstheme="majorHAnsi"/>
        </w:rPr>
        <w:t>YYYY</w:t>
      </w:r>
    </w:p>
    <w:p w14:paraId="05999201" w14:textId="77777777" w:rsidR="00BE1888" w:rsidRPr="00BE1888" w:rsidRDefault="00BE1888" w:rsidP="00BE1888">
      <w:pPr>
        <w:rPr>
          <w:rFonts w:asciiTheme="majorHAnsi" w:hAnsiTheme="majorHAnsi" w:cstheme="majorHAnsi"/>
        </w:rPr>
      </w:pPr>
      <w:r w:rsidRPr="00BE1888">
        <w:rPr>
          <w:rFonts w:asciiTheme="majorHAnsi" w:hAnsiTheme="majorHAnsi" w:cstheme="majorHAnsi"/>
        </w:rPr>
        <w:t>Dear</w:t>
      </w:r>
    </w:p>
    <w:p w14:paraId="6F82E782" w14:textId="77777777" w:rsidR="00BE1888" w:rsidRPr="00BE1888" w:rsidRDefault="00BE1888" w:rsidP="00BE1888">
      <w:pPr>
        <w:rPr>
          <w:rFonts w:asciiTheme="majorHAnsi" w:hAnsiTheme="majorHAnsi" w:cstheme="majorHAnsi"/>
        </w:rPr>
      </w:pPr>
    </w:p>
    <w:p w14:paraId="0BF85A72" w14:textId="77777777" w:rsidR="00BE1888" w:rsidRPr="00BE1888" w:rsidRDefault="00BE1888" w:rsidP="00BE1888">
      <w:pPr>
        <w:rPr>
          <w:rFonts w:asciiTheme="majorHAnsi" w:hAnsiTheme="majorHAnsi" w:cstheme="majorHAnsi"/>
        </w:rPr>
      </w:pPr>
      <w:r w:rsidRPr="00BE1888">
        <w:rPr>
          <w:rFonts w:asciiTheme="majorHAnsi" w:hAnsiTheme="majorHAnsi" w:cstheme="majorHAnsi"/>
          <w:b/>
        </w:rPr>
        <w:t>Re: oral history interview, Modern Records Centre</w:t>
      </w:r>
    </w:p>
    <w:p w14:paraId="51B27066" w14:textId="77777777" w:rsidR="00BE1888" w:rsidRPr="00BE1888" w:rsidRDefault="00BE1888" w:rsidP="00BE1888">
      <w:pPr>
        <w:rPr>
          <w:rFonts w:asciiTheme="majorHAnsi" w:hAnsiTheme="majorHAnsi" w:cstheme="majorHAnsi"/>
        </w:rPr>
      </w:pPr>
    </w:p>
    <w:p w14:paraId="458EE09B" w14:textId="77777777" w:rsidR="00BE1888" w:rsidRPr="00BE1888" w:rsidRDefault="00BE1888" w:rsidP="00BE1888">
      <w:pPr>
        <w:rPr>
          <w:rFonts w:asciiTheme="majorHAnsi" w:hAnsiTheme="majorHAnsi" w:cstheme="majorHAnsi"/>
        </w:rPr>
      </w:pPr>
      <w:r w:rsidRPr="00BE1888">
        <w:rPr>
          <w:rFonts w:asciiTheme="majorHAnsi" w:hAnsiTheme="majorHAnsi" w:cstheme="majorHAnsi"/>
        </w:rPr>
        <w:t>Very many thanks for your participation in the oral history interview.</w:t>
      </w:r>
    </w:p>
    <w:p w14:paraId="154B7533" w14:textId="77777777" w:rsidR="00BE1888" w:rsidRPr="00BE1888" w:rsidRDefault="00BE1888" w:rsidP="00BE1888">
      <w:pPr>
        <w:rPr>
          <w:rFonts w:asciiTheme="majorHAnsi" w:hAnsiTheme="majorHAnsi" w:cstheme="majorHAnsi"/>
        </w:rPr>
      </w:pPr>
    </w:p>
    <w:p w14:paraId="0ADBE5AB" w14:textId="77777777" w:rsidR="00BE1888" w:rsidRPr="00BE1888" w:rsidRDefault="00BE1888" w:rsidP="00BE1888">
      <w:pPr>
        <w:rPr>
          <w:rFonts w:asciiTheme="majorHAnsi" w:hAnsiTheme="majorHAnsi" w:cstheme="majorHAnsi"/>
        </w:rPr>
      </w:pPr>
      <w:r w:rsidRPr="00BE1888">
        <w:rPr>
          <w:rFonts w:asciiTheme="majorHAnsi" w:hAnsiTheme="majorHAnsi" w:cstheme="majorHAnsi"/>
        </w:rPr>
        <w:t>We will now do the necessary work to put your recording into the archive to join the other interviews which form part of the current Oral History Project.</w:t>
      </w:r>
    </w:p>
    <w:p w14:paraId="3106972E" w14:textId="77777777" w:rsidR="00BE1888" w:rsidRPr="00BE1888" w:rsidRDefault="00BE1888" w:rsidP="00BE1888">
      <w:pPr>
        <w:rPr>
          <w:rFonts w:asciiTheme="majorHAnsi" w:hAnsiTheme="majorHAnsi" w:cstheme="majorHAnsi"/>
        </w:rPr>
      </w:pPr>
    </w:p>
    <w:p w14:paraId="64E2932E" w14:textId="46642F17" w:rsidR="00BE1888" w:rsidRPr="00BE1888" w:rsidRDefault="00BE1888" w:rsidP="00BE1888">
      <w:pPr>
        <w:rPr>
          <w:rFonts w:asciiTheme="majorHAnsi" w:hAnsiTheme="majorHAnsi" w:cstheme="majorHAnsi"/>
        </w:rPr>
      </w:pPr>
      <w:r w:rsidRPr="00BE1888">
        <w:rPr>
          <w:rFonts w:asciiTheme="majorHAnsi" w:hAnsiTheme="majorHAnsi" w:cstheme="majorHAnsi"/>
        </w:rPr>
        <w:t xml:space="preserve">They will prepare a summary of the recording as well as a catalogue record. </w:t>
      </w:r>
      <w:proofErr w:type="gramStart"/>
      <w:r w:rsidRPr="00BE1888">
        <w:rPr>
          <w:rFonts w:asciiTheme="majorHAnsi" w:hAnsiTheme="majorHAnsi" w:cstheme="majorHAnsi"/>
        </w:rPr>
        <w:t>Both of these</w:t>
      </w:r>
      <w:proofErr w:type="gramEnd"/>
      <w:r w:rsidRPr="00BE1888">
        <w:rPr>
          <w:rFonts w:asciiTheme="majorHAnsi" w:hAnsiTheme="majorHAnsi" w:cstheme="majorHAnsi"/>
        </w:rPr>
        <w:t xml:space="preserve"> will go into the online archive catalogue.</w:t>
      </w:r>
    </w:p>
    <w:p w14:paraId="633532E3" w14:textId="77777777" w:rsidR="00BE1888" w:rsidRPr="00BE1888" w:rsidRDefault="00BE1888" w:rsidP="00BE1888">
      <w:pPr>
        <w:rPr>
          <w:rFonts w:asciiTheme="majorHAnsi" w:hAnsiTheme="majorHAnsi" w:cstheme="majorHAnsi"/>
        </w:rPr>
      </w:pPr>
    </w:p>
    <w:p w14:paraId="0AEE0CE1" w14:textId="23FFB088" w:rsidR="00BE1888" w:rsidRPr="00BE1888" w:rsidRDefault="00BE1888" w:rsidP="00BE1888">
      <w:pPr>
        <w:rPr>
          <w:rFonts w:asciiTheme="majorHAnsi" w:hAnsiTheme="majorHAnsi" w:cstheme="majorHAnsi"/>
        </w:rPr>
      </w:pPr>
      <w:r w:rsidRPr="00BE1888">
        <w:rPr>
          <w:rFonts w:asciiTheme="majorHAnsi" w:hAnsiTheme="majorHAnsi" w:cstheme="majorHAnsi"/>
        </w:rPr>
        <w:t>Thank you also for signing the Recording Agreement, this is much appreciated. This document will be added to the project files for future reference.</w:t>
      </w:r>
    </w:p>
    <w:p w14:paraId="3B5A1B8E" w14:textId="0121BA23" w:rsidR="00BE1888" w:rsidRDefault="00BE1888" w:rsidP="00BE1888">
      <w:pPr>
        <w:rPr>
          <w:rFonts w:asciiTheme="majorHAnsi" w:hAnsiTheme="majorHAnsi" w:cstheme="majorHAnsi"/>
        </w:rPr>
      </w:pPr>
      <w:r w:rsidRPr="00BE1888">
        <w:rPr>
          <w:rFonts w:asciiTheme="majorHAnsi" w:hAnsiTheme="majorHAnsi" w:cstheme="majorHAnsi"/>
        </w:rPr>
        <w:t>OR</w:t>
      </w:r>
    </w:p>
    <w:p w14:paraId="6970C21E" w14:textId="0ADFE052" w:rsidR="00BE1888" w:rsidRPr="00BE1888" w:rsidRDefault="00BE1888" w:rsidP="00BE1888">
      <w:pPr>
        <w:rPr>
          <w:rFonts w:asciiTheme="majorHAnsi" w:hAnsiTheme="majorHAnsi" w:cstheme="majorHAnsi"/>
        </w:rPr>
      </w:pPr>
      <w:r w:rsidRPr="00BE1888">
        <w:rPr>
          <w:rFonts w:asciiTheme="majorHAnsi" w:hAnsiTheme="majorHAnsi" w:cstheme="majorHAnsi"/>
        </w:rPr>
        <w:t>I don’t believe that you signed the Recording Agreement which we brought along on the day of the recording. I would appreciate it if you could please return this to me as soon as possible. Without it, we are unable to add your recording to the collection and to use it towards research for the exhibition, nor for any future research access.</w:t>
      </w:r>
    </w:p>
    <w:p w14:paraId="25D3E373" w14:textId="77777777" w:rsidR="00BE1888" w:rsidRPr="00BE1888" w:rsidRDefault="00BE1888" w:rsidP="00BE1888">
      <w:pPr>
        <w:rPr>
          <w:rFonts w:asciiTheme="majorHAnsi" w:hAnsiTheme="majorHAnsi" w:cstheme="majorHAnsi"/>
        </w:rPr>
      </w:pPr>
    </w:p>
    <w:p w14:paraId="4CC9717E" w14:textId="153DBD2E" w:rsidR="00BE1888" w:rsidRPr="00BE1888" w:rsidRDefault="00BE1888" w:rsidP="00BE1888">
      <w:pPr>
        <w:rPr>
          <w:rFonts w:asciiTheme="majorHAnsi" w:hAnsiTheme="majorHAnsi" w:cstheme="majorHAnsi"/>
        </w:rPr>
      </w:pPr>
      <w:r w:rsidRPr="00BE1888">
        <w:rPr>
          <w:rFonts w:asciiTheme="majorHAnsi" w:hAnsiTheme="majorHAnsi" w:cstheme="majorHAnsi"/>
        </w:rPr>
        <w:t>I am pleased that you are happy for the recording to be made available without restrictions and that you have assigned the copyright to the Modern Records Centre.</w:t>
      </w:r>
    </w:p>
    <w:p w14:paraId="33B6D4CD" w14:textId="77777777" w:rsidR="00BE1888" w:rsidRDefault="00BE1888" w:rsidP="00BE1888">
      <w:pPr>
        <w:rPr>
          <w:rFonts w:asciiTheme="majorHAnsi" w:hAnsiTheme="majorHAnsi" w:cstheme="majorHAnsi"/>
        </w:rPr>
      </w:pPr>
      <w:r w:rsidRPr="00BE1888">
        <w:rPr>
          <w:rFonts w:asciiTheme="majorHAnsi" w:hAnsiTheme="majorHAnsi" w:cstheme="majorHAnsi"/>
        </w:rPr>
        <w:t xml:space="preserve">OR </w:t>
      </w:r>
    </w:p>
    <w:p w14:paraId="6713C9E2" w14:textId="080E956B" w:rsidR="00BE1888" w:rsidRPr="00BE1888" w:rsidRDefault="00BE1888" w:rsidP="00BE1888">
      <w:pPr>
        <w:rPr>
          <w:rFonts w:asciiTheme="majorHAnsi" w:hAnsiTheme="majorHAnsi" w:cstheme="majorHAnsi"/>
        </w:rPr>
      </w:pPr>
      <w:r w:rsidRPr="00BE1888">
        <w:rPr>
          <w:rFonts w:asciiTheme="majorHAnsi" w:hAnsiTheme="majorHAnsi" w:cstheme="majorHAnsi"/>
        </w:rPr>
        <w:t xml:space="preserve">I note from the Recording Agreement that you have opted for some restrictions to be applied to the recording This will be </w:t>
      </w:r>
      <w:proofErr w:type="gramStart"/>
      <w:r w:rsidRPr="00BE1888">
        <w:rPr>
          <w:rFonts w:asciiTheme="majorHAnsi" w:hAnsiTheme="majorHAnsi" w:cstheme="majorHAnsi"/>
        </w:rPr>
        <w:t>duly noted</w:t>
      </w:r>
      <w:proofErr w:type="gramEnd"/>
      <w:r w:rsidRPr="00BE1888">
        <w:rPr>
          <w:rFonts w:asciiTheme="majorHAnsi" w:hAnsiTheme="majorHAnsi" w:cstheme="majorHAnsi"/>
        </w:rPr>
        <w:t xml:space="preserve"> in any summary or catalogue records.</w:t>
      </w:r>
    </w:p>
    <w:p w14:paraId="7D34DE81" w14:textId="77777777" w:rsidR="00BE1888" w:rsidRPr="00BE1888" w:rsidRDefault="00BE1888" w:rsidP="00BE1888">
      <w:pPr>
        <w:rPr>
          <w:rFonts w:asciiTheme="majorHAnsi" w:hAnsiTheme="majorHAnsi" w:cstheme="majorHAnsi"/>
        </w:rPr>
      </w:pPr>
    </w:p>
    <w:p w14:paraId="70490148" w14:textId="77777777" w:rsidR="00BE1888" w:rsidRPr="00BE1888" w:rsidRDefault="00BE1888" w:rsidP="00BE1888">
      <w:pPr>
        <w:rPr>
          <w:rFonts w:asciiTheme="majorHAnsi" w:hAnsiTheme="majorHAnsi" w:cstheme="majorHAnsi"/>
        </w:rPr>
      </w:pPr>
      <w:r w:rsidRPr="00BE1888">
        <w:rPr>
          <w:rFonts w:asciiTheme="majorHAnsi" w:hAnsiTheme="majorHAnsi" w:cstheme="majorHAnsi"/>
        </w:rPr>
        <w:t>In due course, your recording will be made available online via our archive catalogue. We will write to you to let you know when this happens. If your recording is selected for sound bites in the exhibition, we will also keep you informed. If in the meantime you would like a digital copy of the recording, let us know and we will send this to you either digitally or on a CD.</w:t>
      </w:r>
    </w:p>
    <w:p w14:paraId="3BC32244" w14:textId="77777777" w:rsidR="00BE1888" w:rsidRPr="00BE1888" w:rsidRDefault="00BE1888" w:rsidP="00BE1888">
      <w:pPr>
        <w:rPr>
          <w:rFonts w:asciiTheme="majorHAnsi" w:hAnsiTheme="majorHAnsi" w:cstheme="majorHAnsi"/>
        </w:rPr>
      </w:pPr>
    </w:p>
    <w:p w14:paraId="48064EF6" w14:textId="77777777" w:rsidR="00BE1888" w:rsidRPr="00BE1888" w:rsidRDefault="00BE1888" w:rsidP="00BE1888">
      <w:pPr>
        <w:rPr>
          <w:rFonts w:asciiTheme="majorHAnsi" w:hAnsiTheme="majorHAnsi" w:cstheme="majorHAnsi"/>
        </w:rPr>
      </w:pPr>
      <w:r w:rsidRPr="00BE1888">
        <w:rPr>
          <w:rFonts w:asciiTheme="majorHAnsi" w:hAnsiTheme="majorHAnsi" w:cstheme="majorHAnsi"/>
        </w:rPr>
        <w:t>Once again, thank you very much for taking part in the project and for helping to add to the permanent archive collection at the Modern Records Centre.</w:t>
      </w:r>
    </w:p>
    <w:p w14:paraId="35101F6A" w14:textId="77777777" w:rsidR="00BE1888" w:rsidRPr="00BE1888" w:rsidRDefault="00BE1888" w:rsidP="00BE1888">
      <w:pPr>
        <w:rPr>
          <w:rFonts w:asciiTheme="majorHAnsi" w:hAnsiTheme="majorHAnsi" w:cstheme="majorHAnsi"/>
        </w:rPr>
      </w:pPr>
    </w:p>
    <w:p w14:paraId="4691FC80" w14:textId="77777777" w:rsidR="00BE1888" w:rsidRPr="00BE1888" w:rsidRDefault="00BE1888" w:rsidP="00BE1888">
      <w:pPr>
        <w:rPr>
          <w:rFonts w:asciiTheme="majorHAnsi" w:hAnsiTheme="majorHAnsi" w:cstheme="majorHAnsi"/>
        </w:rPr>
      </w:pPr>
      <w:r w:rsidRPr="00BE1888">
        <w:rPr>
          <w:rFonts w:asciiTheme="majorHAnsi" w:hAnsiTheme="majorHAnsi" w:cstheme="majorHAnsi"/>
        </w:rPr>
        <w:t>If you have any further queries, please do not hesitate to contact me.</w:t>
      </w:r>
    </w:p>
    <w:p w14:paraId="69908FEB" w14:textId="77777777" w:rsidR="00BE1888" w:rsidRPr="00BE1888" w:rsidRDefault="00BE1888" w:rsidP="00BE1888">
      <w:pPr>
        <w:rPr>
          <w:rFonts w:asciiTheme="majorHAnsi" w:hAnsiTheme="majorHAnsi" w:cstheme="majorHAnsi"/>
        </w:rPr>
      </w:pPr>
    </w:p>
    <w:p w14:paraId="69EE06E8" w14:textId="3F32AA79" w:rsidR="00BE1888" w:rsidRPr="00BE1888" w:rsidRDefault="00BE1888" w:rsidP="00BE1888">
      <w:pPr>
        <w:rPr>
          <w:rFonts w:asciiTheme="majorHAnsi" w:hAnsiTheme="majorHAnsi" w:cstheme="majorHAnsi"/>
        </w:rPr>
      </w:pPr>
      <w:r w:rsidRPr="00BE1888">
        <w:rPr>
          <w:rFonts w:asciiTheme="majorHAnsi" w:hAnsiTheme="majorHAnsi" w:cstheme="majorHAnsi"/>
        </w:rPr>
        <w:t>Yours sincerely</w:t>
      </w:r>
      <w:r>
        <w:rPr>
          <w:rFonts w:asciiTheme="majorHAnsi" w:hAnsiTheme="majorHAnsi" w:cstheme="majorHAnsi"/>
        </w:rPr>
        <w:t>,</w:t>
      </w:r>
    </w:p>
    <w:p w14:paraId="096DA659" w14:textId="77777777" w:rsidR="00BE1888" w:rsidRPr="00BE1888" w:rsidRDefault="00BE1888" w:rsidP="00BE1888">
      <w:pPr>
        <w:pStyle w:val="RecipientAddress"/>
        <w:spacing w:after="0"/>
        <w:rPr>
          <w:rFonts w:asciiTheme="majorHAnsi" w:hAnsiTheme="majorHAnsi" w:cstheme="majorHAnsi"/>
          <w:sz w:val="24"/>
          <w:szCs w:val="24"/>
        </w:rPr>
      </w:pPr>
    </w:p>
    <w:sectPr w:rsidR="00BE1888" w:rsidRPr="00BE1888" w:rsidSect="00670BC5">
      <w:headerReference w:type="even" r:id="rId8"/>
      <w:headerReference w:type="default" r:id="rId9"/>
      <w:footerReference w:type="default" r:id="rId10"/>
      <w:pgSz w:w="11900" w:h="16840"/>
      <w:pgMar w:top="2381" w:right="1410" w:bottom="1440" w:left="1800" w:header="708"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73E186" w14:textId="77777777" w:rsidR="00B568D1" w:rsidRDefault="00B568D1" w:rsidP="00A073E9">
      <w:r>
        <w:separator/>
      </w:r>
    </w:p>
  </w:endnote>
  <w:endnote w:type="continuationSeparator" w:id="0">
    <w:p w14:paraId="3E790D8C" w14:textId="77777777" w:rsidR="00B568D1" w:rsidRDefault="00B568D1"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Lucida Grande">
    <w:charset w:val="00"/>
    <w:family w:val="auto"/>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eastAsiaTheme="minorEastAsia" w:hAnsiTheme="minorHAnsi" w:cstheme="minorBidi"/>
        <w:sz w:val="24"/>
        <w:szCs w:val="24"/>
        <w:lang w:val="en-GB"/>
      </w:rPr>
      <w:id w:val="-847561426"/>
      <w:docPartObj>
        <w:docPartGallery w:val="Page Numbers (Bottom of Page)"/>
        <w:docPartUnique/>
      </w:docPartObj>
    </w:sdtPr>
    <w:sdtContent>
      <w:sdt>
        <w:sdtPr>
          <w:rPr>
            <w:rFonts w:asciiTheme="minorHAnsi" w:eastAsiaTheme="minorEastAsia" w:hAnsiTheme="minorHAnsi" w:cstheme="minorBidi"/>
            <w:sz w:val="24"/>
            <w:szCs w:val="24"/>
            <w:lang w:val="en-GB"/>
          </w:rPr>
          <w:id w:val="860082579"/>
          <w:docPartObj>
            <w:docPartGallery w:val="Page Numbers (Top of Page)"/>
            <w:docPartUnique/>
          </w:docPartObj>
        </w:sdtPr>
        <w:sdtContent>
          <w:p w14:paraId="1BFC09F3" w14:textId="77777777" w:rsidR="00BE1888" w:rsidRPr="0062196A" w:rsidRDefault="00BE1888" w:rsidP="00BE1888">
            <w:pPr>
              <w:ind w:left="6946"/>
              <w:textAlignment w:val="baseline"/>
              <w:rPr>
                <w:rFonts w:ascii="Calibri" w:eastAsia="Arial" w:hAnsi="Calibri"/>
                <w:b/>
                <w:color w:val="030204"/>
                <w:spacing w:val="10"/>
                <w:sz w:val="16"/>
                <w:szCs w:val="16"/>
              </w:rPr>
            </w:pPr>
            <w:r>
              <w:rPr>
                <w:rFonts w:ascii="Calibri" w:eastAsia="Arial" w:hAnsi="Calibri"/>
                <w:b/>
                <w:color w:val="030204"/>
                <w:spacing w:val="10"/>
                <w:sz w:val="16"/>
                <w:szCs w:val="16"/>
              </w:rPr>
              <w:t>Modern Record Centre</w:t>
            </w:r>
          </w:p>
          <w:p w14:paraId="2F16775C" w14:textId="77777777" w:rsidR="00BE1888" w:rsidRPr="0062196A" w:rsidRDefault="00BE1888" w:rsidP="00BE1888">
            <w:pPr>
              <w:ind w:left="6946"/>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Library</w:t>
            </w:r>
          </w:p>
          <w:p w14:paraId="0BEDD439" w14:textId="77777777" w:rsidR="00BE1888" w:rsidRPr="0062196A" w:rsidRDefault="00BE1888" w:rsidP="00BE1888">
            <w:pPr>
              <w:ind w:left="6946"/>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of Warwick</w:t>
            </w:r>
          </w:p>
          <w:p w14:paraId="3DF35358" w14:textId="77777777" w:rsidR="00BE1888" w:rsidRPr="0062196A" w:rsidRDefault="00BE1888" w:rsidP="00BE1888">
            <w:pPr>
              <w:ind w:left="6946"/>
              <w:textAlignment w:val="baseline"/>
              <w:rPr>
                <w:rFonts w:ascii="Calibri" w:eastAsia="Arial" w:hAnsi="Calibri"/>
                <w:b/>
                <w:color w:val="030204"/>
                <w:spacing w:val="10"/>
                <w:sz w:val="16"/>
                <w:szCs w:val="16"/>
              </w:rPr>
            </w:pPr>
            <w:r w:rsidRPr="0062196A">
              <w:rPr>
                <w:rFonts w:ascii="Calibri" w:eastAsia="Tahoma" w:hAnsi="Calibri"/>
                <w:color w:val="030204"/>
                <w:spacing w:val="10"/>
                <w:sz w:val="16"/>
                <w:szCs w:val="16"/>
              </w:rPr>
              <w:t xml:space="preserve">Coventry CV4 </w:t>
            </w:r>
            <w:r>
              <w:rPr>
                <w:rFonts w:ascii="Calibri" w:eastAsia="Tahoma" w:hAnsi="Calibri"/>
                <w:color w:val="030204"/>
                <w:spacing w:val="10"/>
                <w:sz w:val="16"/>
                <w:szCs w:val="16"/>
              </w:rPr>
              <w:t>7AL</w:t>
            </w:r>
            <w:r w:rsidRPr="0062196A">
              <w:rPr>
                <w:rFonts w:ascii="Calibri" w:eastAsia="Tahoma" w:hAnsi="Calibri"/>
                <w:color w:val="030204"/>
                <w:spacing w:val="10"/>
                <w:sz w:val="16"/>
                <w:szCs w:val="16"/>
              </w:rPr>
              <w:t xml:space="preserve"> UK</w:t>
            </w:r>
          </w:p>
          <w:p w14:paraId="3AD11922" w14:textId="77777777" w:rsidR="00BE1888" w:rsidRPr="0062196A" w:rsidRDefault="00BE1888" w:rsidP="00BE1888">
            <w:pPr>
              <w:ind w:left="6946"/>
              <w:rPr>
                <w:rFonts w:ascii="Calibri" w:hAnsi="Calibri"/>
                <w:sz w:val="16"/>
                <w:szCs w:val="16"/>
              </w:rPr>
            </w:pPr>
            <w:r w:rsidRPr="0062196A">
              <w:rPr>
                <w:rFonts w:ascii="Calibri" w:hAnsi="Calibri"/>
                <w:sz w:val="16"/>
                <w:szCs w:val="16"/>
              </w:rPr>
              <w:t>T (0)24 76</w:t>
            </w:r>
            <w:r>
              <w:rPr>
                <w:rFonts w:ascii="Calibri" w:hAnsi="Calibri"/>
                <w:sz w:val="16"/>
                <w:szCs w:val="16"/>
              </w:rPr>
              <w:t>52</w:t>
            </w:r>
            <w:r w:rsidRPr="0062196A">
              <w:rPr>
                <w:rFonts w:ascii="Calibri" w:hAnsi="Calibri"/>
                <w:sz w:val="16"/>
                <w:szCs w:val="16"/>
              </w:rPr>
              <w:t xml:space="preserve"> </w:t>
            </w:r>
            <w:r>
              <w:rPr>
                <w:rFonts w:ascii="Calibri" w:hAnsi="Calibri"/>
                <w:sz w:val="16"/>
                <w:szCs w:val="16"/>
              </w:rPr>
              <w:t>4219</w:t>
            </w:r>
          </w:p>
          <w:p w14:paraId="02BDEFBE" w14:textId="77777777" w:rsidR="00BE1888" w:rsidRPr="0062196A" w:rsidRDefault="00BE1888" w:rsidP="00BE1888">
            <w:pPr>
              <w:ind w:left="6946" w:right="-99"/>
              <w:rPr>
                <w:rFonts w:ascii="Calibri" w:eastAsia="Tahoma" w:hAnsi="Calibri"/>
                <w:sz w:val="16"/>
                <w:szCs w:val="16"/>
              </w:rPr>
            </w:pPr>
            <w:r w:rsidRPr="0062196A">
              <w:rPr>
                <w:rFonts w:ascii="Calibri" w:eastAsia="Tahoma" w:hAnsi="Calibri"/>
                <w:sz w:val="16"/>
                <w:szCs w:val="16"/>
              </w:rPr>
              <w:t xml:space="preserve">E </w:t>
            </w:r>
            <w:r>
              <w:rPr>
                <w:rFonts w:ascii="Calibri" w:eastAsia="Tahoma" w:hAnsi="Calibri"/>
                <w:sz w:val="16"/>
                <w:szCs w:val="16"/>
              </w:rPr>
              <w:t>archives</w:t>
            </w:r>
            <w:r w:rsidRPr="0062196A">
              <w:rPr>
                <w:rFonts w:ascii="Calibri" w:eastAsia="Tahoma" w:hAnsi="Calibri"/>
                <w:sz w:val="16"/>
                <w:szCs w:val="16"/>
              </w:rPr>
              <w:t>@warwick.ac.uk</w:t>
            </w:r>
          </w:p>
          <w:p w14:paraId="4BA2FCF4" w14:textId="77777777" w:rsidR="00BE1888" w:rsidRPr="006E7CC9" w:rsidRDefault="00BE1888" w:rsidP="00BE1888">
            <w:pPr>
              <w:pStyle w:val="Footer"/>
              <w:ind w:left="6946"/>
              <w:rPr>
                <w:rFonts w:ascii="Calibri" w:hAnsi="Calibri"/>
                <w:color w:val="7030A0"/>
                <w:sz w:val="16"/>
              </w:rPr>
            </w:pPr>
            <w:r w:rsidRPr="006E7CC9">
              <w:rPr>
                <w:rFonts w:ascii="Calibri" w:hAnsi="Calibri"/>
                <w:color w:val="7030A0"/>
                <w:sz w:val="16"/>
              </w:rPr>
              <w:t>www.warwick.ac.</w:t>
            </w:r>
            <w:r>
              <w:rPr>
                <w:rFonts w:ascii="Calibri" w:hAnsi="Calibri"/>
                <w:color w:val="7030A0"/>
                <w:sz w:val="16"/>
              </w:rPr>
              <w:t>uk</w:t>
            </w:r>
          </w:p>
          <w:p w14:paraId="5C23EDC3" w14:textId="05CDF455" w:rsidR="00670BC5" w:rsidRPr="00BE1888" w:rsidRDefault="00BE1888" w:rsidP="00BE1888">
            <w:pPr>
              <w:pStyle w:val="Footer"/>
              <w:ind w:left="6946"/>
            </w:pPr>
            <w:r w:rsidRPr="006E7CC9">
              <w:rPr>
                <w:rFonts w:ascii="Calibri" w:hAnsi="Calibri"/>
                <w:color w:val="7030A0"/>
                <w:sz w:val="16"/>
              </w:rPr>
              <w:fldChar w:fldCharType="begin"/>
            </w:r>
            <w:r w:rsidRPr="006E7CC9">
              <w:rPr>
                <w:rFonts w:ascii="Calibri" w:hAnsi="Calibri"/>
                <w:color w:val="7030A0"/>
                <w:sz w:val="16"/>
              </w:rPr>
              <w:instrText xml:space="preserve"> PAGE </w:instrText>
            </w:r>
            <w:r w:rsidRPr="006E7CC9">
              <w:rPr>
                <w:rFonts w:ascii="Calibri" w:hAnsi="Calibri"/>
                <w:color w:val="7030A0"/>
                <w:sz w:val="16"/>
              </w:rPr>
              <w:fldChar w:fldCharType="separate"/>
            </w:r>
            <w:r>
              <w:rPr>
                <w:rFonts w:ascii="Calibri" w:hAnsi="Calibri"/>
                <w:color w:val="7030A0"/>
                <w:sz w:val="16"/>
              </w:rPr>
              <w:t>1</w:t>
            </w:r>
            <w:r w:rsidRPr="006E7CC9">
              <w:rPr>
                <w:rFonts w:ascii="Calibri" w:hAnsi="Calibri"/>
                <w:color w:val="7030A0"/>
                <w:sz w:val="16"/>
              </w:rPr>
              <w:fldChar w:fldCharType="end"/>
            </w:r>
            <w:r w:rsidRPr="006E7CC9">
              <w:rPr>
                <w:rFonts w:ascii="Calibri" w:hAnsi="Calibri"/>
                <w:color w:val="7030A0"/>
                <w:sz w:val="16"/>
              </w:rPr>
              <w:t>|</w:t>
            </w:r>
            <w:r w:rsidRPr="006E7CC9">
              <w:rPr>
                <w:rFonts w:ascii="Calibri" w:hAnsi="Calibri"/>
                <w:color w:val="7030A0"/>
                <w:sz w:val="16"/>
              </w:rPr>
              <w:fldChar w:fldCharType="begin"/>
            </w:r>
            <w:r w:rsidRPr="006E7CC9">
              <w:rPr>
                <w:rFonts w:ascii="Calibri" w:hAnsi="Calibri"/>
                <w:color w:val="7030A0"/>
                <w:sz w:val="16"/>
              </w:rPr>
              <w:instrText xml:space="preserve"> NUMPAGES  </w:instrText>
            </w:r>
            <w:r w:rsidRPr="006E7CC9">
              <w:rPr>
                <w:rFonts w:ascii="Calibri" w:hAnsi="Calibri"/>
                <w:color w:val="7030A0"/>
                <w:sz w:val="16"/>
              </w:rPr>
              <w:fldChar w:fldCharType="separate"/>
            </w:r>
            <w:r>
              <w:rPr>
                <w:rFonts w:ascii="Calibri" w:hAnsi="Calibri"/>
                <w:color w:val="7030A0"/>
                <w:sz w:val="16"/>
              </w:rPr>
              <w:t>1</w:t>
            </w:r>
            <w:r w:rsidRPr="006E7CC9">
              <w:rPr>
                <w:rFonts w:ascii="Calibri" w:hAnsi="Calibri"/>
                <w:color w:val="7030A0"/>
                <w:sz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203B23" w14:textId="77777777" w:rsidR="00B568D1" w:rsidRDefault="00B568D1" w:rsidP="00A073E9">
      <w:r>
        <w:separator/>
      </w:r>
    </w:p>
  </w:footnote>
  <w:footnote w:type="continuationSeparator" w:id="0">
    <w:p w14:paraId="247BC2C8" w14:textId="77777777" w:rsidR="00B568D1" w:rsidRDefault="00B568D1"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99CB35" w14:textId="77777777" w:rsidR="00A073E9" w:rsidRDefault="0070263B">
    <w:pPr>
      <w:pStyle w:val="Header"/>
    </w:pPr>
    <w:sdt>
      <w:sdtPr>
        <w:id w:val="171999623"/>
        <w:placeholder>
          <w:docPart w:val="8415FF16B56242968713DBAA898E3629"/>
        </w:placeholder>
        <w:temporary/>
        <w:showingPlcHdr/>
      </w:sdtPr>
      <w:sdtEndPr/>
      <w:sdtContent>
        <w:r w:rsidR="00A073E9">
          <w:t>[Type text]</w:t>
        </w:r>
      </w:sdtContent>
    </w:sdt>
    <w:r w:rsidR="00A073E9">
      <w:ptab w:relativeTo="margin" w:alignment="center" w:leader="none"/>
    </w:r>
    <w:sdt>
      <w:sdtPr>
        <w:id w:val="171999624"/>
        <w:placeholder>
          <w:docPart w:val="128046F9571948C597014C90FFC82B81"/>
        </w:placeholder>
        <w:temporary/>
        <w:showingPlcHdr/>
      </w:sdtPr>
      <w:sdtEndPr/>
      <w:sdtContent>
        <w:r w:rsidR="00A073E9">
          <w:t>[Type text]</w:t>
        </w:r>
      </w:sdtContent>
    </w:sdt>
    <w:r w:rsidR="00A073E9">
      <w:ptab w:relativeTo="margin" w:alignment="right" w:leader="none"/>
    </w:r>
    <w:sdt>
      <w:sdtPr>
        <w:id w:val="171999625"/>
        <w:placeholder>
          <w:docPart w:val="9883A4DC520247BEAAEC34F9DB586CA8"/>
        </w:placeholder>
        <w:temporary/>
        <w:showingPlcHdr/>
      </w:sdtPr>
      <w:sdtEndPr/>
      <w:sdtContent>
        <w:r w:rsidR="00A073E9">
          <w:t>[Type text]</w:t>
        </w:r>
      </w:sdtContent>
    </w:sdt>
  </w:p>
  <w:p w14:paraId="5F1574BD"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5CEE1" w14:textId="77777777" w:rsidR="00A073E9" w:rsidRDefault="00A073E9">
    <w:pPr>
      <w:pStyle w:val="Header"/>
    </w:pPr>
    <w:r>
      <w:rPr>
        <w:noProof/>
        <w:lang w:eastAsia="en-GB"/>
      </w:rPr>
      <w:drawing>
        <wp:anchor distT="0" distB="0" distL="114300" distR="114300" simplePos="0" relativeHeight="251658240" behindDoc="1" locked="0" layoutInCell="1" allowOverlap="1" wp14:anchorId="2F51235D" wp14:editId="56C684AB">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68D1"/>
    <w:rsid w:val="002730AB"/>
    <w:rsid w:val="00372579"/>
    <w:rsid w:val="00396EA1"/>
    <w:rsid w:val="0062196A"/>
    <w:rsid w:val="00670BC5"/>
    <w:rsid w:val="006E7CC9"/>
    <w:rsid w:val="0085091F"/>
    <w:rsid w:val="00A073E9"/>
    <w:rsid w:val="00B568D1"/>
    <w:rsid w:val="00BE1888"/>
    <w:rsid w:val="00EA66FE"/>
    <w:rsid w:val="00ED650C"/>
    <w:rsid w:val="00FB290B"/>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5EE00098"/>
  <w14:defaultImageDpi w14:val="300"/>
  <w15:docId w15:val="{67A73ABC-15BE-49AC-8B02-E66FA4ABD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415FF16B56242968713DBAA898E3629"/>
        <w:category>
          <w:name w:val="General"/>
          <w:gallery w:val="placeholder"/>
        </w:category>
        <w:types>
          <w:type w:val="bbPlcHdr"/>
        </w:types>
        <w:behaviors>
          <w:behavior w:val="content"/>
        </w:behaviors>
        <w:guid w:val="{543B7F36-02E1-4260-BB78-3E493CE4C1B6}"/>
      </w:docPartPr>
      <w:docPartBody>
        <w:p w:rsidR="003901BE" w:rsidRDefault="003901BE">
          <w:pPr>
            <w:pStyle w:val="8415FF16B56242968713DBAA898E3629"/>
          </w:pPr>
          <w:r>
            <w:t>[Type the recipient name]</w:t>
          </w:r>
        </w:p>
      </w:docPartBody>
    </w:docPart>
    <w:docPart>
      <w:docPartPr>
        <w:name w:val="128046F9571948C597014C90FFC82B81"/>
        <w:category>
          <w:name w:val="General"/>
          <w:gallery w:val="placeholder"/>
        </w:category>
        <w:types>
          <w:type w:val="bbPlcHdr"/>
        </w:types>
        <w:behaviors>
          <w:behavior w:val="content"/>
        </w:behaviors>
        <w:guid w:val="{A5FB0475-8C88-401C-9B63-1D19CD022B98}"/>
      </w:docPartPr>
      <w:docPartBody>
        <w:p w:rsidR="003901BE" w:rsidRDefault="003901BE">
          <w:pPr>
            <w:pStyle w:val="128046F9571948C597014C90FFC82B81"/>
          </w:pPr>
          <w:r>
            <w:t>[Type the recipient address]</w:t>
          </w:r>
        </w:p>
      </w:docPartBody>
    </w:docPart>
    <w:docPart>
      <w:docPartPr>
        <w:name w:val="9883A4DC520247BEAAEC34F9DB586CA8"/>
        <w:category>
          <w:name w:val="General"/>
          <w:gallery w:val="placeholder"/>
        </w:category>
        <w:types>
          <w:type w:val="bbPlcHdr"/>
        </w:types>
        <w:behaviors>
          <w:behavior w:val="content"/>
        </w:behaviors>
        <w:guid w:val="{82BFE78B-4790-4C3F-B214-977FEAB8CC4F}"/>
      </w:docPartPr>
      <w:docPartBody>
        <w:p w:rsidR="003901BE" w:rsidRDefault="003901BE">
          <w:pPr>
            <w:pStyle w:val="9883A4DC520247BEAAEC34F9DB586CA8"/>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Lucida Grande">
    <w:charset w:val="00"/>
    <w:family w:val="auto"/>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01BE"/>
    <w:rsid w:val="003901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415FF16B56242968713DBAA898E3629">
    <w:name w:val="8415FF16B56242968713DBAA898E3629"/>
  </w:style>
  <w:style w:type="paragraph" w:customStyle="1" w:styleId="128046F9571948C597014C90FFC82B81">
    <w:name w:val="128046F9571948C597014C90FFC82B81"/>
  </w:style>
  <w:style w:type="paragraph" w:customStyle="1" w:styleId="9883A4DC520247BEAAEC34F9DB586CA8">
    <w:name w:val="9883A4DC520247BEAAEC34F9DB586CA8"/>
  </w:style>
  <w:style w:type="paragraph" w:customStyle="1" w:styleId="61927819F284472BB55D64EADFF04178">
    <w:name w:val="61927819F284472BB55D64EADFF04178"/>
  </w:style>
  <w:style w:type="paragraph" w:customStyle="1" w:styleId="1A3B02BF8BCC4FFC8F0525A855B36492">
    <w:name w:val="1A3B02BF8BCC4FFC8F0525A855B36492"/>
  </w:style>
  <w:style w:type="character" w:styleId="PlaceholderText">
    <w:name w:val="Placeholder Text"/>
    <w:basedOn w:val="DefaultParagraphFont"/>
    <w:uiPriority w:val="99"/>
    <w:rPr>
      <w:color w:val="808080"/>
    </w:rPr>
  </w:style>
  <w:style w:type="paragraph" w:customStyle="1" w:styleId="FEBFBD15EA724B12B3993050A25DEE3D">
    <w:name w:val="FEBFBD15EA724B12B3993050A25DEE3D"/>
  </w:style>
  <w:style w:type="paragraph" w:customStyle="1" w:styleId="CA600EAE2B754676B3D7992B081D4FC1">
    <w:name w:val="CA600EAE2B754676B3D7992B081D4FC1"/>
  </w:style>
  <w:style w:type="paragraph" w:customStyle="1" w:styleId="1A313F615EF84406A4128B9C2DB89D52">
    <w:name w:val="1A313F615EF84406A4128B9C2DB89D5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B22C80-708F-439D-9EFB-F88E6EE84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0</TotalTime>
  <Pages>1</Pages>
  <Words>283</Words>
  <Characters>1615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1895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O'Malley, Toren</dc:creator>
  <cp:lastModifiedBy>Prior, Melissa</cp:lastModifiedBy>
  <cp:revision>2</cp:revision>
  <dcterms:created xsi:type="dcterms:W3CDTF">2022-06-07T11:42:00Z</dcterms:created>
  <dcterms:modified xsi:type="dcterms:W3CDTF">2022-06-07T11:42:00Z</dcterms:modified>
</cp:coreProperties>
</file>