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88A" w:rsidRPr="007E687D" w:rsidRDefault="006E288A" w:rsidP="006E288A">
      <w:pPr>
        <w:jc w:val="right"/>
        <w:rPr>
          <w:rFonts w:asciiTheme="minorHAnsi" w:hAnsiTheme="minorHAnsi"/>
          <w:b/>
        </w:rPr>
      </w:pPr>
    </w:p>
    <w:p w:rsidR="006E288A" w:rsidRPr="00F75970" w:rsidRDefault="006E288A" w:rsidP="006E288A">
      <w:pPr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F75970">
        <w:rPr>
          <w:rFonts w:asciiTheme="minorHAnsi" w:hAnsiTheme="minorHAnsi"/>
          <w:b/>
          <w:color w:val="0070C0"/>
          <w:sz w:val="28"/>
          <w:szCs w:val="28"/>
        </w:rPr>
        <w:t>PREPARING</w:t>
      </w:r>
      <w:r w:rsidR="007E687D" w:rsidRPr="00F75970">
        <w:rPr>
          <w:rFonts w:asciiTheme="minorHAnsi" w:hAnsiTheme="minorHAnsi"/>
          <w:b/>
          <w:color w:val="0070C0"/>
          <w:sz w:val="28"/>
          <w:szCs w:val="28"/>
        </w:rPr>
        <w:t xml:space="preserve"> FOR LEADERSHIP </w:t>
      </w:r>
      <w:r w:rsidR="00EB6889">
        <w:rPr>
          <w:rFonts w:asciiTheme="minorHAnsi" w:hAnsiTheme="minorHAnsi"/>
          <w:b/>
          <w:color w:val="0070C0"/>
          <w:sz w:val="28"/>
          <w:szCs w:val="28"/>
        </w:rPr>
        <w:t>PROGRAMME</w:t>
      </w:r>
    </w:p>
    <w:p w:rsidR="00362F21" w:rsidRPr="00F75970" w:rsidRDefault="00362F21" w:rsidP="006E288A">
      <w:pPr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F75970">
        <w:rPr>
          <w:rFonts w:asciiTheme="minorHAnsi" w:hAnsiTheme="minorHAnsi"/>
          <w:b/>
          <w:color w:val="0070C0"/>
          <w:sz w:val="28"/>
          <w:szCs w:val="28"/>
        </w:rPr>
        <w:t>14 and 21 November 2016</w:t>
      </w:r>
    </w:p>
    <w:p w:rsidR="006E288A" w:rsidRPr="00EB6889" w:rsidRDefault="006E288A" w:rsidP="00EB6889">
      <w:pPr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F75970">
        <w:rPr>
          <w:rFonts w:asciiTheme="minorHAnsi" w:hAnsiTheme="minorHAnsi"/>
          <w:b/>
          <w:color w:val="0070C0"/>
          <w:sz w:val="28"/>
          <w:szCs w:val="28"/>
        </w:rPr>
        <w:t>Nomination Form</w:t>
      </w:r>
    </w:p>
    <w:p w:rsidR="006D3522" w:rsidRPr="007E687D" w:rsidRDefault="006D3522" w:rsidP="006E288A">
      <w:pPr>
        <w:jc w:val="center"/>
        <w:rPr>
          <w:rFonts w:asciiTheme="minorHAnsi" w:hAnsiTheme="minorHAns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48"/>
      </w:tblGrid>
      <w:tr w:rsidR="006E288A" w:rsidRPr="007E687D" w:rsidTr="00162CFB">
        <w:tc>
          <w:tcPr>
            <w:tcW w:w="10648" w:type="dxa"/>
            <w:tcBorders>
              <w:bottom w:val="single" w:sz="4" w:space="0" w:color="auto"/>
            </w:tcBorders>
          </w:tcPr>
          <w:p w:rsidR="00AE556D" w:rsidRDefault="00AE556D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PART 1 – To be completed by the nominee</w:t>
            </w:r>
            <w:r w:rsidR="00162CFB"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(please note you must attend on </w:t>
            </w:r>
            <w:r w:rsidR="00162CFB" w:rsidRPr="00083A77">
              <w:rPr>
                <w:rFonts w:asciiTheme="minorHAnsi" w:hAnsiTheme="minorHAnsi"/>
                <w:b/>
                <w:sz w:val="22"/>
                <w:szCs w:val="22"/>
                <w:u w:val="single"/>
              </w:rPr>
              <w:t>BOTH</w:t>
            </w:r>
            <w:r w:rsidR="00162CFB"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days)</w:t>
            </w: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Name …………………………………………………</w:t>
            </w:r>
            <w:r w:rsidR="007E687D"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                     Department …………..………………………………….</w:t>
            </w: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Job Role/Title …………………</w:t>
            </w:r>
            <w:r w:rsidR="007E687D" w:rsidRPr="00AE556D">
              <w:rPr>
                <w:rFonts w:asciiTheme="minorHAnsi" w:hAnsiTheme="minorHAnsi"/>
                <w:b/>
                <w:sz w:val="22"/>
                <w:szCs w:val="22"/>
              </w:rPr>
              <w:t>…………….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……        </w:t>
            </w:r>
            <w:r w:rsidR="007E687D"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             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Grade ………</w:t>
            </w:r>
            <w:r w:rsidR="007E687D" w:rsidRPr="00AE556D">
              <w:rPr>
                <w:rFonts w:asciiTheme="minorHAnsi" w:hAnsiTheme="minorHAnsi"/>
                <w:b/>
                <w:sz w:val="22"/>
                <w:szCs w:val="22"/>
              </w:rPr>
              <w:t>……….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……………………….……………….</w:t>
            </w:r>
          </w:p>
          <w:p w:rsidR="007E687D" w:rsidRPr="00AE556D" w:rsidRDefault="007E687D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Email …………</w:t>
            </w:r>
            <w:r w:rsidR="007E687D" w:rsidRPr="00AE556D">
              <w:rPr>
                <w:rFonts w:asciiTheme="minorHAnsi" w:hAnsiTheme="minorHAnsi"/>
                <w:b/>
                <w:sz w:val="22"/>
                <w:szCs w:val="22"/>
              </w:rPr>
              <w:t>……………….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……………….…….        </w:t>
            </w:r>
            <w:r w:rsidR="007E687D"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              Mobile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Number ……….……</w:t>
            </w:r>
            <w:r w:rsidR="00344416">
              <w:rPr>
                <w:rFonts w:asciiTheme="minorHAnsi" w:hAnsiTheme="minorHAnsi"/>
                <w:b/>
                <w:sz w:val="22"/>
                <w:szCs w:val="22"/>
              </w:rPr>
              <w:t>………………..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………..</w:t>
            </w: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>Having considered the aim</w:t>
            </w:r>
            <w:r w:rsidR="00083A77">
              <w:rPr>
                <w:rFonts w:asciiTheme="minorHAnsi" w:hAnsiTheme="minorHAnsi"/>
                <w:b/>
                <w:sz w:val="22"/>
                <w:szCs w:val="22"/>
              </w:rPr>
              <w:t xml:space="preserve"> and objectives of the workshop</w:t>
            </w:r>
            <w:r w:rsidRPr="00AE556D">
              <w:rPr>
                <w:rFonts w:asciiTheme="minorHAnsi" w:hAnsiTheme="minorHAnsi"/>
                <w:b/>
                <w:sz w:val="22"/>
                <w:szCs w:val="22"/>
              </w:rPr>
              <w:t xml:space="preserve"> please identify below how the programme could support the achievement of your individual objectives and enhance your departmental and project requirements.</w:t>
            </w: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7E687D" w:rsidRPr="00AE556D" w:rsidRDefault="007E687D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D3522" w:rsidRPr="00AE556D" w:rsidRDefault="007E687D" w:rsidP="006D3522">
            <w:pPr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</w:pPr>
            <w:r w:rsidRPr="00AE556D">
              <w:rPr>
                <w:rStyle w:val="Strong"/>
                <w:rFonts w:asciiTheme="minorHAnsi" w:hAnsiTheme="minorHAnsi" w:cs="Arial"/>
                <w:color w:val="383838"/>
                <w:sz w:val="22"/>
                <w:szCs w:val="22"/>
              </w:rPr>
              <w:t>Please let us know if you have any special requirements including dietary requirements</w:t>
            </w:r>
            <w:r w:rsidRPr="00AE556D"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  <w:t xml:space="preserve"> that we would need to take into account in the arrangement and delivery of this workshop.</w:t>
            </w:r>
          </w:p>
          <w:p w:rsidR="007E687D" w:rsidRDefault="007E687D" w:rsidP="006D3522">
            <w:pPr>
              <w:rPr>
                <w:rFonts w:ascii="Lato" w:hAnsi="Lato" w:cs="Arial"/>
                <w:b/>
                <w:bCs/>
                <w:color w:val="383838"/>
                <w:sz w:val="21"/>
                <w:szCs w:val="21"/>
              </w:rPr>
            </w:pPr>
          </w:p>
          <w:p w:rsidR="007E687D" w:rsidRPr="00AE556D" w:rsidRDefault="007E687D" w:rsidP="006D3522">
            <w:pPr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</w:pPr>
            <w:r w:rsidRPr="00AE556D"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  <w:t>How did you first hear about this workshop (please circle)</w:t>
            </w:r>
          </w:p>
          <w:p w:rsidR="007E687D" w:rsidRPr="00AE556D" w:rsidRDefault="007E687D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AE556D"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  <w:t xml:space="preserve">Line Manager, Colleague, LDC Website,  Monthly LDC Newsletter,  Email from LDC,  </w:t>
            </w:r>
            <w:proofErr w:type="spellStart"/>
            <w:r w:rsidRPr="00AE556D"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  <w:t>Insite</w:t>
            </w:r>
            <w:proofErr w:type="spellEnd"/>
            <w:r w:rsidRPr="00AE556D">
              <w:rPr>
                <w:rFonts w:asciiTheme="minorHAnsi" w:hAnsiTheme="minorHAnsi" w:cs="Arial"/>
                <w:b/>
                <w:bCs/>
                <w:color w:val="383838"/>
                <w:sz w:val="22"/>
                <w:szCs w:val="22"/>
              </w:rPr>
              <w:t>,  other (please give details)</w:t>
            </w:r>
          </w:p>
          <w:p w:rsidR="006D3522" w:rsidRPr="00AE556D" w:rsidRDefault="006D3522" w:rsidP="006D35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6E288A" w:rsidRPr="007E687D" w:rsidRDefault="00162CFB" w:rsidP="00162CFB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Privacy Statement</w:t>
            </w:r>
            <w:r w:rsidRPr="00162CFB">
              <w:rPr>
                <w:rFonts w:asciiTheme="minorHAnsi" w:hAnsiTheme="minorHAnsi"/>
                <w:b/>
                <w:i/>
              </w:rPr>
              <w:t xml:space="preserve">:  </w:t>
            </w:r>
            <w:r w:rsidRPr="00162CFB">
              <w:rPr>
                <w:rFonts w:asciiTheme="minorHAnsi" w:hAnsiTheme="minorHAnsi" w:cs="Arial"/>
                <w:b/>
                <w:bCs/>
                <w:i/>
                <w:color w:val="383838"/>
                <w:sz w:val="18"/>
                <w:szCs w:val="18"/>
              </w:rPr>
              <w:t>The personal data confirmed on this form enables us to book you onto the relevant workshop. After the event we will add your details to our in-house training system, so as to keep an accurate record of your training history. We may also use this information to invite you to future, individually-relevant workshops.</w:t>
            </w:r>
          </w:p>
        </w:tc>
      </w:tr>
      <w:tr w:rsidR="00162CFB" w:rsidRPr="007E687D" w:rsidTr="00162CFB">
        <w:tc>
          <w:tcPr>
            <w:tcW w:w="10648" w:type="dxa"/>
            <w:tcBorders>
              <w:left w:val="nil"/>
              <w:right w:val="nil"/>
            </w:tcBorders>
          </w:tcPr>
          <w:p w:rsidR="00162CFB" w:rsidRDefault="00162CFB" w:rsidP="006E288A">
            <w:pPr>
              <w:jc w:val="center"/>
              <w:rPr>
                <w:rFonts w:asciiTheme="minorHAnsi" w:hAnsiTheme="minorHAnsi"/>
                <w:b/>
              </w:rPr>
            </w:pPr>
          </w:p>
          <w:p w:rsidR="00AE556D" w:rsidRPr="007E687D" w:rsidRDefault="00AE556D" w:rsidP="006E288A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  <w:tr w:rsidR="006E288A" w:rsidRPr="007E687D" w:rsidTr="006E288A">
        <w:tc>
          <w:tcPr>
            <w:tcW w:w="10648" w:type="dxa"/>
          </w:tcPr>
          <w:p w:rsidR="00AE556D" w:rsidRDefault="00AE556D" w:rsidP="006D3522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="Calibri" w:hAnsi="Calibri"/>
                <w:b/>
                <w:sz w:val="22"/>
                <w:szCs w:val="22"/>
              </w:rPr>
            </w:pPr>
            <w:r w:rsidRPr="00AE556D">
              <w:rPr>
                <w:rFonts w:ascii="Calibri" w:hAnsi="Calibri"/>
                <w:b/>
                <w:sz w:val="22"/>
                <w:szCs w:val="22"/>
              </w:rPr>
              <w:t xml:space="preserve">PART 2 - To be completed by Line Manager/Principal Investigator/Supervisor </w:t>
            </w:r>
          </w:p>
          <w:p w:rsidR="006D3522" w:rsidRPr="00AE556D" w:rsidRDefault="006D3522" w:rsidP="006D3522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6D3522" w:rsidRPr="00AE556D" w:rsidRDefault="006D3522" w:rsidP="006D3522">
            <w:pPr>
              <w:rPr>
                <w:rFonts w:ascii="Calibri" w:hAnsi="Calibri"/>
                <w:b/>
                <w:sz w:val="22"/>
                <w:szCs w:val="22"/>
              </w:rPr>
            </w:pPr>
            <w:r w:rsidRPr="00AE556D">
              <w:rPr>
                <w:rFonts w:ascii="Calibri" w:hAnsi="Calibri"/>
                <w:b/>
                <w:sz w:val="22"/>
                <w:szCs w:val="22"/>
              </w:rPr>
              <w:t>Name of Line Manager/PI/Supervisor …………………………………………………………..</w:t>
            </w:r>
          </w:p>
          <w:p w:rsidR="006D3522" w:rsidRPr="00AE556D" w:rsidRDefault="006D3522" w:rsidP="006D3522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B2E14" w:rsidRPr="00AE556D" w:rsidRDefault="006D3522" w:rsidP="006D3522">
            <w:pPr>
              <w:rPr>
                <w:rFonts w:ascii="Calibri" w:hAnsi="Calibri"/>
                <w:b/>
                <w:sz w:val="22"/>
                <w:szCs w:val="22"/>
              </w:rPr>
            </w:pPr>
            <w:r w:rsidRPr="00AE556D">
              <w:rPr>
                <w:rFonts w:ascii="Calibri" w:hAnsi="Calibri"/>
                <w:b/>
                <w:sz w:val="22"/>
                <w:szCs w:val="22"/>
              </w:rPr>
              <w:t xml:space="preserve">I give my support for the </w:t>
            </w:r>
            <w:r w:rsidR="00083A77">
              <w:rPr>
                <w:rFonts w:ascii="Calibri" w:hAnsi="Calibri"/>
                <w:b/>
                <w:sz w:val="22"/>
                <w:szCs w:val="22"/>
              </w:rPr>
              <w:t>nominee to attend this workshop</w:t>
            </w:r>
            <w:r w:rsidRPr="00AE556D">
              <w:rPr>
                <w:rFonts w:ascii="Calibri" w:hAnsi="Calibri"/>
                <w:b/>
                <w:sz w:val="22"/>
                <w:szCs w:val="22"/>
              </w:rPr>
              <w:t xml:space="preserve"> and believe it will help the nominee in the following way.</w:t>
            </w:r>
          </w:p>
          <w:p w:rsidR="00AE556D" w:rsidRDefault="00AE556D" w:rsidP="006E288A">
            <w:pPr>
              <w:jc w:val="center"/>
              <w:rPr>
                <w:rFonts w:asciiTheme="minorHAnsi" w:hAnsiTheme="minorHAnsi"/>
                <w:b/>
              </w:rPr>
            </w:pPr>
          </w:p>
          <w:p w:rsidR="00083A77" w:rsidRDefault="00083A77" w:rsidP="006E288A">
            <w:pPr>
              <w:jc w:val="center"/>
              <w:rPr>
                <w:rFonts w:asciiTheme="minorHAnsi" w:hAnsiTheme="minorHAnsi"/>
                <w:b/>
              </w:rPr>
            </w:pPr>
          </w:p>
          <w:p w:rsidR="00AE556D" w:rsidRPr="007E687D" w:rsidRDefault="00AE556D" w:rsidP="006E288A">
            <w:pPr>
              <w:jc w:val="center"/>
              <w:rPr>
                <w:rFonts w:asciiTheme="minorHAnsi" w:hAnsiTheme="minorHAnsi"/>
                <w:b/>
              </w:rPr>
            </w:pPr>
          </w:p>
          <w:p w:rsidR="00162CFB" w:rsidRPr="007E687D" w:rsidRDefault="00162CFB" w:rsidP="006E288A">
            <w:pPr>
              <w:jc w:val="center"/>
              <w:rPr>
                <w:rFonts w:asciiTheme="minorHAnsi" w:hAnsiTheme="minorHAnsi"/>
                <w:b/>
              </w:rPr>
            </w:pPr>
          </w:p>
          <w:p w:rsidR="008B2E14" w:rsidRPr="007E687D" w:rsidRDefault="00162CFB" w:rsidP="00162CF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Signed…………………………………………………</w:t>
            </w:r>
          </w:p>
          <w:p w:rsidR="006E288A" w:rsidRPr="007E687D" w:rsidRDefault="006E288A" w:rsidP="006E288A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:rsidR="006E288A" w:rsidRDefault="006E288A" w:rsidP="002A3CE1">
      <w:pPr>
        <w:rPr>
          <w:rFonts w:asciiTheme="minorHAnsi" w:hAnsiTheme="minorHAnsi"/>
          <w:b/>
          <w:sz w:val="22"/>
          <w:szCs w:val="22"/>
        </w:rPr>
      </w:pPr>
    </w:p>
    <w:p w:rsidR="002A3CE1" w:rsidRDefault="002A3CE1" w:rsidP="002A3CE1">
      <w:pPr>
        <w:rPr>
          <w:rFonts w:asciiTheme="minorHAnsi" w:hAnsiTheme="minorHAnsi"/>
          <w:b/>
          <w:sz w:val="22"/>
          <w:szCs w:val="22"/>
        </w:rPr>
      </w:pPr>
      <w:r w:rsidRPr="002A3CE1">
        <w:rPr>
          <w:rFonts w:asciiTheme="minorHAnsi" w:hAnsiTheme="minorHAnsi"/>
          <w:b/>
          <w:sz w:val="32"/>
          <w:szCs w:val="32"/>
        </w:rPr>
        <w:sym w:font="Wingdings" w:char="F06F"/>
      </w:r>
      <w:r w:rsidRPr="002A3CE1">
        <w:rPr>
          <w:rFonts w:asciiTheme="minorHAnsi" w:hAnsiTheme="minorHAnsi"/>
          <w:b/>
          <w:sz w:val="32"/>
          <w:szCs w:val="32"/>
        </w:rPr>
        <w:t xml:space="preserve"> </w:t>
      </w:r>
      <w:r w:rsidR="002C6F67">
        <w:rPr>
          <w:rFonts w:asciiTheme="minorHAnsi" w:hAnsiTheme="minorHAnsi"/>
          <w:b/>
          <w:sz w:val="22"/>
          <w:szCs w:val="22"/>
        </w:rPr>
        <w:t xml:space="preserve"> I </w:t>
      </w:r>
      <w:bookmarkStart w:id="0" w:name="_GoBack"/>
      <w:bookmarkEnd w:id="0"/>
      <w:r>
        <w:rPr>
          <w:rFonts w:asciiTheme="minorHAnsi" w:hAnsiTheme="minorHAnsi"/>
          <w:b/>
          <w:sz w:val="22"/>
          <w:szCs w:val="22"/>
        </w:rPr>
        <w:t>would like to register my interest in future workshops (please tick box)</w:t>
      </w:r>
    </w:p>
    <w:p w:rsidR="00EB6889" w:rsidRDefault="00EB6889" w:rsidP="002A3CE1">
      <w:pPr>
        <w:rPr>
          <w:rFonts w:asciiTheme="minorHAnsi" w:hAnsiTheme="minorHAnsi"/>
          <w:b/>
          <w:sz w:val="22"/>
          <w:szCs w:val="22"/>
        </w:rPr>
      </w:pPr>
    </w:p>
    <w:p w:rsidR="00EB6889" w:rsidRPr="007E687D" w:rsidRDefault="00EB6889" w:rsidP="002A3CE1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Once this form has been completed (and signed by the applicants Line Manager) either email scanned form to </w:t>
      </w:r>
      <w:hyperlink r:id="rId8" w:history="1">
        <w:r w:rsidRPr="00B635B6">
          <w:rPr>
            <w:rStyle w:val="Hyperlink"/>
            <w:rFonts w:asciiTheme="minorHAnsi" w:hAnsiTheme="minorHAnsi"/>
            <w:b/>
            <w:sz w:val="22"/>
            <w:szCs w:val="22"/>
          </w:rPr>
          <w:t>researcherqueries@warwick.ac.uk</w:t>
        </w:r>
      </w:hyperlink>
      <w:r>
        <w:rPr>
          <w:rFonts w:asciiTheme="minorHAnsi" w:hAnsiTheme="minorHAnsi"/>
          <w:b/>
          <w:sz w:val="22"/>
          <w:szCs w:val="22"/>
        </w:rPr>
        <w:t xml:space="preserve"> or send via the internal post to Jane Cooper, Learning and Development Centre, 2</w:t>
      </w:r>
      <w:r w:rsidRPr="00EB6889">
        <w:rPr>
          <w:rFonts w:asciiTheme="minorHAnsi" w:hAnsiTheme="minorHAnsi"/>
          <w:b/>
          <w:sz w:val="22"/>
          <w:szCs w:val="22"/>
          <w:vertAlign w:val="superscript"/>
        </w:rPr>
        <w:t>nd</w:t>
      </w:r>
      <w:r>
        <w:rPr>
          <w:rFonts w:asciiTheme="minorHAnsi" w:hAnsiTheme="minorHAnsi"/>
          <w:b/>
          <w:sz w:val="22"/>
          <w:szCs w:val="22"/>
        </w:rPr>
        <w:t xml:space="preserve"> Floor, University House.</w:t>
      </w:r>
    </w:p>
    <w:sectPr w:rsidR="00EB6889" w:rsidRPr="007E687D" w:rsidSect="002A3CE1">
      <w:footerReference w:type="default" r:id="rId9"/>
      <w:pgSz w:w="11906" w:h="16838"/>
      <w:pgMar w:top="238" w:right="624" w:bottom="24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708" w:rsidRDefault="00E86708" w:rsidP="00E86708">
      <w:r>
        <w:separator/>
      </w:r>
    </w:p>
  </w:endnote>
  <w:endnote w:type="continuationSeparator" w:id="0">
    <w:p w:rsidR="00E86708" w:rsidRDefault="00E86708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ato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708" w:rsidRDefault="00E86708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529EC67" wp14:editId="445EFCDD">
          <wp:simplePos x="0" y="0"/>
          <wp:positionH relativeFrom="page">
            <wp:align>right</wp:align>
          </wp:positionH>
          <wp:positionV relativeFrom="paragraph">
            <wp:posOffset>-130234</wp:posOffset>
          </wp:positionV>
          <wp:extent cx="8506046" cy="890562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6046" cy="8905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86708" w:rsidRDefault="00E867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708" w:rsidRDefault="00E86708" w:rsidP="00E86708">
      <w:r>
        <w:separator/>
      </w:r>
    </w:p>
  </w:footnote>
  <w:footnote w:type="continuationSeparator" w:id="0">
    <w:p w:rsidR="00E86708" w:rsidRDefault="00E86708" w:rsidP="00E86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245016"/>
    <w:multiLevelType w:val="hybridMultilevel"/>
    <w:tmpl w:val="6414D6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708"/>
    <w:rsid w:val="00083A77"/>
    <w:rsid w:val="00162CFB"/>
    <w:rsid w:val="001D1D17"/>
    <w:rsid w:val="002A3CE1"/>
    <w:rsid w:val="002C6F67"/>
    <w:rsid w:val="002F5427"/>
    <w:rsid w:val="00344416"/>
    <w:rsid w:val="00362F21"/>
    <w:rsid w:val="00611A9C"/>
    <w:rsid w:val="00614FD1"/>
    <w:rsid w:val="00672E07"/>
    <w:rsid w:val="006D3522"/>
    <w:rsid w:val="006E288A"/>
    <w:rsid w:val="007E687D"/>
    <w:rsid w:val="008430DB"/>
    <w:rsid w:val="008473A5"/>
    <w:rsid w:val="008A1FC2"/>
    <w:rsid w:val="008B2E14"/>
    <w:rsid w:val="00AB2783"/>
    <w:rsid w:val="00AE556D"/>
    <w:rsid w:val="00B20DEB"/>
    <w:rsid w:val="00B3304E"/>
    <w:rsid w:val="00B33BAD"/>
    <w:rsid w:val="00B52576"/>
    <w:rsid w:val="00B70035"/>
    <w:rsid w:val="00C1322B"/>
    <w:rsid w:val="00C70D5E"/>
    <w:rsid w:val="00E062D1"/>
    <w:rsid w:val="00E86708"/>
    <w:rsid w:val="00EB6889"/>
    <w:rsid w:val="00F75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6E288A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7E68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erqueries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68CC4-734E-4956-A0DB-4B98E527C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635DEF79</Template>
  <TotalTime>1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3</cp:revision>
  <cp:lastPrinted>2016-08-08T12:50:00Z</cp:lastPrinted>
  <dcterms:created xsi:type="dcterms:W3CDTF">2016-09-06T10:29:00Z</dcterms:created>
  <dcterms:modified xsi:type="dcterms:W3CDTF">2016-11-21T16:23:00Z</dcterms:modified>
</cp:coreProperties>
</file>