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87A" w:rsidRDefault="00597887" w:rsidP="0079787A">
      <w:pPr>
        <w:jc w:val="center"/>
        <w:rPr>
          <w:b/>
          <w:sz w:val="40"/>
          <w:szCs w:val="40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2E7CA6CF" wp14:editId="7F18252B">
            <wp:simplePos x="0" y="0"/>
            <wp:positionH relativeFrom="column">
              <wp:posOffset>2315845</wp:posOffset>
            </wp:positionH>
            <wp:positionV relativeFrom="paragraph">
              <wp:posOffset>-483870</wp:posOffset>
            </wp:positionV>
            <wp:extent cx="1054735" cy="8636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ofW_CMYK Colour logo_+Descriptor_endorsed_music_centr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54735" cy="86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04D56" w:rsidRPr="0079787A" w:rsidRDefault="00FB2BD9" w:rsidP="0079787A">
      <w:pPr>
        <w:jc w:val="center"/>
        <w:rPr>
          <w:b/>
          <w:sz w:val="40"/>
          <w:szCs w:val="40"/>
        </w:rPr>
      </w:pPr>
      <w:r w:rsidRPr="0079787A">
        <w:rPr>
          <w:b/>
          <w:sz w:val="40"/>
          <w:szCs w:val="40"/>
        </w:rPr>
        <w:t>Concerto Competition Auditions</w:t>
      </w:r>
    </w:p>
    <w:p w:rsidR="00FB2BD9" w:rsidRDefault="00FB2BD9">
      <w:r>
        <w:t>Please return this for</w:t>
      </w:r>
      <w:r w:rsidR="00597887">
        <w:t>m to the Music Office by Weds 30</w:t>
      </w:r>
      <w:r w:rsidR="00597887" w:rsidRPr="00597887">
        <w:rPr>
          <w:vertAlign w:val="superscript"/>
        </w:rPr>
        <w:t>th</w:t>
      </w:r>
      <w:r w:rsidR="00597887">
        <w:t xml:space="preserve"> </w:t>
      </w:r>
      <w:bookmarkStart w:id="0" w:name="_GoBack"/>
      <w:bookmarkEnd w:id="0"/>
      <w:r w:rsidR="00597887">
        <w:t>November 2016</w:t>
      </w:r>
      <w:r>
        <w:t xml:space="preserve"> no later than 4.</w:t>
      </w:r>
      <w:r w:rsidR="005161A6">
        <w:t>0</w:t>
      </w:r>
      <w:r>
        <w:t>0pm</w:t>
      </w:r>
    </w:p>
    <w:p w:rsidR="00FB2BD9" w:rsidRDefault="00FB2BD9">
      <w:r>
        <w:t>Name:</w:t>
      </w:r>
      <w:r>
        <w:tab/>
      </w:r>
      <w:r>
        <w:tab/>
      </w:r>
      <w:r>
        <w:tab/>
      </w:r>
      <w:r>
        <w:tab/>
      </w:r>
      <w:r>
        <w:tab/>
      </w:r>
      <w:r>
        <w:tab/>
        <w:t>University ID:</w:t>
      </w:r>
    </w:p>
    <w:p w:rsidR="00FB2BD9" w:rsidRDefault="00FB2BD9">
      <w:r>
        <w:t>Email:</w:t>
      </w:r>
      <w:r>
        <w:tab/>
      </w:r>
      <w:r>
        <w:tab/>
      </w:r>
      <w:r>
        <w:tab/>
      </w:r>
      <w:r>
        <w:tab/>
      </w:r>
      <w:r>
        <w:tab/>
      </w:r>
      <w:r>
        <w:tab/>
        <w:t>Mobile number:</w:t>
      </w:r>
    </w:p>
    <w:p w:rsidR="00FB2BD9" w:rsidRDefault="00FB2BD9"/>
    <w:p w:rsidR="00FB2BD9" w:rsidRDefault="00FB2BD9">
      <w:r>
        <w:t>About your performance</w:t>
      </w:r>
    </w:p>
    <w:p w:rsidR="00FB2BD9" w:rsidRDefault="00FB2BD9">
      <w:r>
        <w:t>Instrument/Voice to be auditioned:</w:t>
      </w:r>
    </w:p>
    <w:p w:rsidR="00FB2BD9" w:rsidRDefault="00FB2BD9">
      <w:r>
        <w:t>Title and composer of offered work:</w:t>
      </w:r>
    </w:p>
    <w:p w:rsidR="00FB2BD9" w:rsidRDefault="00FB2BD9"/>
    <w:p w:rsidR="00FB2BD9" w:rsidRDefault="00FB2BD9">
      <w:r>
        <w:t>Is the complete concerto being performed in your audition?</w:t>
      </w:r>
      <w:r>
        <w:tab/>
        <w:t>Yes [ ]</w:t>
      </w:r>
      <w:r>
        <w:tab/>
      </w:r>
      <w:r>
        <w:tab/>
        <w:t>No [  ]</w:t>
      </w:r>
    </w:p>
    <w:p w:rsidR="00FB2BD9" w:rsidRDefault="00FB2BD9">
      <w:r>
        <w:t>If No, which movements or sections will be offered?</w:t>
      </w:r>
    </w:p>
    <w:p w:rsidR="00FB2BD9" w:rsidRDefault="00FB2BD9"/>
    <w:p w:rsidR="00FB2BD9" w:rsidRDefault="00FB2BD9"/>
    <w:p w:rsidR="00FB2BD9" w:rsidRDefault="00FB2BD9">
      <w:r>
        <w:t>Accompanist required?</w:t>
      </w:r>
      <w:r>
        <w:tab/>
      </w:r>
      <w:r>
        <w:tab/>
        <w:t>Yes [  ]</w:t>
      </w:r>
      <w:r>
        <w:tab/>
      </w:r>
      <w:r>
        <w:tab/>
      </w:r>
      <w:r>
        <w:tab/>
        <w:t>No [  ]</w:t>
      </w:r>
    </w:p>
    <w:p w:rsidR="00FB2BD9" w:rsidRDefault="00FB2BD9">
      <w:r>
        <w:t xml:space="preserve">If </w:t>
      </w:r>
      <w:proofErr w:type="gramStart"/>
      <w:r>
        <w:t>Yes</w:t>
      </w:r>
      <w:proofErr w:type="gramEnd"/>
      <w:r>
        <w:t xml:space="preserve">, please note that music must be supplied to the Music Office </w:t>
      </w:r>
      <w:r w:rsidR="00597887">
        <w:t>with your application form and you will need to be available on Sunday 4</w:t>
      </w:r>
      <w:r w:rsidR="00597887" w:rsidRPr="00597887">
        <w:rPr>
          <w:vertAlign w:val="superscript"/>
        </w:rPr>
        <w:t>th</w:t>
      </w:r>
      <w:r w:rsidR="00597887">
        <w:t xml:space="preserve"> December for a rehearsal with the accompanist.</w:t>
      </w:r>
    </w:p>
    <w:p w:rsidR="00FB2BD9" w:rsidRDefault="00FB2BD9"/>
    <w:p w:rsidR="00FB2BD9" w:rsidRDefault="00FB2BD9">
      <w:proofErr w:type="gramStart"/>
      <w:r>
        <w:t>Your  availability</w:t>
      </w:r>
      <w:proofErr w:type="gramEnd"/>
      <w:r>
        <w:t xml:space="preserve"> on </w:t>
      </w:r>
      <w:r w:rsidR="00597887">
        <w:t>Weds 7</w:t>
      </w:r>
      <w:r w:rsidR="00597887" w:rsidRPr="00597887">
        <w:rPr>
          <w:vertAlign w:val="superscript"/>
        </w:rPr>
        <w:t>th</w:t>
      </w:r>
      <w:r w:rsidR="00597887">
        <w:t xml:space="preserve"> December</w:t>
      </w:r>
      <w:r>
        <w:t xml:space="preserve"> (we will try to allocate a slot you have requested wherever possible)</w:t>
      </w:r>
    </w:p>
    <w:p w:rsidR="00FB2BD9" w:rsidRDefault="00FB2BD9">
      <w:r>
        <w:t xml:space="preserve">Please tick against </w:t>
      </w:r>
      <w:r w:rsidR="005161A6">
        <w:t xml:space="preserve">all the </w:t>
      </w:r>
      <w:r>
        <w:t>times you are available</w:t>
      </w:r>
    </w:p>
    <w:p w:rsidR="00FB2BD9" w:rsidRDefault="00FB2BD9">
      <w:r>
        <w:t xml:space="preserve">10am – 11am [  ] </w:t>
      </w:r>
      <w:r>
        <w:tab/>
        <w:t xml:space="preserve">11am – 12pm [  ] </w:t>
      </w:r>
      <w:r>
        <w:tab/>
        <w:t>12pm – 1pm [  ]</w:t>
      </w:r>
      <w:r>
        <w:tab/>
      </w:r>
      <w:r>
        <w:tab/>
      </w:r>
    </w:p>
    <w:p w:rsidR="00FB2BD9" w:rsidRDefault="00FB2BD9">
      <w:r>
        <w:t>1pm-2pm [  ]</w:t>
      </w:r>
      <w:r>
        <w:tab/>
      </w:r>
      <w:r>
        <w:tab/>
        <w:t>2pm – 3pm [  ]</w:t>
      </w:r>
      <w:r w:rsidR="00597887">
        <w:tab/>
      </w:r>
      <w:r w:rsidR="00597887">
        <w:tab/>
        <w:t>3pm – 4pm [  ]</w:t>
      </w:r>
      <w:r w:rsidR="00597887">
        <w:tab/>
      </w:r>
      <w:r w:rsidR="00597887">
        <w:tab/>
      </w:r>
    </w:p>
    <w:p w:rsidR="00FB2BD9" w:rsidRDefault="00FB2BD9"/>
    <w:p w:rsidR="00FB2BD9" w:rsidRDefault="00FB2BD9">
      <w:r>
        <w:t>Please return your form to the Music Centre Office.</w:t>
      </w:r>
    </w:p>
    <w:sectPr w:rsidR="00FB2BD9" w:rsidSect="00F04D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BD9"/>
    <w:rsid w:val="002A6626"/>
    <w:rsid w:val="005161A6"/>
    <w:rsid w:val="00534E86"/>
    <w:rsid w:val="00597887"/>
    <w:rsid w:val="0079787A"/>
    <w:rsid w:val="00F04D56"/>
    <w:rsid w:val="00FB2BD9"/>
    <w:rsid w:val="00FC0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4D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787A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8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4D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787A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8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F9FB485F</Template>
  <TotalTime>0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musgab</dc:creator>
  <cp:lastModifiedBy>Whyte, Elizabeth</cp:lastModifiedBy>
  <cp:revision>2</cp:revision>
  <cp:lastPrinted>2015-02-04T16:29:00Z</cp:lastPrinted>
  <dcterms:created xsi:type="dcterms:W3CDTF">2016-10-05T13:12:00Z</dcterms:created>
  <dcterms:modified xsi:type="dcterms:W3CDTF">2016-10-05T13:12:00Z</dcterms:modified>
</cp:coreProperties>
</file>