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4D253B" w14:textId="362DED28" w:rsidR="0048023E" w:rsidRDefault="00403431" w:rsidP="0048023E">
      <w:pPr>
        <w:jc w:val="center"/>
        <w:rPr>
          <w:rFonts w:asciiTheme="minorHAnsi" w:hAnsiTheme="minorHAnsi" w:cs="Arial"/>
          <w:b/>
          <w:sz w:val="32"/>
          <w:szCs w:val="32"/>
        </w:rPr>
      </w:pPr>
      <w:bookmarkStart w:id="0" w:name="_GoBack"/>
      <w:bookmarkEnd w:id="0"/>
      <w:r>
        <w:rPr>
          <w:rFonts w:asciiTheme="minorHAnsi" w:hAnsiTheme="minorHAnsi" w:cs="Arial"/>
          <w:b/>
          <w:sz w:val="32"/>
          <w:szCs w:val="32"/>
        </w:rPr>
        <w:t>Application</w:t>
      </w:r>
      <w:r w:rsidR="004E0A84">
        <w:rPr>
          <w:rFonts w:asciiTheme="minorHAnsi" w:hAnsiTheme="minorHAnsi" w:cs="Arial"/>
          <w:b/>
          <w:sz w:val="32"/>
          <w:szCs w:val="32"/>
        </w:rPr>
        <w:t xml:space="preserve"> 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for </w:t>
      </w:r>
      <w:r w:rsidR="000C36BF">
        <w:rPr>
          <w:rFonts w:asciiTheme="minorHAnsi" w:hAnsiTheme="minorHAnsi" w:cs="Arial"/>
          <w:b/>
          <w:sz w:val="32"/>
          <w:szCs w:val="32"/>
        </w:rPr>
        <w:t xml:space="preserve">a 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Loan to Cover </w:t>
      </w:r>
      <w:r w:rsidR="004E0A84">
        <w:rPr>
          <w:rFonts w:asciiTheme="minorHAnsi" w:hAnsiTheme="minorHAnsi" w:cs="Arial"/>
          <w:b/>
          <w:sz w:val="32"/>
          <w:szCs w:val="32"/>
        </w:rPr>
        <w:t xml:space="preserve">the </w:t>
      </w:r>
      <w:r w:rsidR="0006171B">
        <w:rPr>
          <w:rFonts w:asciiTheme="minorHAnsi" w:hAnsiTheme="minorHAnsi" w:cs="Arial"/>
          <w:b/>
          <w:sz w:val="32"/>
          <w:szCs w:val="32"/>
        </w:rPr>
        <w:t>Immigration Health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 Surcharge</w:t>
      </w:r>
      <w:r w:rsidR="0006171B">
        <w:rPr>
          <w:rFonts w:asciiTheme="minorHAnsi" w:hAnsiTheme="minorHAnsi" w:cs="Arial"/>
          <w:b/>
          <w:sz w:val="32"/>
          <w:szCs w:val="32"/>
        </w:rPr>
        <w:t xml:space="preserve"> </w:t>
      </w:r>
    </w:p>
    <w:p w14:paraId="2FC10C48" w14:textId="77777777" w:rsidR="0048023E" w:rsidRPr="00AD2874" w:rsidRDefault="0048023E" w:rsidP="0048023E">
      <w:pPr>
        <w:jc w:val="center"/>
        <w:rPr>
          <w:rFonts w:asciiTheme="minorHAnsi" w:hAnsiTheme="minorHAnsi" w:cs="Arial"/>
          <w:b/>
          <w:sz w:val="20"/>
          <w:szCs w:val="20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4365"/>
      </w:tblGrid>
      <w:tr w:rsidR="0048023E" w:rsidRPr="0048023E" w14:paraId="4EB6C223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196082" w14:textId="15962B05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Name of </w:t>
            </w:r>
            <w:r w:rsidR="00AD2874">
              <w:rPr>
                <w:rFonts w:asciiTheme="minorHAnsi" w:hAnsiTheme="minorHAnsi" w:cs="Arial"/>
              </w:rPr>
              <w:t xml:space="preserve">main </w:t>
            </w:r>
            <w:r w:rsidR="009075D9">
              <w:rPr>
                <w:rFonts w:asciiTheme="minorHAnsi" w:hAnsiTheme="minorHAnsi" w:cs="Arial"/>
              </w:rPr>
              <w:t>a</w:t>
            </w:r>
            <w:r w:rsidRPr="0048023E">
              <w:rPr>
                <w:rFonts w:asciiTheme="minorHAnsi" w:hAnsiTheme="minorHAnsi" w:cs="Arial"/>
              </w:rPr>
              <w:t>pplicant</w:t>
            </w:r>
          </w:p>
        </w:tc>
        <w:tc>
          <w:tcPr>
            <w:tcW w:w="4365" w:type="dxa"/>
          </w:tcPr>
          <w:p w14:paraId="4A9845B3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5E7996F9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19CC19F3" w14:textId="2D173AFD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>Title of University post accepted</w:t>
            </w:r>
          </w:p>
        </w:tc>
        <w:tc>
          <w:tcPr>
            <w:tcW w:w="4365" w:type="dxa"/>
          </w:tcPr>
          <w:p w14:paraId="460C3C7E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134ECAE6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8BB8EE8" w14:textId="0205A6C4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>University department</w:t>
            </w:r>
          </w:p>
        </w:tc>
        <w:tc>
          <w:tcPr>
            <w:tcW w:w="4365" w:type="dxa"/>
          </w:tcPr>
          <w:p w14:paraId="5E663D69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700E6742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9E4BBBB" w14:textId="1606B548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Expected </w:t>
            </w:r>
            <w:r w:rsidR="00E3530F">
              <w:rPr>
                <w:rFonts w:asciiTheme="minorHAnsi" w:hAnsiTheme="minorHAnsi" w:cs="Arial"/>
              </w:rPr>
              <w:t>contract start date</w:t>
            </w:r>
          </w:p>
        </w:tc>
        <w:tc>
          <w:tcPr>
            <w:tcW w:w="4365" w:type="dxa"/>
          </w:tcPr>
          <w:p w14:paraId="6702C362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0CF45A4C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A856B9" w14:textId="3A908DF8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Expected </w:t>
            </w:r>
            <w:r w:rsidR="00E3530F">
              <w:rPr>
                <w:rFonts w:asciiTheme="minorHAnsi" w:hAnsiTheme="minorHAnsi" w:cs="Arial"/>
              </w:rPr>
              <w:t>contract end date</w:t>
            </w:r>
          </w:p>
        </w:tc>
        <w:tc>
          <w:tcPr>
            <w:tcW w:w="4365" w:type="dxa"/>
          </w:tcPr>
          <w:p w14:paraId="3713C835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</w:tbl>
    <w:p w14:paraId="1538BC33" w14:textId="77777777" w:rsidR="0048023E" w:rsidRDefault="0048023E" w:rsidP="00AD2874">
      <w:pPr>
        <w:rPr>
          <w:rFonts w:asciiTheme="minorHAnsi" w:hAnsiTheme="minorHAnsi" w:cs="Arial"/>
        </w:rPr>
      </w:pPr>
    </w:p>
    <w:p w14:paraId="1BD89759" w14:textId="5F1EFA32" w:rsidR="005A287E" w:rsidRPr="006F37B5" w:rsidRDefault="00AD2874" w:rsidP="005A287E">
      <w:pPr>
        <w:rPr>
          <w:rFonts w:asciiTheme="minorHAnsi" w:hAnsiTheme="minorHAnsi" w:cs="Arial"/>
          <w:b/>
        </w:rPr>
      </w:pPr>
      <w:r w:rsidRPr="006F37B5">
        <w:rPr>
          <w:rFonts w:asciiTheme="minorHAnsi" w:hAnsiTheme="minorHAnsi" w:cs="Arial"/>
          <w:b/>
        </w:rPr>
        <w:t xml:space="preserve">Dependants of the main applicant subject to the </w:t>
      </w:r>
      <w:r w:rsidR="0006171B">
        <w:rPr>
          <w:rFonts w:asciiTheme="minorHAnsi" w:hAnsiTheme="minorHAnsi" w:cs="Arial"/>
          <w:b/>
        </w:rPr>
        <w:t>I</w:t>
      </w:r>
      <w:r w:rsidR="00591F64">
        <w:rPr>
          <w:rFonts w:asciiTheme="minorHAnsi" w:hAnsiTheme="minorHAnsi" w:cs="Arial"/>
          <w:b/>
        </w:rPr>
        <w:t xml:space="preserve">mmigration </w:t>
      </w:r>
      <w:r w:rsidR="0006171B">
        <w:rPr>
          <w:rFonts w:asciiTheme="minorHAnsi" w:hAnsiTheme="minorHAnsi" w:cs="Arial"/>
          <w:b/>
        </w:rPr>
        <w:t>H</w:t>
      </w:r>
      <w:r w:rsidR="00591F64">
        <w:rPr>
          <w:rFonts w:asciiTheme="minorHAnsi" w:hAnsiTheme="minorHAnsi" w:cs="Arial"/>
          <w:b/>
        </w:rPr>
        <w:t xml:space="preserve">ealth </w:t>
      </w:r>
      <w:r w:rsidR="0006171B">
        <w:rPr>
          <w:rFonts w:asciiTheme="minorHAnsi" w:hAnsiTheme="minorHAnsi" w:cs="Arial"/>
          <w:b/>
        </w:rPr>
        <w:t>S</w:t>
      </w:r>
      <w:r w:rsidR="00591F64">
        <w:rPr>
          <w:rFonts w:asciiTheme="minorHAnsi" w:hAnsiTheme="minorHAnsi" w:cs="Arial"/>
          <w:b/>
        </w:rPr>
        <w:t>urcharge</w:t>
      </w:r>
    </w:p>
    <w:p w14:paraId="5ECDCCFE" w14:textId="592D9799" w:rsidR="002E01AC" w:rsidRPr="008C6391" w:rsidRDefault="009075D9" w:rsidP="00AD2874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 w:rsidRPr="008C6391">
        <w:rPr>
          <w:rFonts w:asciiTheme="minorHAnsi" w:hAnsiTheme="minorHAnsi" w:cs="Arial"/>
          <w:sz w:val="22"/>
          <w:szCs w:val="22"/>
        </w:rPr>
        <w:t xml:space="preserve">In the table below, please provide the names and relationship to the applicant of all those </w:t>
      </w:r>
      <w:r w:rsidR="00AD2874" w:rsidRPr="008C6391">
        <w:rPr>
          <w:rFonts w:asciiTheme="minorHAnsi" w:hAnsiTheme="minorHAnsi" w:cs="Arial"/>
          <w:sz w:val="22"/>
          <w:szCs w:val="22"/>
        </w:rPr>
        <w:t xml:space="preserve">in addition to the main applicant </w:t>
      </w:r>
      <w:r w:rsidR="0006171B">
        <w:rPr>
          <w:rFonts w:asciiTheme="minorHAnsi" w:hAnsiTheme="minorHAnsi" w:cs="Arial"/>
          <w:sz w:val="22"/>
          <w:szCs w:val="22"/>
        </w:rPr>
        <w:t>for whom the Immigration Health S</w:t>
      </w:r>
      <w:r w:rsidRPr="008C6391">
        <w:rPr>
          <w:rFonts w:asciiTheme="minorHAnsi" w:hAnsiTheme="minorHAnsi" w:cs="Arial"/>
          <w:sz w:val="22"/>
          <w:szCs w:val="22"/>
        </w:rPr>
        <w:t>urcharge</w:t>
      </w:r>
      <w:r w:rsidR="0006171B">
        <w:rPr>
          <w:rFonts w:asciiTheme="minorHAnsi" w:hAnsiTheme="minorHAnsi" w:cs="Arial"/>
          <w:sz w:val="22"/>
          <w:szCs w:val="22"/>
        </w:rPr>
        <w:t xml:space="preserve"> (IHS)</w:t>
      </w:r>
      <w:r w:rsidRPr="008C6391">
        <w:rPr>
          <w:rFonts w:asciiTheme="minorHAnsi" w:hAnsiTheme="minorHAnsi" w:cs="Arial"/>
          <w:sz w:val="22"/>
          <w:szCs w:val="22"/>
        </w:rPr>
        <w:t xml:space="preserve"> is to be paid.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394"/>
      </w:tblGrid>
      <w:tr w:rsidR="002E01AC" w14:paraId="7B6E3A9F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7F5157E7" w14:textId="1891EC91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Full name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14:paraId="6EA6433C" w14:textId="312D2F2C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Relationship to applicant</w:t>
            </w:r>
          </w:p>
        </w:tc>
      </w:tr>
      <w:tr w:rsidR="002E01AC" w14:paraId="6617E6FC" w14:textId="77777777" w:rsidTr="002E01AC">
        <w:tc>
          <w:tcPr>
            <w:tcW w:w="4390" w:type="dxa"/>
          </w:tcPr>
          <w:p w14:paraId="4ECBE04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E67904D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6B50CEE" w14:textId="77777777" w:rsidTr="002E01AC">
        <w:tc>
          <w:tcPr>
            <w:tcW w:w="4390" w:type="dxa"/>
          </w:tcPr>
          <w:p w14:paraId="3E054C0E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6C438E40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0BF10A0" w14:textId="77777777" w:rsidTr="002E01AC">
        <w:tc>
          <w:tcPr>
            <w:tcW w:w="4390" w:type="dxa"/>
          </w:tcPr>
          <w:p w14:paraId="1ABE0504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06D33C5B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B92EFC3" w14:textId="77777777" w:rsidTr="002E01AC">
        <w:tc>
          <w:tcPr>
            <w:tcW w:w="4390" w:type="dxa"/>
          </w:tcPr>
          <w:p w14:paraId="6CEDB259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5DFF3A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78DE42C" w14:textId="77777777" w:rsidTr="002E01AC">
        <w:tc>
          <w:tcPr>
            <w:tcW w:w="4390" w:type="dxa"/>
          </w:tcPr>
          <w:p w14:paraId="3F04D831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37E6AD2A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FED53EF" w14:textId="77777777" w:rsidTr="00F12827">
        <w:tc>
          <w:tcPr>
            <w:tcW w:w="4390" w:type="dxa"/>
            <w:tcBorders>
              <w:bottom w:val="single" w:sz="4" w:space="0" w:color="auto"/>
            </w:tcBorders>
          </w:tcPr>
          <w:p w14:paraId="09774381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14:paraId="3F65655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F12827" w14:paraId="15687B88" w14:textId="77777777" w:rsidTr="00F12827">
        <w:tc>
          <w:tcPr>
            <w:tcW w:w="4390" w:type="dxa"/>
            <w:shd w:val="clear" w:color="auto" w:fill="F2F2F2" w:themeFill="background1" w:themeFillShade="F2"/>
          </w:tcPr>
          <w:p w14:paraId="450E0983" w14:textId="6E0D76DF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Total number of individuals</w:t>
            </w:r>
            <w:r w:rsidR="00AD2874">
              <w:rPr>
                <w:rFonts w:asciiTheme="minorHAnsi" w:hAnsiTheme="minorHAnsi" w:cs="Arial"/>
              </w:rPr>
              <w:t xml:space="preserve"> (including the main applicant)</w:t>
            </w:r>
            <w:r>
              <w:rPr>
                <w:rFonts w:asciiTheme="minorHAnsi" w:hAnsiTheme="minorHAnsi" w:cs="Arial"/>
              </w:rPr>
              <w:t>:</w:t>
            </w:r>
          </w:p>
        </w:tc>
        <w:tc>
          <w:tcPr>
            <w:tcW w:w="4394" w:type="dxa"/>
            <w:shd w:val="clear" w:color="auto" w:fill="F2F2F2" w:themeFill="background1" w:themeFillShade="F2"/>
          </w:tcPr>
          <w:p w14:paraId="468FCAEB" w14:textId="77777777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</w:tbl>
    <w:p w14:paraId="183E0272" w14:textId="77777777" w:rsidR="002E01AC" w:rsidRDefault="002E01AC" w:rsidP="0048023E">
      <w:pPr>
        <w:rPr>
          <w:rFonts w:asciiTheme="minorHAnsi" w:hAnsiTheme="minorHAnsi" w:cs="Arial"/>
        </w:rPr>
      </w:pPr>
    </w:p>
    <w:p w14:paraId="5D6DDC7C" w14:textId="1C2683D5" w:rsidR="00AD2874" w:rsidRPr="00AD2874" w:rsidRDefault="0006171B" w:rsidP="00AD2874">
      <w:pPr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Amount of Immigration Health S</w:t>
      </w:r>
      <w:r w:rsidR="00AD2874" w:rsidRPr="00AD2874">
        <w:rPr>
          <w:rFonts w:asciiTheme="minorHAnsi" w:hAnsiTheme="minorHAnsi" w:cs="Arial"/>
          <w:b/>
        </w:rPr>
        <w:t>urcharge and required loan</w:t>
      </w:r>
    </w:p>
    <w:p w14:paraId="6BAA3E36" w14:textId="621829B8" w:rsidR="00C92430" w:rsidRPr="00956C26" w:rsidRDefault="00C92430" w:rsidP="00AD2874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 w:rsidRPr="00956C26">
        <w:rPr>
          <w:rFonts w:asciiTheme="minorHAnsi" w:hAnsiTheme="minorHAnsi" w:cs="Arial"/>
          <w:sz w:val="22"/>
          <w:szCs w:val="22"/>
        </w:rPr>
        <w:t>Please complete the details below to confirm</w:t>
      </w:r>
      <w:r w:rsidR="0006171B">
        <w:rPr>
          <w:rFonts w:asciiTheme="minorHAnsi" w:hAnsiTheme="minorHAnsi" w:cs="Arial"/>
          <w:sz w:val="22"/>
          <w:szCs w:val="22"/>
        </w:rPr>
        <w:t xml:space="preserve"> the amount of the IHS</w:t>
      </w:r>
      <w:r w:rsidRPr="00956C26">
        <w:rPr>
          <w:rFonts w:asciiTheme="minorHAnsi" w:hAnsiTheme="minorHAnsi" w:cs="Arial"/>
          <w:sz w:val="22"/>
          <w:szCs w:val="22"/>
        </w:rPr>
        <w:t xml:space="preserve"> that you are required to pay and </w:t>
      </w:r>
      <w:r w:rsidR="00F12827" w:rsidRPr="00956C26">
        <w:rPr>
          <w:rFonts w:asciiTheme="minorHAnsi" w:hAnsiTheme="minorHAnsi" w:cs="Arial"/>
          <w:sz w:val="22"/>
          <w:szCs w:val="22"/>
        </w:rPr>
        <w:t xml:space="preserve">the amount </w:t>
      </w:r>
      <w:r w:rsidRPr="00956C26">
        <w:rPr>
          <w:rFonts w:asciiTheme="minorHAnsi" w:hAnsiTheme="minorHAnsi" w:cs="Arial"/>
          <w:sz w:val="22"/>
          <w:szCs w:val="22"/>
        </w:rPr>
        <w:t>for whi</w:t>
      </w:r>
      <w:r w:rsidR="00965813">
        <w:rPr>
          <w:rFonts w:asciiTheme="minorHAnsi" w:hAnsiTheme="minorHAnsi" w:cs="Arial"/>
          <w:sz w:val="22"/>
          <w:szCs w:val="22"/>
        </w:rPr>
        <w:t xml:space="preserve">ch you require an interest-free </w:t>
      </w:r>
      <w:r w:rsidRPr="00956C26">
        <w:rPr>
          <w:rFonts w:asciiTheme="minorHAnsi" w:hAnsiTheme="minorHAnsi" w:cs="Arial"/>
          <w:sz w:val="22"/>
          <w:szCs w:val="22"/>
        </w:rPr>
        <w:t>loan</w:t>
      </w:r>
      <w:r w:rsidR="00965813">
        <w:rPr>
          <w:rFonts w:asciiTheme="minorHAnsi" w:hAnsiTheme="minorHAnsi" w:cs="Arial"/>
          <w:sz w:val="22"/>
          <w:szCs w:val="22"/>
        </w:rPr>
        <w:t xml:space="preserve"> from the University</w:t>
      </w:r>
      <w:r w:rsidRPr="00956C26">
        <w:rPr>
          <w:rFonts w:asciiTheme="minorHAnsi" w:hAnsiTheme="minorHAnsi" w:cs="Arial"/>
          <w:sz w:val="22"/>
          <w:szCs w:val="22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74"/>
        <w:gridCol w:w="2410"/>
      </w:tblGrid>
      <w:tr w:rsidR="00E3530F" w14:paraId="71A24147" w14:textId="77777777" w:rsidTr="008A61CC">
        <w:tc>
          <w:tcPr>
            <w:tcW w:w="6374" w:type="dxa"/>
            <w:shd w:val="clear" w:color="auto" w:fill="D9D9D9" w:themeFill="background1" w:themeFillShade="D9"/>
          </w:tcPr>
          <w:p w14:paraId="16C466E5" w14:textId="6AEA9A71" w:rsidR="00532F23" w:rsidRDefault="00532F23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Length of time for which you will need to pay the </w:t>
            </w:r>
            <w:r w:rsidR="0006171B">
              <w:rPr>
                <w:rFonts w:asciiTheme="minorHAnsi" w:hAnsiTheme="minorHAnsi" w:cs="Arial"/>
              </w:rPr>
              <w:t>IHS</w:t>
            </w:r>
            <w:r w:rsidR="00F12827">
              <w:rPr>
                <w:rFonts w:asciiTheme="minorHAnsi" w:hAnsiTheme="minorHAnsi" w:cs="Arial"/>
              </w:rPr>
              <w:t xml:space="preserve"> (in full and half years only</w:t>
            </w:r>
            <w:r>
              <w:rPr>
                <w:rStyle w:val="FootnoteReference"/>
                <w:rFonts w:asciiTheme="minorHAnsi" w:hAnsiTheme="minorHAnsi" w:cs="Arial"/>
              </w:rPr>
              <w:footnoteReference w:id="1"/>
            </w:r>
            <w:r w:rsidR="00F12827">
              <w:rPr>
                <w:rFonts w:asciiTheme="minorHAnsi" w:hAnsiTheme="minorHAnsi" w:cs="Arial"/>
              </w:rPr>
              <w:t>)</w:t>
            </w:r>
          </w:p>
        </w:tc>
        <w:tc>
          <w:tcPr>
            <w:tcW w:w="2410" w:type="dxa"/>
          </w:tcPr>
          <w:p w14:paraId="591A56A1" w14:textId="45C32ACA" w:rsidR="00E3530F" w:rsidRDefault="00E3530F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  <w:p w14:paraId="07AC2208" w14:textId="5BD77A77" w:rsidR="00532F23" w:rsidRDefault="00532F23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E3530F" w14:paraId="67B25C80" w14:textId="77777777" w:rsidTr="008A61CC">
        <w:tc>
          <w:tcPr>
            <w:tcW w:w="6374" w:type="dxa"/>
            <w:shd w:val="clear" w:color="auto" w:fill="D9D9D9" w:themeFill="background1" w:themeFillShade="D9"/>
          </w:tcPr>
          <w:p w14:paraId="78E0A70F" w14:textId="5A4840AD" w:rsidR="00F12827" w:rsidRDefault="00C92430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Total amount of </w:t>
            </w:r>
            <w:r w:rsidR="0006171B">
              <w:rPr>
                <w:rFonts w:asciiTheme="minorHAnsi" w:hAnsiTheme="minorHAnsi" w:cs="Arial"/>
              </w:rPr>
              <w:t>IHS</w:t>
            </w:r>
            <w:r>
              <w:rPr>
                <w:rFonts w:asciiTheme="minorHAnsi" w:hAnsiTheme="minorHAnsi" w:cs="Arial"/>
              </w:rPr>
              <w:t xml:space="preserve"> payable</w:t>
            </w:r>
          </w:p>
          <w:p w14:paraId="470C18DC" w14:textId="18B940AD" w:rsidR="00C92430" w:rsidRPr="00F12827" w:rsidRDefault="00F12827" w:rsidP="00AD2874">
            <w:pPr>
              <w:spacing w:line="276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12827">
              <w:rPr>
                <w:rFonts w:asciiTheme="minorHAnsi" w:hAnsiTheme="minorHAnsi" w:cs="Arial"/>
                <w:sz w:val="20"/>
                <w:szCs w:val="20"/>
              </w:rPr>
              <w:t xml:space="preserve">You can calculate this using the tool at </w:t>
            </w:r>
            <w:hyperlink r:id="rId8" w:history="1">
              <w:r w:rsidRPr="00F12827">
                <w:rPr>
                  <w:rStyle w:val="Hyperlink"/>
                  <w:rFonts w:asciiTheme="minorHAnsi" w:hAnsiTheme="minorHAnsi" w:cs="Arial"/>
                  <w:sz w:val="20"/>
                  <w:szCs w:val="20"/>
                </w:rPr>
                <w:t>https://www.immigration-health-surcharge.service.gov.uk/checker/Type</w:t>
              </w:r>
            </w:hyperlink>
            <w:r w:rsidRPr="00F12827">
              <w:rPr>
                <w:rFonts w:asciiTheme="minorHAnsi" w:hAnsiTheme="minorHAnsi" w:cs="Arial"/>
                <w:sz w:val="20"/>
                <w:szCs w:val="20"/>
              </w:rPr>
              <w:t xml:space="preserve"> (or multiply the number of people by the length of time and then by 200, which is the annual cost of the surcharge in pounds sterling).</w:t>
            </w:r>
          </w:p>
        </w:tc>
        <w:tc>
          <w:tcPr>
            <w:tcW w:w="2410" w:type="dxa"/>
          </w:tcPr>
          <w:p w14:paraId="362294C7" w14:textId="40297410" w:rsidR="00E3530F" w:rsidRDefault="00AD2874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£</w:t>
            </w:r>
          </w:p>
        </w:tc>
      </w:tr>
      <w:tr w:rsidR="00E3530F" w14:paraId="682FE723" w14:textId="77777777" w:rsidTr="008A61CC">
        <w:tc>
          <w:tcPr>
            <w:tcW w:w="6374" w:type="dxa"/>
            <w:shd w:val="clear" w:color="auto" w:fill="D9D9D9" w:themeFill="background1" w:themeFillShade="D9"/>
          </w:tcPr>
          <w:p w14:paraId="40937BE8" w14:textId="0D199A88" w:rsidR="00E3530F" w:rsidRDefault="00965813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Value of </w:t>
            </w:r>
            <w:r w:rsidR="00F12827">
              <w:rPr>
                <w:rFonts w:asciiTheme="minorHAnsi" w:hAnsiTheme="minorHAnsi" w:cs="Arial"/>
              </w:rPr>
              <w:t>loan requested</w:t>
            </w:r>
          </w:p>
        </w:tc>
        <w:tc>
          <w:tcPr>
            <w:tcW w:w="2410" w:type="dxa"/>
          </w:tcPr>
          <w:p w14:paraId="75055236" w14:textId="11566DB2" w:rsidR="00E3530F" w:rsidRDefault="00AD2874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£</w:t>
            </w:r>
          </w:p>
        </w:tc>
      </w:tr>
    </w:tbl>
    <w:p w14:paraId="57383FF0" w14:textId="77777777" w:rsidR="00E3530F" w:rsidRPr="00E3530F" w:rsidRDefault="00E3530F" w:rsidP="00E3530F">
      <w:pPr>
        <w:rPr>
          <w:rFonts w:cs="Arial"/>
        </w:rPr>
      </w:pPr>
    </w:p>
    <w:p w14:paraId="3A6445CC" w14:textId="77777777" w:rsidR="00E3530F" w:rsidRDefault="00E3530F" w:rsidP="00E3530F">
      <w:pPr>
        <w:rPr>
          <w:rFonts w:cs="Arial"/>
        </w:rPr>
      </w:pPr>
    </w:p>
    <w:p w14:paraId="33D6668C" w14:textId="666A23F7" w:rsidR="00E3530F" w:rsidRDefault="006F37B5" w:rsidP="00E3530F">
      <w:pPr>
        <w:rPr>
          <w:rFonts w:asciiTheme="minorHAnsi" w:hAnsiTheme="minorHAnsi" w:cs="Arial"/>
          <w:b/>
        </w:rPr>
      </w:pPr>
      <w:r w:rsidRPr="006F37B5">
        <w:rPr>
          <w:rFonts w:asciiTheme="minorHAnsi" w:hAnsiTheme="minorHAnsi" w:cs="Arial"/>
          <w:b/>
        </w:rPr>
        <w:t>Main applicant declaration</w:t>
      </w:r>
    </w:p>
    <w:p w14:paraId="41605505" w14:textId="7C664168" w:rsidR="007232CE" w:rsidRPr="00956C26" w:rsidRDefault="0025674B" w:rsidP="00956C26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In the grey shaded area, p</w:t>
      </w:r>
      <w:r w:rsidR="0025546F">
        <w:rPr>
          <w:rFonts w:asciiTheme="minorHAnsi" w:hAnsiTheme="minorHAnsi" w:cs="Arial"/>
          <w:sz w:val="22"/>
          <w:szCs w:val="22"/>
        </w:rPr>
        <w:t>lease enter</w:t>
      </w:r>
      <w:r w:rsidR="007232CE" w:rsidRPr="00956C26">
        <w:rPr>
          <w:rFonts w:asciiTheme="minorHAnsi" w:hAnsiTheme="minorHAnsi" w:cs="Arial"/>
          <w:sz w:val="22"/>
          <w:szCs w:val="22"/>
        </w:rPr>
        <w:t xml:space="preserve"> the period over which you wish to repay your loan</w:t>
      </w:r>
      <w:r w:rsidR="008A61CC">
        <w:rPr>
          <w:rFonts w:asciiTheme="minorHAnsi" w:hAnsiTheme="minorHAnsi" w:cs="Arial"/>
          <w:sz w:val="22"/>
          <w:szCs w:val="22"/>
        </w:rPr>
        <w:t xml:space="preserve">. Please  </w:t>
      </w:r>
      <w:r>
        <w:rPr>
          <w:rFonts w:asciiTheme="minorHAnsi" w:hAnsiTheme="minorHAnsi" w:cs="Arial"/>
          <w:sz w:val="22"/>
          <w:szCs w:val="22"/>
        </w:rPr>
        <w:t>then sign in the box provided</w:t>
      </w:r>
      <w:r w:rsidR="007232CE" w:rsidRPr="00956C26">
        <w:rPr>
          <w:rFonts w:asciiTheme="minorHAnsi" w:hAnsiTheme="minorHAnsi" w:cs="Arial"/>
          <w:sz w:val="22"/>
          <w:szCs w:val="22"/>
        </w:rPr>
        <w:t xml:space="preserve"> confirm that you have read, understood and </w:t>
      </w:r>
      <w:r w:rsidR="00521403" w:rsidRPr="00956C26">
        <w:rPr>
          <w:rFonts w:asciiTheme="minorHAnsi" w:hAnsiTheme="minorHAnsi" w:cs="Arial"/>
          <w:sz w:val="22"/>
          <w:szCs w:val="22"/>
        </w:rPr>
        <w:t>agree to the declaration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33"/>
      </w:tblGrid>
      <w:tr w:rsidR="00956C26" w14:paraId="3C9F9EC8" w14:textId="77777777" w:rsidTr="00CB223B">
        <w:tc>
          <w:tcPr>
            <w:tcW w:w="9016" w:type="dxa"/>
            <w:gridSpan w:val="4"/>
          </w:tcPr>
          <w:p w14:paraId="736E7845" w14:textId="3794F1D4" w:rsidR="0025674B" w:rsidRDefault="00956C26" w:rsidP="0025674B">
            <w:pPr>
              <w:spacing w:before="240"/>
              <w:rPr>
                <w:rFonts w:asciiTheme="minorHAnsi" w:hAnsiTheme="minorHAnsi" w:cs="Arial"/>
                <w:sz w:val="22"/>
                <w:szCs w:val="22"/>
              </w:rPr>
            </w:pP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I 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am applying for a UK visa to enable me to work for the University of Warwick. I 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wish to apply for </w:t>
            </w:r>
            <w:r w:rsidR="00B0252C">
              <w:rPr>
                <w:rFonts w:asciiTheme="minorHAnsi" w:hAnsiTheme="minorHAnsi" w:cs="Arial"/>
                <w:sz w:val="22"/>
                <w:szCs w:val="22"/>
              </w:rPr>
              <w:t xml:space="preserve">an interest free loan to enable me to pay in part or in full the </w:t>
            </w:r>
            <w:r w:rsidR="0006171B">
              <w:rPr>
                <w:rFonts w:asciiTheme="minorHAnsi" w:hAnsiTheme="minorHAnsi" w:cs="Arial"/>
                <w:sz w:val="22"/>
                <w:szCs w:val="22"/>
              </w:rPr>
              <w:t>IHS</w:t>
            </w:r>
            <w:r w:rsidR="00B0252C">
              <w:rPr>
                <w:rFonts w:asciiTheme="minorHAnsi" w:hAnsiTheme="minorHAnsi" w:cs="Arial"/>
                <w:sz w:val="22"/>
                <w:szCs w:val="22"/>
              </w:rPr>
              <w:t xml:space="preserve"> for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 myself and any dependants listed on this form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. </w:t>
            </w:r>
          </w:p>
          <w:p w14:paraId="221218EA" w14:textId="77777777" w:rsidR="0025674B" w:rsidRDefault="0025674B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63B8D9A7" w14:textId="414CE84E" w:rsidR="00956C26" w:rsidRDefault="00956C26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I </w:t>
            </w:r>
            <w:r w:rsidR="00C4384B">
              <w:rPr>
                <w:rFonts w:asciiTheme="minorHAnsi" w:hAnsiTheme="minorHAnsi" w:cs="Arial"/>
                <w:sz w:val="22"/>
                <w:szCs w:val="22"/>
              </w:rPr>
              <w:t xml:space="preserve">agree to repay this 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over </w:t>
            </w:r>
            <w:r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 xml:space="preserve">[    </w:t>
            </w:r>
            <w:r w:rsidR="0025674B"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 xml:space="preserve"> </w:t>
            </w:r>
            <w:r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>]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 months</w:t>
            </w:r>
            <w:r w:rsidRPr="00956C26">
              <w:rPr>
                <w:rStyle w:val="FootnoteReference"/>
                <w:rFonts w:asciiTheme="minorHAnsi" w:hAnsiTheme="minorHAnsi" w:cs="Arial"/>
                <w:sz w:val="22"/>
                <w:szCs w:val="22"/>
              </w:rPr>
              <w:footnoteReference w:id="2"/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 as a deduction from my salary, commencing in the first </w:t>
            </w:r>
            <w:r w:rsidR="00D74A09">
              <w:rPr>
                <w:rFonts w:asciiTheme="minorHAnsi" w:hAnsiTheme="minorHAnsi" w:cs="Arial"/>
                <w:sz w:val="22"/>
                <w:szCs w:val="22"/>
              </w:rPr>
              <w:t xml:space="preserve">whole 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>month that I am paid.</w:t>
            </w:r>
          </w:p>
          <w:p w14:paraId="6FBD1B97" w14:textId="77777777" w:rsidR="0025674B" w:rsidRPr="00956C26" w:rsidRDefault="0025674B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322829CD" w14:textId="10A26706" w:rsidR="0025674B" w:rsidRDefault="0025674B" w:rsidP="0025546F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f I leave the employment of the University before the loan is repaid,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I agree that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the outstanding balance will be recovered from my final salary. Where this is insufficient to repay the loan,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 or if I do not commence my post with the University,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 undertake to repay the balance 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to the University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immediately </w:t>
            </w:r>
            <w:r w:rsidR="008C6391">
              <w:rPr>
                <w:rFonts w:asciiTheme="minorHAnsi" w:hAnsiTheme="minorHAnsi" w:cs="Arial"/>
                <w:sz w:val="22"/>
                <w:szCs w:val="22"/>
              </w:rPr>
              <w:t>up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on demand.</w:t>
            </w:r>
          </w:p>
          <w:p w14:paraId="093E7874" w14:textId="3897DB6D" w:rsidR="008C6391" w:rsidRPr="0025546F" w:rsidRDefault="008C6391" w:rsidP="0025546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5546F" w14:paraId="26CD9D94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4BAFB40B" w14:textId="75E60FD1" w:rsidR="0025546F" w:rsidRPr="008C6391" w:rsidRDefault="0025546F" w:rsidP="008C6391">
            <w:pPr>
              <w:rPr>
                <w:rFonts w:cs="Arial"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Signature of Applicant</w:t>
            </w:r>
          </w:p>
        </w:tc>
        <w:tc>
          <w:tcPr>
            <w:tcW w:w="3969" w:type="dxa"/>
          </w:tcPr>
          <w:p w14:paraId="1F65F69D" w14:textId="77777777" w:rsidR="0025546F" w:rsidRDefault="0025546F" w:rsidP="008C6391">
            <w:pPr>
              <w:rPr>
                <w:rFonts w:cs="Arial"/>
              </w:rPr>
            </w:pPr>
          </w:p>
          <w:p w14:paraId="2E9AE749" w14:textId="77777777" w:rsidR="008C6391" w:rsidRDefault="008C6391" w:rsidP="008C6391">
            <w:pPr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7A79478" w14:textId="15F9AF40" w:rsidR="0025546F" w:rsidRPr="008C6391" w:rsidRDefault="0025546F" w:rsidP="008C639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33" w:type="dxa"/>
          </w:tcPr>
          <w:p w14:paraId="529B31AD" w14:textId="6D28A786" w:rsidR="0025546F" w:rsidRDefault="0025546F" w:rsidP="008C6391">
            <w:pPr>
              <w:rPr>
                <w:rFonts w:cs="Arial"/>
              </w:rPr>
            </w:pPr>
          </w:p>
        </w:tc>
      </w:tr>
    </w:tbl>
    <w:p w14:paraId="124CB4A3" w14:textId="47BA725E" w:rsidR="00CA7AA2" w:rsidRDefault="00CA7AA2" w:rsidP="00CA7AA2">
      <w:pPr>
        <w:rPr>
          <w:rFonts w:cs="Arial"/>
        </w:rPr>
      </w:pPr>
    </w:p>
    <w:p w14:paraId="5A30F41F" w14:textId="2312262D" w:rsidR="00CA7AA2" w:rsidRPr="00CA7AA2" w:rsidRDefault="00CA7AA2" w:rsidP="00CA7AA2">
      <w:pPr>
        <w:rPr>
          <w:rFonts w:asciiTheme="minorHAnsi" w:hAnsiTheme="minorHAnsi"/>
          <w:sz w:val="22"/>
          <w:szCs w:val="22"/>
        </w:rPr>
      </w:pPr>
      <w:r>
        <w:rPr>
          <w:rFonts w:cs="Arial"/>
        </w:rPr>
        <w:t>----------------------------------------------------------------------------------------------------------------</w:t>
      </w:r>
    </w:p>
    <w:p w14:paraId="7ED2F66D" w14:textId="5432A730" w:rsidR="006F37B5" w:rsidRPr="008C6391" w:rsidRDefault="00CA7AA2" w:rsidP="0048023E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Department</w:t>
      </w:r>
      <w:r w:rsidR="008C6391">
        <w:rPr>
          <w:rFonts w:asciiTheme="minorHAnsi" w:hAnsiTheme="minorHAnsi"/>
          <w:b/>
        </w:rPr>
        <w:t xml:space="preserve"> Approval</w:t>
      </w:r>
    </w:p>
    <w:p w14:paraId="3644C244" w14:textId="77777777" w:rsidR="00CA7AA2" w:rsidRPr="006F37B5" w:rsidRDefault="00CA7AA2" w:rsidP="0048023E">
      <w:pPr>
        <w:rPr>
          <w:rFonts w:asciiTheme="minorHAnsi" w:hAnsiTheme="minorHAnsi"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3956"/>
        <w:gridCol w:w="767"/>
        <w:gridCol w:w="1939"/>
      </w:tblGrid>
      <w:tr w:rsidR="00CA7AA2" w:rsidRPr="0048023E" w14:paraId="266DE7FD" w14:textId="77777777" w:rsidTr="00CB223B">
        <w:tc>
          <w:tcPr>
            <w:tcW w:w="9067" w:type="dxa"/>
            <w:gridSpan w:val="4"/>
            <w:shd w:val="clear" w:color="auto" w:fill="FFFFFF" w:themeFill="background1"/>
          </w:tcPr>
          <w:p w14:paraId="5DC695CE" w14:textId="152E9ACD" w:rsidR="009A7E43" w:rsidRPr="008C6391" w:rsidRDefault="00CA7AA2" w:rsidP="006503E2">
            <w:pPr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  <w:r w:rsidRPr="006F37B5">
              <w:rPr>
                <w:rFonts w:asciiTheme="minorHAnsi" w:hAnsiTheme="minorHAnsi"/>
                <w:sz w:val="22"/>
                <w:szCs w:val="22"/>
              </w:rPr>
              <w:t>I authorise the issue of an interest fr</w:t>
            </w:r>
            <w:r w:rsidR="009A7E43">
              <w:rPr>
                <w:rFonts w:asciiTheme="minorHAnsi" w:hAnsiTheme="minorHAnsi"/>
                <w:sz w:val="22"/>
                <w:szCs w:val="22"/>
              </w:rPr>
              <w:t>ee loan to</w:t>
            </w:r>
            <w:r w:rsidR="006503E2">
              <w:rPr>
                <w:rFonts w:asciiTheme="minorHAnsi" w:hAnsiTheme="minorHAnsi"/>
                <w:sz w:val="22"/>
                <w:szCs w:val="22"/>
              </w:rPr>
              <w:t xml:space="preserve"> the above named main applicant of the value and for the length of time requested.</w:t>
            </w:r>
          </w:p>
        </w:tc>
      </w:tr>
      <w:tr w:rsidR="0048023E" w:rsidRPr="0048023E" w14:paraId="64023335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25B298D0" w14:textId="763A63AB" w:rsidR="0048023E" w:rsidRPr="008C6391" w:rsidRDefault="0048023E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Head of Department</w:t>
            </w:r>
            <w:r w:rsidR="008C6391">
              <w:rPr>
                <w:rFonts w:asciiTheme="minorHAnsi" w:hAnsiTheme="minorHAnsi"/>
                <w:b/>
                <w:sz w:val="22"/>
                <w:szCs w:val="22"/>
              </w:rPr>
              <w:t>’s Name and Signature</w:t>
            </w: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*</w:t>
            </w:r>
          </w:p>
          <w:p w14:paraId="37665907" w14:textId="77777777" w:rsidR="008C6391" w:rsidRPr="008C6391" w:rsidRDefault="008C6391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956" w:type="dxa"/>
          </w:tcPr>
          <w:p w14:paraId="6C722739" w14:textId="77777777" w:rsidR="0048023E" w:rsidRPr="008C6391" w:rsidRDefault="0048023E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67" w:type="dxa"/>
            <w:shd w:val="clear" w:color="auto" w:fill="D9D9D9" w:themeFill="background1" w:themeFillShade="D9"/>
          </w:tcPr>
          <w:p w14:paraId="297D424F" w14:textId="77777777" w:rsidR="0048023E" w:rsidRPr="008C6391" w:rsidRDefault="0048023E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Date:</w:t>
            </w:r>
          </w:p>
        </w:tc>
        <w:tc>
          <w:tcPr>
            <w:tcW w:w="1939" w:type="dxa"/>
          </w:tcPr>
          <w:p w14:paraId="45658DEA" w14:textId="77777777" w:rsidR="0048023E" w:rsidRPr="008C6391" w:rsidRDefault="0048023E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437352FE" w14:textId="77777777" w:rsidR="0048023E" w:rsidRDefault="0048023E" w:rsidP="0048023E">
      <w:pPr>
        <w:rPr>
          <w:rFonts w:asciiTheme="minorHAnsi" w:hAnsiTheme="minorHAnsi"/>
          <w:sz w:val="22"/>
          <w:szCs w:val="22"/>
        </w:rPr>
      </w:pPr>
      <w:r w:rsidRPr="0048023E">
        <w:rPr>
          <w:rFonts w:asciiTheme="minorHAnsi" w:hAnsiTheme="minorHAnsi"/>
          <w:sz w:val="22"/>
          <w:szCs w:val="22"/>
        </w:rPr>
        <w:t>*or other officer with delegated authority to sign on behalf of the Head of Department.</w:t>
      </w:r>
    </w:p>
    <w:p w14:paraId="11A4AF64" w14:textId="77777777" w:rsidR="007A00FB" w:rsidRDefault="007A00FB" w:rsidP="0048023E">
      <w:pPr>
        <w:rPr>
          <w:rFonts w:asciiTheme="minorHAnsi" w:hAnsiTheme="minorHAnsi"/>
          <w:sz w:val="22"/>
          <w:szCs w:val="22"/>
        </w:rPr>
      </w:pPr>
    </w:p>
    <w:p w14:paraId="3A43B2D7" w14:textId="6F4F6FC3" w:rsidR="0048023E" w:rsidRPr="00CB223B" w:rsidRDefault="007A00FB" w:rsidP="0048023E">
      <w:pPr>
        <w:rPr>
          <w:rFonts w:asciiTheme="minorHAnsi" w:hAnsiTheme="minorHAnsi"/>
          <w:b/>
          <w:sz w:val="22"/>
          <w:szCs w:val="22"/>
        </w:rPr>
      </w:pPr>
      <w:r w:rsidRPr="0048023E">
        <w:rPr>
          <w:rFonts w:asciiTheme="minorHAnsi" w:hAnsiTheme="minorHAnsi"/>
          <w:b/>
          <w:sz w:val="22"/>
          <w:szCs w:val="22"/>
        </w:rPr>
        <w:t>Please</w:t>
      </w:r>
      <w:r>
        <w:rPr>
          <w:rFonts w:asciiTheme="minorHAnsi" w:hAnsiTheme="minorHAnsi"/>
          <w:b/>
          <w:sz w:val="22"/>
          <w:szCs w:val="22"/>
        </w:rPr>
        <w:t xml:space="preserve"> return the completed form to: </w:t>
      </w:r>
      <w:r>
        <w:rPr>
          <w:rFonts w:asciiTheme="minorHAnsi" w:hAnsiTheme="minorHAnsi"/>
          <w:sz w:val="22"/>
          <w:szCs w:val="22"/>
        </w:rPr>
        <w:t>HR Immigration</w:t>
      </w:r>
      <w:r w:rsidRPr="0048023E">
        <w:rPr>
          <w:rFonts w:asciiTheme="minorHAnsi" w:hAnsiTheme="minorHAnsi"/>
          <w:sz w:val="22"/>
          <w:szCs w:val="22"/>
        </w:rPr>
        <w:t>,</w:t>
      </w:r>
      <w:r>
        <w:rPr>
          <w:rFonts w:asciiTheme="minorHAnsi" w:hAnsiTheme="minorHAnsi"/>
          <w:sz w:val="22"/>
          <w:szCs w:val="22"/>
        </w:rPr>
        <w:t xml:space="preserve"> HR Shared Services, </w:t>
      </w:r>
      <w:r w:rsidRPr="0048023E">
        <w:rPr>
          <w:rFonts w:asciiTheme="minorHAnsi" w:hAnsiTheme="minorHAnsi"/>
          <w:sz w:val="22"/>
          <w:szCs w:val="22"/>
        </w:rPr>
        <w:t>University House.</w:t>
      </w:r>
    </w:p>
    <w:p w14:paraId="4328E66A" w14:textId="28946851" w:rsidR="007A00FB" w:rsidRDefault="007A00FB" w:rsidP="0048023E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--------------------------------------------------------------------------------------------------------------------------------------</w:t>
      </w:r>
    </w:p>
    <w:p w14:paraId="16D66EA5" w14:textId="48E3140B" w:rsidR="00CB223B" w:rsidRDefault="007A00FB" w:rsidP="0048023E">
      <w:pPr>
        <w:rPr>
          <w:rFonts w:asciiTheme="minorHAnsi" w:hAnsiTheme="minorHAnsi"/>
          <w:b/>
        </w:rPr>
      </w:pPr>
      <w:r w:rsidRPr="007A00FB">
        <w:rPr>
          <w:rFonts w:asciiTheme="minorHAnsi" w:hAnsiTheme="minorHAnsi"/>
          <w:b/>
        </w:rPr>
        <w:t>HR Approval and Processing</w:t>
      </w:r>
    </w:p>
    <w:p w14:paraId="4A84B5C0" w14:textId="77777777" w:rsidR="005F2E40" w:rsidRPr="005F2E40" w:rsidRDefault="005F2E40" w:rsidP="0048023E">
      <w:pPr>
        <w:rPr>
          <w:rFonts w:asciiTheme="minorHAnsi" w:hAnsiTheme="minorHAnsi"/>
          <w:b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84"/>
      </w:tblGrid>
      <w:tr w:rsidR="005F2E40" w14:paraId="78073E04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49024B15" w14:textId="7D7A2D53" w:rsidR="005F2E40" w:rsidRDefault="005F2E40" w:rsidP="000E4195">
            <w:pPr>
              <w:rPr>
                <w:rFonts w:cs="Arial"/>
              </w:rPr>
            </w:pPr>
            <w:r w:rsidRPr="006503E2">
              <w:rPr>
                <w:rFonts w:asciiTheme="minorHAnsi" w:hAnsiTheme="minorHAnsi"/>
                <w:sz w:val="22"/>
                <w:szCs w:val="22"/>
              </w:rPr>
              <w:t>Checked and verified by Immigration Team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</w:tr>
      <w:tr w:rsidR="005F2E40" w14:paraId="003DF63A" w14:textId="77777777" w:rsidTr="005F2E40">
        <w:tc>
          <w:tcPr>
            <w:tcW w:w="24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437C69" w14:textId="558C7CA7" w:rsidR="005F2E40" w:rsidRPr="006503E2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1808BFCF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2B31EC0" w14:textId="0BA971F0" w:rsidR="005F2E40" w:rsidRPr="008C6391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AF6837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</w:tr>
      <w:tr w:rsidR="005F2E40" w14:paraId="52B69890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38132D1E" w14:textId="098FED74" w:rsidR="005F2E40" w:rsidRDefault="005F2E40" w:rsidP="000E4195">
            <w:pPr>
              <w:rPr>
                <w:rFonts w:cs="Arial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Processed by Expenses Team:</w:t>
            </w:r>
          </w:p>
        </w:tc>
      </w:tr>
      <w:tr w:rsidR="00CB223B" w14:paraId="0A347D7D" w14:textId="77777777" w:rsidTr="005F2E40">
        <w:trPr>
          <w:trHeight w:val="293"/>
        </w:trPr>
        <w:tc>
          <w:tcPr>
            <w:tcW w:w="2405" w:type="dxa"/>
            <w:shd w:val="clear" w:color="auto" w:fill="D9D9D9" w:themeFill="background1" w:themeFillShade="D9"/>
          </w:tcPr>
          <w:p w14:paraId="2BCE9466" w14:textId="2E297287" w:rsidR="00CB223B" w:rsidRDefault="006503E2" w:rsidP="005F2E40">
            <w:pPr>
              <w:spacing w:line="360" w:lineRule="auto"/>
              <w:rPr>
                <w:rFonts w:cs="Arial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</w:tcPr>
          <w:p w14:paraId="1F18287B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7CD5CB80" w14:textId="77777777" w:rsidR="00CB223B" w:rsidRPr="008C6391" w:rsidRDefault="00CB223B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</w:tcPr>
          <w:p w14:paraId="30ECDF05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</w:tr>
    </w:tbl>
    <w:p w14:paraId="4B504321" w14:textId="63E1688B" w:rsidR="003B715D" w:rsidRPr="0048023E" w:rsidRDefault="003B715D" w:rsidP="008A61CC"/>
    <w:sectPr w:rsidR="003B715D" w:rsidRPr="0048023E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374F4A" w14:textId="77777777" w:rsidR="00931FF4" w:rsidRDefault="00931FF4" w:rsidP="00C83E7E">
      <w:r>
        <w:separator/>
      </w:r>
    </w:p>
  </w:endnote>
  <w:endnote w:type="continuationSeparator" w:id="0">
    <w:p w14:paraId="56BD211E" w14:textId="77777777" w:rsidR="00931FF4" w:rsidRDefault="00931FF4" w:rsidP="00C83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0279021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5D4C9606" w14:textId="7B288476" w:rsidR="000271AE" w:rsidRPr="00AE56BD" w:rsidRDefault="00403431" w:rsidP="00C92430">
        <w:pPr>
          <w:pStyle w:val="Footer"/>
          <w:jc w:val="center"/>
          <w:rPr>
            <w:rFonts w:asciiTheme="minorHAnsi" w:hAnsiTheme="minorHAnsi"/>
            <w:sz w:val="20"/>
            <w:szCs w:val="20"/>
          </w:rPr>
        </w:pPr>
        <w:r>
          <w:rPr>
            <w:rFonts w:asciiTheme="minorHAnsi" w:hAnsiTheme="minorHAnsi"/>
            <w:sz w:val="20"/>
            <w:szCs w:val="20"/>
          </w:rPr>
          <w:t>HR-PR9, Version 1.0</w:t>
        </w:r>
        <w:r w:rsidR="00AE56BD" w:rsidRPr="00AE56BD">
          <w:rPr>
            <w:rFonts w:asciiTheme="minorHAnsi" w:hAnsiTheme="minorHAnsi"/>
            <w:sz w:val="20"/>
            <w:szCs w:val="20"/>
          </w:rPr>
          <w:t xml:space="preserve">; Page </w: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begin"/>
        </w:r>
        <w:r w:rsidR="00AE56BD" w:rsidRPr="00AE56BD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separate"/>
        </w:r>
        <w:r w:rsidR="00FD2E9A">
          <w:rPr>
            <w:rFonts w:asciiTheme="minorHAnsi" w:hAnsiTheme="minorHAnsi"/>
            <w:noProof/>
            <w:sz w:val="20"/>
            <w:szCs w:val="20"/>
          </w:rPr>
          <w:t>1</w:t>
        </w:r>
        <w:r w:rsidR="00AE56BD" w:rsidRPr="00AE56BD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5E2449C8" w14:textId="77777777" w:rsidR="000271AE" w:rsidRDefault="000271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CDEBB1" w14:textId="77777777" w:rsidR="00931FF4" w:rsidRDefault="00931FF4" w:rsidP="00C83E7E">
      <w:r>
        <w:separator/>
      </w:r>
    </w:p>
  </w:footnote>
  <w:footnote w:type="continuationSeparator" w:id="0">
    <w:p w14:paraId="30C90BD7" w14:textId="77777777" w:rsidR="00931FF4" w:rsidRDefault="00931FF4" w:rsidP="00C83E7E">
      <w:r>
        <w:continuationSeparator/>
      </w:r>
    </w:p>
  </w:footnote>
  <w:footnote w:id="1">
    <w:p w14:paraId="0B69F04A" w14:textId="1841EAD4" w:rsidR="00532F23" w:rsidRPr="006F37B5" w:rsidRDefault="00532F23" w:rsidP="00532F23">
      <w:pPr>
        <w:pStyle w:val="NormalWeb"/>
        <w:rPr>
          <w:rFonts w:asciiTheme="minorHAnsi" w:hAnsiTheme="minorHAnsi"/>
          <w:sz w:val="22"/>
          <w:szCs w:val="22"/>
          <w:lang w:val="en"/>
        </w:rPr>
      </w:pPr>
      <w:r w:rsidRPr="006F37B5">
        <w:rPr>
          <w:rStyle w:val="FootnoteReference"/>
          <w:rFonts w:asciiTheme="minorHAnsi" w:hAnsiTheme="minorHAnsi"/>
          <w:sz w:val="22"/>
          <w:szCs w:val="22"/>
        </w:rPr>
        <w:footnoteRef/>
      </w:r>
      <w:r w:rsidRPr="006F37B5">
        <w:rPr>
          <w:rFonts w:asciiTheme="minorHAnsi" w:hAnsiTheme="minorHAnsi"/>
          <w:sz w:val="22"/>
          <w:szCs w:val="22"/>
        </w:rPr>
        <w:t xml:space="preserve"> Please note: the </w:t>
      </w:r>
      <w:r w:rsidR="0006171B">
        <w:rPr>
          <w:rFonts w:asciiTheme="minorHAnsi" w:hAnsiTheme="minorHAnsi"/>
          <w:sz w:val="22"/>
          <w:szCs w:val="22"/>
        </w:rPr>
        <w:t>IHS</w:t>
      </w:r>
      <w:r w:rsidRPr="006F37B5">
        <w:rPr>
          <w:rFonts w:asciiTheme="minorHAnsi" w:hAnsiTheme="minorHAnsi"/>
          <w:sz w:val="22"/>
          <w:szCs w:val="22"/>
        </w:rPr>
        <w:t xml:space="preserve"> is payable in ful</w:t>
      </w:r>
      <w:r w:rsidR="004E0A84" w:rsidRPr="006F37B5">
        <w:rPr>
          <w:rFonts w:asciiTheme="minorHAnsi" w:hAnsiTheme="minorHAnsi"/>
          <w:sz w:val="22"/>
          <w:szCs w:val="22"/>
        </w:rPr>
        <w:t>l year or six month periods</w:t>
      </w:r>
      <w:r w:rsidRPr="006F37B5">
        <w:rPr>
          <w:rFonts w:asciiTheme="minorHAnsi" w:hAnsiTheme="minorHAnsi"/>
          <w:sz w:val="22"/>
          <w:szCs w:val="22"/>
        </w:rPr>
        <w:t xml:space="preserve">. </w:t>
      </w:r>
      <w:r w:rsidR="004E0A84" w:rsidRPr="006F37B5">
        <w:rPr>
          <w:rFonts w:asciiTheme="minorHAnsi" w:hAnsiTheme="minorHAnsi"/>
          <w:sz w:val="22"/>
          <w:szCs w:val="22"/>
        </w:rPr>
        <w:t>This means that y</w:t>
      </w:r>
      <w:r w:rsidR="004E0A84" w:rsidRPr="006F37B5">
        <w:rPr>
          <w:rFonts w:asciiTheme="minorHAnsi" w:hAnsiTheme="minorHAnsi"/>
          <w:sz w:val="22"/>
          <w:szCs w:val="22"/>
          <w:lang w:val="en"/>
        </w:rPr>
        <w:t>ou will</w:t>
      </w:r>
      <w:r w:rsidRPr="006F37B5">
        <w:rPr>
          <w:rFonts w:asciiTheme="minorHAnsi" w:hAnsiTheme="minorHAnsi"/>
          <w:sz w:val="22"/>
          <w:szCs w:val="22"/>
          <w:lang w:val="en"/>
        </w:rPr>
        <w:t xml:space="preserve"> pay half of the yearly amount if your application includes part of a year that is less than 6 months. </w:t>
      </w:r>
      <w:r w:rsidR="004E0A84" w:rsidRPr="006F37B5">
        <w:rPr>
          <w:rFonts w:asciiTheme="minorHAnsi" w:hAnsiTheme="minorHAnsi"/>
          <w:sz w:val="22"/>
          <w:szCs w:val="22"/>
          <w:lang w:val="en"/>
        </w:rPr>
        <w:t xml:space="preserve">You will pay for a whole year if your </w:t>
      </w:r>
      <w:r w:rsidRPr="006F37B5">
        <w:rPr>
          <w:rFonts w:asciiTheme="minorHAnsi" w:hAnsiTheme="minorHAnsi"/>
          <w:sz w:val="22"/>
          <w:szCs w:val="22"/>
          <w:lang w:val="en"/>
        </w:rPr>
        <w:t>application includes part of a year that is more than 6 months.</w:t>
      </w:r>
    </w:p>
    <w:p w14:paraId="19FEAF42" w14:textId="336F7C96" w:rsidR="00532F23" w:rsidRDefault="00532F23">
      <w:pPr>
        <w:pStyle w:val="FootnoteText"/>
      </w:pPr>
    </w:p>
  </w:footnote>
  <w:footnote w:id="2">
    <w:p w14:paraId="458DAA77" w14:textId="77777777" w:rsidR="00956C26" w:rsidRPr="006F37B5" w:rsidRDefault="00956C26" w:rsidP="00956C26">
      <w:pPr>
        <w:pStyle w:val="FootnoteText"/>
        <w:rPr>
          <w:rFonts w:asciiTheme="minorHAnsi" w:hAnsiTheme="minorHAnsi"/>
          <w:sz w:val="22"/>
          <w:szCs w:val="22"/>
        </w:rPr>
      </w:pPr>
      <w:r w:rsidRPr="006F37B5">
        <w:rPr>
          <w:rStyle w:val="FootnoteReference"/>
          <w:rFonts w:asciiTheme="minorHAnsi" w:hAnsiTheme="minorHAnsi"/>
          <w:sz w:val="22"/>
          <w:szCs w:val="22"/>
        </w:rPr>
        <w:footnoteRef/>
      </w:r>
      <w:r w:rsidRPr="006F37B5">
        <w:rPr>
          <w:rFonts w:asciiTheme="minorHAnsi" w:hAnsiTheme="minorHAnsi"/>
          <w:sz w:val="22"/>
          <w:szCs w:val="22"/>
        </w:rPr>
        <w:t xml:space="preserve"> The maximum permitted period is 12 months.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5BC30F" w14:textId="77777777" w:rsidR="00C83E7E" w:rsidRDefault="00C83E7E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D428988" wp14:editId="5CA308B7">
          <wp:simplePos x="0" y="0"/>
          <wp:positionH relativeFrom="column">
            <wp:posOffset>-904875</wp:posOffset>
          </wp:positionH>
          <wp:positionV relativeFrom="paragraph">
            <wp:posOffset>-459105</wp:posOffset>
          </wp:positionV>
          <wp:extent cx="7562850" cy="1499870"/>
          <wp:effectExtent l="0" t="0" r="0" b="5080"/>
          <wp:wrapSquare wrapText="bothSides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562850" cy="14998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12590"/>
    <w:multiLevelType w:val="hybridMultilevel"/>
    <w:tmpl w:val="66A07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B6AA2"/>
    <w:multiLevelType w:val="hybridMultilevel"/>
    <w:tmpl w:val="3A787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D5463"/>
    <w:multiLevelType w:val="hybridMultilevel"/>
    <w:tmpl w:val="285E2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C4F3B"/>
    <w:multiLevelType w:val="hybridMultilevel"/>
    <w:tmpl w:val="CE20572C"/>
    <w:lvl w:ilvl="0" w:tplc="160E981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C17764"/>
    <w:multiLevelType w:val="hybridMultilevel"/>
    <w:tmpl w:val="40848C82"/>
    <w:lvl w:ilvl="0" w:tplc="C5BA0A3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593454"/>
    <w:multiLevelType w:val="hybridMultilevel"/>
    <w:tmpl w:val="997A7820"/>
    <w:lvl w:ilvl="0" w:tplc="9DCE6B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800C89"/>
    <w:multiLevelType w:val="hybridMultilevel"/>
    <w:tmpl w:val="73B42064"/>
    <w:lvl w:ilvl="0" w:tplc="1E7248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C373792"/>
    <w:multiLevelType w:val="hybridMultilevel"/>
    <w:tmpl w:val="A60A65F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7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5B2"/>
    <w:rsid w:val="000271AE"/>
    <w:rsid w:val="000400FC"/>
    <w:rsid w:val="0006171B"/>
    <w:rsid w:val="00084979"/>
    <w:rsid w:val="000C245D"/>
    <w:rsid w:val="000C36BF"/>
    <w:rsid w:val="000F27CD"/>
    <w:rsid w:val="00135482"/>
    <w:rsid w:val="001B1454"/>
    <w:rsid w:val="00215D8D"/>
    <w:rsid w:val="0022651A"/>
    <w:rsid w:val="0025546F"/>
    <w:rsid w:val="0025674B"/>
    <w:rsid w:val="00257D6D"/>
    <w:rsid w:val="00284449"/>
    <w:rsid w:val="002C580E"/>
    <w:rsid w:val="002E01AC"/>
    <w:rsid w:val="00310D47"/>
    <w:rsid w:val="00321739"/>
    <w:rsid w:val="00382972"/>
    <w:rsid w:val="00390445"/>
    <w:rsid w:val="003B4066"/>
    <w:rsid w:val="003B715D"/>
    <w:rsid w:val="003C0419"/>
    <w:rsid w:val="00403431"/>
    <w:rsid w:val="00434FA5"/>
    <w:rsid w:val="00460619"/>
    <w:rsid w:val="00474F5B"/>
    <w:rsid w:val="0048023E"/>
    <w:rsid w:val="004D65D7"/>
    <w:rsid w:val="004E0A84"/>
    <w:rsid w:val="00521403"/>
    <w:rsid w:val="00532F23"/>
    <w:rsid w:val="0057050E"/>
    <w:rsid w:val="005848D3"/>
    <w:rsid w:val="00591F64"/>
    <w:rsid w:val="005A287E"/>
    <w:rsid w:val="005C32B9"/>
    <w:rsid w:val="005F2E40"/>
    <w:rsid w:val="00622762"/>
    <w:rsid w:val="00644B48"/>
    <w:rsid w:val="006503E2"/>
    <w:rsid w:val="006A6D41"/>
    <w:rsid w:val="006B562F"/>
    <w:rsid w:val="006D4F65"/>
    <w:rsid w:val="006F37B5"/>
    <w:rsid w:val="007232CE"/>
    <w:rsid w:val="007548A2"/>
    <w:rsid w:val="00784CB3"/>
    <w:rsid w:val="007A00FB"/>
    <w:rsid w:val="008735B2"/>
    <w:rsid w:val="00876A6C"/>
    <w:rsid w:val="008A61CC"/>
    <w:rsid w:val="008C6391"/>
    <w:rsid w:val="009075D9"/>
    <w:rsid w:val="00931FF4"/>
    <w:rsid w:val="00956C26"/>
    <w:rsid w:val="00965813"/>
    <w:rsid w:val="009A7E43"/>
    <w:rsid w:val="009C0A31"/>
    <w:rsid w:val="009F05F6"/>
    <w:rsid w:val="00A03C98"/>
    <w:rsid w:val="00A2466D"/>
    <w:rsid w:val="00A7164B"/>
    <w:rsid w:val="00AC60DD"/>
    <w:rsid w:val="00AD2874"/>
    <w:rsid w:val="00AE56BD"/>
    <w:rsid w:val="00B0252C"/>
    <w:rsid w:val="00BA11C0"/>
    <w:rsid w:val="00BE0725"/>
    <w:rsid w:val="00C22693"/>
    <w:rsid w:val="00C4384B"/>
    <w:rsid w:val="00C83E7E"/>
    <w:rsid w:val="00C92430"/>
    <w:rsid w:val="00C954E9"/>
    <w:rsid w:val="00CA7AA2"/>
    <w:rsid w:val="00CB223B"/>
    <w:rsid w:val="00CD0530"/>
    <w:rsid w:val="00CE1788"/>
    <w:rsid w:val="00CF158C"/>
    <w:rsid w:val="00CF268B"/>
    <w:rsid w:val="00CF5BA9"/>
    <w:rsid w:val="00D128A7"/>
    <w:rsid w:val="00D71209"/>
    <w:rsid w:val="00D74A09"/>
    <w:rsid w:val="00DA2DC8"/>
    <w:rsid w:val="00DD00C3"/>
    <w:rsid w:val="00DE5A0E"/>
    <w:rsid w:val="00DF081E"/>
    <w:rsid w:val="00E3530F"/>
    <w:rsid w:val="00E57A07"/>
    <w:rsid w:val="00E86777"/>
    <w:rsid w:val="00EC1671"/>
    <w:rsid w:val="00EC3C0B"/>
    <w:rsid w:val="00F12827"/>
    <w:rsid w:val="00F12C3C"/>
    <w:rsid w:val="00F87794"/>
    <w:rsid w:val="00F9500B"/>
    <w:rsid w:val="00FB3B4A"/>
    <w:rsid w:val="00FD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7E65245"/>
  <w15:chartTrackingRefBased/>
  <w15:docId w15:val="{CA369883-CDC9-4CC3-8BB5-0A275375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0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735B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35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3E7E"/>
  </w:style>
  <w:style w:type="paragraph" w:styleId="Footer">
    <w:name w:val="footer"/>
    <w:basedOn w:val="Normal"/>
    <w:link w:val="Foot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3E7E"/>
  </w:style>
  <w:style w:type="character" w:styleId="Hyperlink">
    <w:name w:val="Hyperlink"/>
    <w:basedOn w:val="DefaultParagraphFont"/>
    <w:uiPriority w:val="99"/>
    <w:unhideWhenUsed/>
    <w:rsid w:val="003B715D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rsid w:val="00644B48"/>
    <w:pPr>
      <w:spacing w:line="280" w:lineRule="exact"/>
    </w:pPr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644B48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rsid w:val="00644B48"/>
    <w:rPr>
      <w:vertAlign w:val="superscript"/>
    </w:rPr>
  </w:style>
  <w:style w:type="paragraph" w:customStyle="1" w:styleId="Formquestioncontent">
    <w:name w:val="Form question content"/>
    <w:basedOn w:val="Normal"/>
    <w:link w:val="FormquestioncontentChar"/>
    <w:qFormat/>
    <w:rsid w:val="00644B48"/>
    <w:pPr>
      <w:keepNext/>
    </w:pPr>
    <w:rPr>
      <w:rFonts w:ascii="Calibri" w:eastAsia="Calibri" w:hAnsi="Calibri"/>
    </w:rPr>
  </w:style>
  <w:style w:type="character" w:customStyle="1" w:styleId="FormquestioncontentChar">
    <w:name w:val="Form question content Char"/>
    <w:link w:val="Formquestioncontent"/>
    <w:rsid w:val="00644B48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57D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00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00F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00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00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00F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00F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00F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E01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32F2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93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66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18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23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317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mmigration-health-surcharge.service.gov.uk/checker/Typ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D4F68-94FF-4A05-9FB5-4C093CD18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511DF307.dotm</Template>
  <TotalTime>7</TotalTime>
  <Pages>2</Pages>
  <Words>450</Words>
  <Characters>2571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Ruth</dc:creator>
  <cp:keywords/>
  <dc:description/>
  <cp:lastModifiedBy>Hicks, Sally</cp:lastModifiedBy>
  <cp:revision>2</cp:revision>
  <cp:lastPrinted>2015-09-10T14:52:00Z</cp:lastPrinted>
  <dcterms:created xsi:type="dcterms:W3CDTF">2015-09-29T13:09:00Z</dcterms:created>
  <dcterms:modified xsi:type="dcterms:W3CDTF">2015-09-29T13:09:00Z</dcterms:modified>
</cp:coreProperties>
</file>