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5619" w:rsidRPr="000C5619" w:rsidRDefault="000C5619" w:rsidP="000C5619">
      <w:pPr>
        <w:spacing w:after="0"/>
        <w:jc w:val="center"/>
        <w:rPr>
          <w:b/>
        </w:rPr>
      </w:pPr>
      <w:bookmarkStart w:id="0" w:name="_GoBack"/>
      <w:bookmarkEnd w:id="0"/>
      <w:r>
        <w:rPr>
          <w:b/>
        </w:rPr>
        <w:t>(FEES COMMITTEE EXAMPLE)</w:t>
      </w:r>
    </w:p>
    <w:p w:rsidR="000C5619" w:rsidRDefault="000C5619" w:rsidP="000C5619">
      <w:pPr>
        <w:spacing w:after="0"/>
      </w:pPr>
      <w:r>
        <w:t>19/Feb/2015</w:t>
      </w:r>
    </w:p>
    <w:p w:rsidR="000C5619" w:rsidRDefault="000C5619" w:rsidP="000C5619">
      <w:pPr>
        <w:spacing w:after="0"/>
      </w:pPr>
    </w:p>
    <w:p w:rsidR="000C5619" w:rsidRDefault="000C5619" w:rsidP="000C5619">
      <w:pPr>
        <w:spacing w:after="0"/>
      </w:pPr>
      <w:r>
        <w:t xml:space="preserve">STU Ref: 1111111  </w:t>
      </w:r>
    </w:p>
    <w:p w:rsidR="000C5619" w:rsidRDefault="000C5619" w:rsidP="000C5619">
      <w:pPr>
        <w:spacing w:after="0"/>
      </w:pPr>
    </w:p>
    <w:p w:rsidR="000C5619" w:rsidRDefault="000C5619" w:rsidP="000C5619">
      <w:pPr>
        <w:spacing w:after="0"/>
      </w:pPr>
      <w:r>
        <w:t>Dear Student,</w:t>
      </w:r>
    </w:p>
    <w:p w:rsidR="000C5619" w:rsidRDefault="000C5619" w:rsidP="000C5619">
      <w:pPr>
        <w:spacing w:after="0"/>
      </w:pPr>
    </w:p>
    <w:p w:rsidR="000C5619" w:rsidRDefault="000C5619" w:rsidP="000C5619">
      <w:pPr>
        <w:spacing w:after="0"/>
      </w:pPr>
      <w:r>
        <w:t xml:space="preserve">Outstanding: GBP   3,288.67 </w:t>
      </w:r>
    </w:p>
    <w:p w:rsidR="000C5619" w:rsidRDefault="000C5619" w:rsidP="000C5619">
      <w:pPr>
        <w:spacing w:after="0"/>
      </w:pPr>
    </w:p>
    <w:p w:rsidR="000C5619" w:rsidRDefault="000C5619" w:rsidP="000C5619">
      <w:pPr>
        <w:spacing w:after="0"/>
      </w:pPr>
      <w:r>
        <w:t xml:space="preserve">I am writing regarding the outstanding balance you have with the University. I regret to note that despite our requesting payment from you, payment has not been received in respect of your fees and as a result of your continued non-payment your case will be considered by the Annual Fees (Special Cases) Committee ("the Committee"). This is a sub-committee of the University's Finance and General Purposes Committee.  </w:t>
      </w:r>
    </w:p>
    <w:p w:rsidR="000C5619" w:rsidRDefault="000C5619" w:rsidP="000C5619">
      <w:pPr>
        <w:spacing w:after="0"/>
      </w:pPr>
      <w:r>
        <w:t xml:space="preserve">The Committee meeting will be held on 13th March 2015, between 09:00 – 11:00 hours in The Registrar's Office, University House.  </w:t>
      </w:r>
    </w:p>
    <w:p w:rsidR="000C5619" w:rsidRDefault="000C5619" w:rsidP="000C5619">
      <w:pPr>
        <w:spacing w:after="0"/>
      </w:pPr>
    </w:p>
    <w:p w:rsidR="000C5619" w:rsidRDefault="000C5619" w:rsidP="000C5619">
      <w:pPr>
        <w:spacing w:after="0"/>
      </w:pPr>
      <w:r>
        <w:t>Your case will be considered under the provisions of the University's Ordinance 16 'Payment of Annual Fees, Residential Charges and Other Debts'. Under Ordinance 16, the Committee has the authority to suspend your registration for non-payment of fees.</w:t>
      </w:r>
    </w:p>
    <w:p w:rsidR="000C5619" w:rsidRDefault="000C5619" w:rsidP="000C5619">
      <w:pPr>
        <w:spacing w:after="0"/>
      </w:pPr>
    </w:p>
    <w:p w:rsidR="000C5619" w:rsidRDefault="000C5619" w:rsidP="000C5619">
      <w:pPr>
        <w:spacing w:after="0"/>
      </w:pPr>
      <w:r>
        <w:t>Should the Committee resolve to suspend your registration; your suspension will be effective from the date agreed by the Committee until the start of the corresponding term in the next academic year.  If, on this date, you have not settled your outstanding balance in full, you will be deemed to be permanently withdrawn from the university with effect from that date.</w:t>
      </w:r>
    </w:p>
    <w:p w:rsidR="000C5619" w:rsidRDefault="000C5619" w:rsidP="000C5619">
      <w:pPr>
        <w:spacing w:after="0"/>
      </w:pPr>
      <w:r>
        <w:t>You should note that students suspended from their studies may not have access to tuition and/or supervision for the duration of the suspension.</w:t>
      </w:r>
    </w:p>
    <w:p w:rsidR="000C5619" w:rsidRDefault="000C5619" w:rsidP="000C5619">
      <w:pPr>
        <w:spacing w:after="0"/>
      </w:pPr>
    </w:p>
    <w:p w:rsidR="000C5619" w:rsidRDefault="000C5619" w:rsidP="000C5619">
      <w:pPr>
        <w:spacing w:after="0"/>
      </w:pPr>
      <w:r>
        <w:t xml:space="preserve">Alternatively, in exceptional circumstances a mutually agreed payment plan may be initiated whereby you will pay set amounts on set dates until your outstanding balance is settled. </w:t>
      </w:r>
    </w:p>
    <w:p w:rsidR="000C5619" w:rsidRDefault="000C5619" w:rsidP="000C5619">
      <w:pPr>
        <w:spacing w:after="0"/>
      </w:pPr>
    </w:p>
    <w:p w:rsidR="000C5619" w:rsidRDefault="000C5619" w:rsidP="000C5619">
      <w:pPr>
        <w:spacing w:after="0"/>
      </w:pPr>
      <w:r>
        <w:t xml:space="preserve">If a payment plan is agreed, then failure to pay any agreed amount within 7 days of an agreed date will result in the suspension of your registration for non-payment of fees.  Your suspension will be effective from: </w:t>
      </w:r>
    </w:p>
    <w:p w:rsidR="000C5619" w:rsidRDefault="000C5619" w:rsidP="000C5619">
      <w:pPr>
        <w:spacing w:after="0"/>
      </w:pPr>
      <w:r>
        <w:t>For Taught Students your suspension will be effective from the date of the missed payment until your outstanding balance is settled in full. You will then resume your studies at the start of the corresponding term in the next academic year.</w:t>
      </w:r>
    </w:p>
    <w:p w:rsidR="000C5619" w:rsidRDefault="000C5619" w:rsidP="000C5619">
      <w:pPr>
        <w:spacing w:after="0"/>
      </w:pPr>
      <w:r>
        <w:t xml:space="preserve">For Research and Distance Learning Students your suspension will be effective from the date of the missed payment until your outstanding balance is settled in full. Should the outstanding balance be settled in full, your resumption date will be agreed with the Director of Graduate Studies in your department.   </w:t>
      </w:r>
    </w:p>
    <w:p w:rsidR="000C5619" w:rsidRDefault="000C5619" w:rsidP="000C5619">
      <w:pPr>
        <w:spacing w:after="0"/>
      </w:pPr>
      <w:r>
        <w:t xml:space="preserve">For all students if, after one calendar year from the date of your suspension, you have not settled your outstanding balance in full, you will be deemed to be permanently withdrawn from the university with effect from that date. </w:t>
      </w:r>
    </w:p>
    <w:p w:rsidR="000C5619" w:rsidRDefault="000C5619" w:rsidP="000C5619">
      <w:pPr>
        <w:spacing w:after="0"/>
      </w:pPr>
    </w:p>
    <w:p w:rsidR="000C5619" w:rsidRDefault="000C5619" w:rsidP="000C5619">
      <w:pPr>
        <w:spacing w:after="0"/>
      </w:pPr>
      <w:r>
        <w:t>You are entitled to attend the meeting to put forward your case to the Committee. Additionally you are entitled to be accompanied by somebody at this meeting.</w:t>
      </w:r>
    </w:p>
    <w:p w:rsidR="000C5619" w:rsidRDefault="000C5619" w:rsidP="000C5619">
      <w:pPr>
        <w:spacing w:after="0"/>
      </w:pPr>
    </w:p>
    <w:p w:rsidR="000C5619" w:rsidRDefault="000C5619" w:rsidP="000C5619">
      <w:pPr>
        <w:spacing w:after="0"/>
      </w:pPr>
      <w:r>
        <w:lastRenderedPageBreak/>
        <w:t>If you wish to attend the meeting, or you wish to be accompanied by somebody, please let me know in writing by Friday 6th March 2015 at the latest (if accompanied, please provide the person’s name and in what capacity they are attending e.g. friend, family member, personal tutor). All that wish to attend must have booked a prior appointment by email or calling 02476 528472 and, on the day of the Committee Meeting, report on arrival to Reception, Ground Floor, University House.</w:t>
      </w:r>
    </w:p>
    <w:p w:rsidR="000C5619" w:rsidRDefault="000C5619" w:rsidP="000C5619">
      <w:pPr>
        <w:spacing w:after="0"/>
      </w:pPr>
    </w:p>
    <w:p w:rsidR="000C5619" w:rsidRDefault="000C5619" w:rsidP="000C5619">
      <w:pPr>
        <w:spacing w:after="0"/>
      </w:pPr>
      <w:r>
        <w:t xml:space="preserve">Alternatively, you may make a written statement to the Committee.  Any such statement must be submitted by Friday 6th March 2015 at the latest.  </w:t>
      </w:r>
    </w:p>
    <w:p w:rsidR="000C5619" w:rsidRDefault="000C5619" w:rsidP="000C5619">
      <w:pPr>
        <w:spacing w:after="0"/>
      </w:pPr>
    </w:p>
    <w:p w:rsidR="000C5619" w:rsidRDefault="000C5619" w:rsidP="000C5619">
      <w:pPr>
        <w:spacing w:after="0"/>
      </w:pPr>
      <w:r>
        <w:t>Please note, if we do not hear from you prior to the meeting, your case will be considered and the decision of the Committee will be enforced.</w:t>
      </w:r>
    </w:p>
    <w:p w:rsidR="000C5619" w:rsidRDefault="000C5619" w:rsidP="000C5619">
      <w:pPr>
        <w:spacing w:after="0"/>
      </w:pPr>
    </w:p>
    <w:p w:rsidR="000C5619" w:rsidRDefault="000C5619" w:rsidP="000C5619">
      <w:pPr>
        <w:spacing w:after="0"/>
      </w:pPr>
      <w:r>
        <w:t>Please refer to the attached important additional information which may be applicable to you.</w:t>
      </w:r>
    </w:p>
    <w:p w:rsidR="000C5619" w:rsidRDefault="000C5619" w:rsidP="000C5619">
      <w:pPr>
        <w:spacing w:after="0"/>
      </w:pPr>
    </w:p>
    <w:p w:rsidR="000C5619" w:rsidRDefault="000C5619" w:rsidP="000C5619">
      <w:pPr>
        <w:spacing w:after="0"/>
      </w:pPr>
      <w:r>
        <w:t>If you have any questions regarding this letter, please do not hesitate to contact me. I will contact you again shortly after 13th March 2015 regarding the decision of the Committee.</w:t>
      </w:r>
    </w:p>
    <w:p w:rsidR="000C5619" w:rsidRDefault="000C5619" w:rsidP="000C5619">
      <w:pPr>
        <w:spacing w:after="0"/>
      </w:pPr>
    </w:p>
    <w:p w:rsidR="000C5619" w:rsidRDefault="000C5619" w:rsidP="000C5619">
      <w:pPr>
        <w:spacing w:after="0"/>
      </w:pPr>
      <w:r>
        <w:t>Yours sincerely,</w:t>
      </w:r>
    </w:p>
    <w:p w:rsidR="000C5619" w:rsidRDefault="000C5619" w:rsidP="000C5619">
      <w:pPr>
        <w:spacing w:after="0"/>
      </w:pPr>
    </w:p>
    <w:p w:rsidR="000C5619" w:rsidRDefault="000C5619" w:rsidP="000C5619">
      <w:pPr>
        <w:spacing w:after="0"/>
      </w:pPr>
    </w:p>
    <w:p w:rsidR="000C5619" w:rsidRDefault="000C5619" w:rsidP="000C5619">
      <w:pPr>
        <w:spacing w:after="0"/>
      </w:pPr>
      <w:r>
        <w:t>Jo Bell</w:t>
      </w:r>
    </w:p>
    <w:p w:rsidR="000C5619" w:rsidRDefault="000C5619" w:rsidP="000C5619">
      <w:pPr>
        <w:spacing w:after="0"/>
      </w:pPr>
      <w:r>
        <w:t>Head of Student Finance</w:t>
      </w:r>
    </w:p>
    <w:p w:rsidR="000C5619" w:rsidRDefault="000C5619" w:rsidP="000C5619">
      <w:pPr>
        <w:spacing w:after="0"/>
      </w:pPr>
    </w:p>
    <w:p w:rsidR="000C5619" w:rsidRDefault="000C5619" w:rsidP="000C5619">
      <w:pPr>
        <w:spacing w:after="0"/>
      </w:pPr>
    </w:p>
    <w:p w:rsidR="000C5619" w:rsidRDefault="000C5619" w:rsidP="000C5619">
      <w:pPr>
        <w:spacing w:after="0"/>
      </w:pPr>
      <w:r>
        <w:t>The University of Warwick</w:t>
      </w:r>
    </w:p>
    <w:p w:rsidR="000C5619" w:rsidRDefault="000C5619" w:rsidP="000C5619">
      <w:pPr>
        <w:spacing w:after="0"/>
      </w:pPr>
      <w:r>
        <w:t>Coventry CV4 7AL United Kingdom</w:t>
      </w:r>
    </w:p>
    <w:p w:rsidR="000C5619" w:rsidRDefault="000C5619" w:rsidP="000C5619">
      <w:pPr>
        <w:spacing w:after="0"/>
      </w:pPr>
      <w:r>
        <w:t>Tel: +44 (0)24 76528472</w:t>
      </w:r>
    </w:p>
    <w:p w:rsidR="00201BBB" w:rsidRDefault="000C5619" w:rsidP="000C5619">
      <w:pPr>
        <w:spacing w:after="0"/>
      </w:pPr>
      <w:r>
        <w:t>Email: Student.finance.cc@warwick.ac.uk</w:t>
      </w:r>
    </w:p>
    <w:sectPr w:rsidR="00201BB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5619"/>
    <w:rsid w:val="000C5619"/>
    <w:rsid w:val="00201BBB"/>
    <w:rsid w:val="00B07D2D"/>
    <w:rsid w:val="00E81C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C561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C5619"/>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C561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C561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ED98F4AC</Template>
  <TotalTime>0</TotalTime>
  <Pages>2</Pages>
  <Words>596</Words>
  <Characters>3398</Characters>
  <Application>Microsoft Office Word</Application>
  <DocSecurity>4</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3987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Woolcock, Lloyd</dc:creator>
  <cp:lastModifiedBy>Brewitt, Jamie</cp:lastModifiedBy>
  <cp:revision>2</cp:revision>
  <cp:lastPrinted>2015-02-24T15:10:00Z</cp:lastPrinted>
  <dcterms:created xsi:type="dcterms:W3CDTF">2015-05-19T11:21:00Z</dcterms:created>
  <dcterms:modified xsi:type="dcterms:W3CDTF">2015-05-19T11:21:00Z</dcterms:modified>
</cp:coreProperties>
</file>