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2492" w:rsidRDefault="00182492" w:rsidP="00182492">
      <w:pPr>
        <w:spacing w:after="0"/>
        <w:jc w:val="center"/>
        <w:rPr>
          <w:b/>
        </w:rPr>
      </w:pPr>
      <w:bookmarkStart w:id="0" w:name="_GoBack"/>
      <w:bookmarkEnd w:id="0"/>
      <w:r>
        <w:rPr>
          <w:b/>
        </w:rPr>
        <w:t>(LATE PAYMENT REMINDER EMAIL EXAMPLE – ‘STATEMENT’)</w:t>
      </w:r>
    </w:p>
    <w:p w:rsidR="00182492" w:rsidRPr="00182492" w:rsidRDefault="00182492" w:rsidP="00182492">
      <w:pPr>
        <w:spacing w:after="0"/>
        <w:jc w:val="center"/>
        <w:rPr>
          <w:b/>
        </w:rPr>
      </w:pPr>
    </w:p>
    <w:p w:rsidR="00182492" w:rsidRDefault="00182492" w:rsidP="00182492">
      <w:pPr>
        <w:spacing w:after="0"/>
      </w:pPr>
      <w:r>
        <w:t>STU Ref: 1111111</w:t>
      </w:r>
    </w:p>
    <w:p w:rsidR="00182492" w:rsidRDefault="00182492" w:rsidP="00182492">
      <w:pPr>
        <w:spacing w:after="0"/>
      </w:pPr>
    </w:p>
    <w:p w:rsidR="00182492" w:rsidRDefault="00182492" w:rsidP="00182492">
      <w:pPr>
        <w:spacing w:after="0"/>
      </w:pPr>
      <w:r>
        <w:t>Dear Student,</w:t>
      </w:r>
    </w:p>
    <w:p w:rsidR="00182492" w:rsidRDefault="00182492" w:rsidP="00182492">
      <w:pPr>
        <w:spacing w:after="0"/>
      </w:pPr>
    </w:p>
    <w:p w:rsidR="00182492" w:rsidRDefault="00182492" w:rsidP="00182492">
      <w:pPr>
        <w:spacing w:after="0"/>
      </w:pPr>
      <w:r>
        <w:t>OUTSTANDING CHARGES TO DATE as at 16 January2015</w:t>
      </w:r>
    </w:p>
    <w:p w:rsidR="00182492" w:rsidRDefault="00182492" w:rsidP="00182492">
      <w:pPr>
        <w:spacing w:after="0"/>
      </w:pPr>
      <w:r>
        <w:t>Total Balance Remaining: GBP   9,033.00</w:t>
      </w:r>
    </w:p>
    <w:p w:rsidR="00182492" w:rsidRDefault="00182492" w:rsidP="00182492">
      <w:pPr>
        <w:spacing w:after="0"/>
      </w:pPr>
    </w:p>
    <w:p w:rsidR="00182492" w:rsidRDefault="00182492" w:rsidP="00182492">
      <w:pPr>
        <w:spacing w:after="0"/>
      </w:pPr>
    </w:p>
    <w:p w:rsidR="00182492" w:rsidRDefault="00182492" w:rsidP="00182492">
      <w:pPr>
        <w:spacing w:after="0"/>
      </w:pPr>
      <w:r>
        <w:t>Overdue Balance: GBP   4,195.50</w:t>
      </w:r>
    </w:p>
    <w:p w:rsidR="00182492" w:rsidRDefault="00182492" w:rsidP="00182492">
      <w:pPr>
        <w:spacing w:after="0"/>
      </w:pPr>
    </w:p>
    <w:p w:rsidR="00182492" w:rsidRDefault="00182492" w:rsidP="00182492">
      <w:pPr>
        <w:spacing w:after="0"/>
      </w:pPr>
      <w:r>
        <w:t xml:space="preserve">According to our records there is an overdue charge on your University account that requires immediate payment to avoid a Late Payment Penalty being applied. Please logon to the finance section of the Student Records System (http://warwick.ac.uk/evision) to view your account, set up/amend/cancel direct debit mandates, and make payments online. Details of alternative methods of payment can be found on our website http://www2.warwick.ac.uk/services/academicoffice/finance/pay/ </w:t>
      </w:r>
    </w:p>
    <w:p w:rsidR="00182492" w:rsidRDefault="00182492" w:rsidP="00182492">
      <w:pPr>
        <w:spacing w:after="0"/>
      </w:pPr>
    </w:p>
    <w:p w:rsidR="00182492" w:rsidRDefault="00182492" w:rsidP="00182492">
      <w:pPr>
        <w:spacing w:after="0"/>
      </w:pPr>
      <w:r>
        <w:t>Please be aware that penalties of 3% will be charged on all payments that remain outstanding beyond 28 January 2015. Please note that to avoid Late Payment Penalties, your payment must be showing as cleared funds on your warwick account by 28 January 2015.</w:t>
      </w:r>
    </w:p>
    <w:p w:rsidR="00182492" w:rsidRDefault="00182492" w:rsidP="00182492">
      <w:pPr>
        <w:spacing w:after="0"/>
      </w:pPr>
    </w:p>
    <w:p w:rsidR="00182492" w:rsidRDefault="00182492" w:rsidP="00182492">
      <w:pPr>
        <w:spacing w:after="0"/>
      </w:pPr>
    </w:p>
    <w:p w:rsidR="00182492" w:rsidRDefault="00182492" w:rsidP="00182492">
      <w:pPr>
        <w:spacing w:after="0"/>
      </w:pPr>
      <w:r>
        <w:t>Home/EU Students</w:t>
      </w:r>
    </w:p>
    <w:p w:rsidR="00182492" w:rsidRDefault="00182492" w:rsidP="00182492">
      <w:pPr>
        <w:spacing w:after="0"/>
      </w:pPr>
      <w:r>
        <w:t>If the outstanding sum (in full or in part) is for tuition fees and you have applied to the SLC for a tuition fee loan, the SLC has not yet notified the University.</w:t>
      </w:r>
    </w:p>
    <w:p w:rsidR="00182492" w:rsidRDefault="00182492" w:rsidP="00182492">
      <w:pPr>
        <w:spacing w:after="0"/>
      </w:pPr>
      <w:r>
        <w:t>This issue can only be resolved if you contact the SLC as they are waiting for something from you before they will confirm your loan to us. Additionally, you will need to send an email to us (student.finance.cc@warwick.ac.uk, putting “SLC Problem” in the subject field) confirming that you have applied to the SLC for a tuition fee loan and that you are taking active steps to resolve the situation.</w:t>
      </w:r>
    </w:p>
    <w:p w:rsidR="00182492" w:rsidRDefault="00182492" w:rsidP="00182492">
      <w:pPr>
        <w:spacing w:after="0"/>
      </w:pPr>
      <w:r>
        <w:t>If we don’t receive an email from you, in the correct format, a late fee will be applied to your account.</w:t>
      </w:r>
    </w:p>
    <w:p w:rsidR="00182492" w:rsidRDefault="00182492" w:rsidP="00182492">
      <w:pPr>
        <w:spacing w:after="0"/>
      </w:pPr>
    </w:p>
    <w:p w:rsidR="00182492" w:rsidRDefault="00182492" w:rsidP="00182492">
      <w:pPr>
        <w:spacing w:after="0"/>
      </w:pPr>
      <w:r>
        <w:t>Sponsored Students</w:t>
      </w:r>
    </w:p>
    <w:p w:rsidR="00182492" w:rsidRDefault="00182492" w:rsidP="00182492">
      <w:pPr>
        <w:spacing w:after="0"/>
      </w:pPr>
      <w:r>
        <w:t>If a sponsor (other than the SLC) is paying your fees i.e. somebody other than your family or friends, then you will need to send us evidence of this. This will normally be in the form of a letter or financial guarantee given to you by your sponsor. If you have this, please scan a copy and email it to us (studentfinance@warwick.ac.uk, putting “Sponsor Letter” in the subject field).</w:t>
      </w:r>
    </w:p>
    <w:p w:rsidR="00182492" w:rsidRDefault="00182492" w:rsidP="00182492">
      <w:pPr>
        <w:spacing w:after="0"/>
      </w:pPr>
      <w:r>
        <w:t>If we don’t receive an email from you, in the correct format, a Late Payment Penalty will be applied to your account.</w:t>
      </w:r>
    </w:p>
    <w:p w:rsidR="00182492" w:rsidRDefault="00182492" w:rsidP="00182492">
      <w:pPr>
        <w:spacing w:after="0"/>
      </w:pPr>
    </w:p>
    <w:p w:rsidR="00182492" w:rsidRDefault="00182492" w:rsidP="00182492">
      <w:pPr>
        <w:spacing w:after="0"/>
      </w:pPr>
      <w:r>
        <w:t>Please do not call Student Finance as we do not have the capacity to deal with a large volume of telephone calls and you may not get through to us. If you wish to discuss your outstanding balance by telephone, please include your telephone number on the email and we will call you back during office hours.</w:t>
      </w:r>
    </w:p>
    <w:p w:rsidR="00182492" w:rsidRDefault="00182492" w:rsidP="00182492">
      <w:pPr>
        <w:spacing w:after="0"/>
      </w:pPr>
    </w:p>
    <w:p w:rsidR="00182492" w:rsidRDefault="00182492" w:rsidP="00182492">
      <w:pPr>
        <w:spacing w:after="0"/>
      </w:pPr>
    </w:p>
    <w:p w:rsidR="00182492" w:rsidRDefault="00182492" w:rsidP="00182492">
      <w:pPr>
        <w:spacing w:after="0"/>
      </w:pPr>
      <w:r>
        <w:t>For details on how you can pay, please follow this link; http://www2.warwick.ac.uk/services/academicoffice/finance/makingpayments/methodsofpayment/</w:t>
      </w:r>
    </w:p>
    <w:p w:rsidR="00182492" w:rsidRDefault="00182492" w:rsidP="00182492">
      <w:pPr>
        <w:spacing w:after="0"/>
      </w:pPr>
    </w:p>
    <w:p w:rsidR="00182492" w:rsidRDefault="00182492" w:rsidP="00182492">
      <w:pPr>
        <w:spacing w:after="0"/>
      </w:pPr>
      <w:r>
        <w:t xml:space="preserve">If you have made a payment within the last 5 days, including bank transfer payments, this may not yet be showing on your account. </w:t>
      </w:r>
    </w:p>
    <w:p w:rsidR="00182492" w:rsidRDefault="00182492" w:rsidP="00182492">
      <w:pPr>
        <w:spacing w:after="0"/>
      </w:pPr>
    </w:p>
    <w:p w:rsidR="00182492" w:rsidRDefault="00182492" w:rsidP="00182492">
      <w:pPr>
        <w:spacing w:after="0"/>
      </w:pPr>
      <w:r>
        <w:t xml:space="preserve">If you have any queries regarding your outstanding balance, please email  student.finance.cc@warwick.ac.uk quoting your University number and your full name. </w:t>
      </w:r>
    </w:p>
    <w:p w:rsidR="00182492" w:rsidRDefault="00182492" w:rsidP="00182492">
      <w:pPr>
        <w:spacing w:after="0"/>
      </w:pPr>
    </w:p>
    <w:p w:rsidR="00182492" w:rsidRDefault="00182492" w:rsidP="00182492">
      <w:pPr>
        <w:spacing w:after="0"/>
      </w:pPr>
      <w:r>
        <w:t>Yours sincerely</w:t>
      </w:r>
    </w:p>
    <w:p w:rsidR="00182492" w:rsidRDefault="00182492" w:rsidP="00182492">
      <w:pPr>
        <w:spacing w:after="0"/>
      </w:pPr>
    </w:p>
    <w:p w:rsidR="00182492" w:rsidRDefault="00182492" w:rsidP="00182492">
      <w:pPr>
        <w:spacing w:after="0"/>
      </w:pPr>
    </w:p>
    <w:p w:rsidR="00182492" w:rsidRDefault="00182492" w:rsidP="00182492">
      <w:pPr>
        <w:spacing w:after="0"/>
      </w:pPr>
      <w:r>
        <w:t>Credit Control</w:t>
      </w:r>
    </w:p>
    <w:p w:rsidR="00182492" w:rsidRDefault="00182492" w:rsidP="00182492">
      <w:pPr>
        <w:spacing w:after="0"/>
      </w:pPr>
      <w:r>
        <w:t>Student Finance Team</w:t>
      </w:r>
    </w:p>
    <w:p w:rsidR="00201BBB" w:rsidRDefault="00201BBB"/>
    <w:sectPr w:rsidR="00201BB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2492"/>
    <w:rsid w:val="00182492"/>
    <w:rsid w:val="00201BBB"/>
    <w:rsid w:val="00A050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8249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82492"/>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8249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8249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BE243E97</Template>
  <TotalTime>1</TotalTime>
  <Pages>2</Pages>
  <Words>442</Words>
  <Characters>2525</Characters>
  <Application>Microsoft Office Word</Application>
  <DocSecurity>4</DocSecurity>
  <Lines>21</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2962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Woolcock, Lloyd</dc:creator>
  <cp:lastModifiedBy>Brewitt, Jamie</cp:lastModifiedBy>
  <cp:revision>2</cp:revision>
  <cp:lastPrinted>2015-02-24T15:13:00Z</cp:lastPrinted>
  <dcterms:created xsi:type="dcterms:W3CDTF">2015-05-19T11:21:00Z</dcterms:created>
  <dcterms:modified xsi:type="dcterms:W3CDTF">2015-05-19T11:21:00Z</dcterms:modified>
</cp:coreProperties>
</file>