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3D" w:rsidRDefault="00B01402">
      <w:pPr>
        <w:spacing w:after="0" w:line="240" w:lineRule="auto"/>
        <w:rPr>
          <w:rFonts w:ascii="Arial" w:hAnsi="Arial" w:cs="Arial"/>
          <w:b/>
        </w:rPr>
      </w:pPr>
      <w:bookmarkStart w:id="0" w:name="_GoBack"/>
      <w:bookmarkEnd w:id="0"/>
      <w:r w:rsidRPr="00941CDB">
        <w:rPr>
          <w:rFonts w:ascii="Arial" w:hAnsi="Arial" w:cs="Arial"/>
          <w:b/>
        </w:rPr>
        <w:t xml:space="preserve">Section One: Submitting Department </w:t>
      </w:r>
    </w:p>
    <w:p w:rsidR="00941CDB" w:rsidRPr="00941CDB" w:rsidRDefault="00941CDB">
      <w:pPr>
        <w:spacing w:after="0" w:line="240" w:lineRule="auto"/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13097"/>
      </w:tblGrid>
      <w:tr w:rsidR="00B01402" w:rsidRPr="00941CDB" w:rsidTr="00B01402">
        <w:tc>
          <w:tcPr>
            <w:tcW w:w="1838" w:type="dxa"/>
            <w:shd w:val="clear" w:color="auto" w:fill="D9D9D9" w:themeFill="background1" w:themeFillShade="D9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941CDB">
              <w:rPr>
                <w:rFonts w:ascii="Arial" w:hAnsi="Arial" w:cs="Arial"/>
                <w:b/>
              </w:rPr>
              <w:t xml:space="preserve">Department: </w:t>
            </w:r>
          </w:p>
        </w:tc>
        <w:tc>
          <w:tcPr>
            <w:tcW w:w="13097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:rsidR="00B01402" w:rsidRPr="00941CDB" w:rsidRDefault="00B01402">
      <w:pPr>
        <w:spacing w:after="0" w:line="240" w:lineRule="auto"/>
        <w:rPr>
          <w:rFonts w:ascii="Arial" w:hAnsi="Arial" w:cs="Arial"/>
        </w:rPr>
      </w:pPr>
    </w:p>
    <w:p w:rsidR="00B01402" w:rsidRPr="00941CDB" w:rsidRDefault="00B01402">
      <w:pPr>
        <w:spacing w:after="0" w:line="240" w:lineRule="auto"/>
        <w:rPr>
          <w:rFonts w:ascii="Arial" w:hAnsi="Arial" w:cs="Arial"/>
        </w:rPr>
      </w:pPr>
    </w:p>
    <w:p w:rsidR="00B01402" w:rsidRDefault="00B01402">
      <w:pPr>
        <w:spacing w:after="0" w:line="240" w:lineRule="auto"/>
        <w:rPr>
          <w:rFonts w:ascii="Arial" w:hAnsi="Arial" w:cs="Arial"/>
          <w:b/>
        </w:rPr>
      </w:pPr>
      <w:r w:rsidRPr="00941CDB">
        <w:rPr>
          <w:rFonts w:ascii="Arial" w:hAnsi="Arial" w:cs="Arial"/>
          <w:b/>
        </w:rPr>
        <w:t>Section Two: Details of requested impact leave</w:t>
      </w:r>
    </w:p>
    <w:p w:rsidR="00941CDB" w:rsidRPr="00941CDB" w:rsidRDefault="00941CDB">
      <w:pPr>
        <w:spacing w:after="0" w:line="240" w:lineRule="auto"/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33"/>
        <w:gridCol w:w="3734"/>
        <w:gridCol w:w="2734"/>
        <w:gridCol w:w="4734"/>
      </w:tblGrid>
      <w:tr w:rsidR="00B01402" w:rsidRPr="00941CDB" w:rsidTr="00B01402">
        <w:tc>
          <w:tcPr>
            <w:tcW w:w="3733" w:type="dxa"/>
            <w:shd w:val="clear" w:color="auto" w:fill="D9D9D9" w:themeFill="background1" w:themeFillShade="D9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941CDB">
              <w:rPr>
                <w:rFonts w:ascii="Arial" w:hAnsi="Arial" w:cs="Arial"/>
                <w:b/>
              </w:rPr>
              <w:t>Name of individual/s for which leave is</w:t>
            </w:r>
            <w:r w:rsidR="00941CDB">
              <w:rPr>
                <w:rFonts w:ascii="Arial" w:hAnsi="Arial" w:cs="Arial"/>
                <w:b/>
              </w:rPr>
              <w:t xml:space="preserve"> requested* </w:t>
            </w:r>
          </w:p>
        </w:tc>
        <w:tc>
          <w:tcPr>
            <w:tcW w:w="3734" w:type="dxa"/>
            <w:shd w:val="clear" w:color="auto" w:fill="D9D9D9" w:themeFill="background1" w:themeFillShade="D9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941CDB">
              <w:rPr>
                <w:rFonts w:ascii="Arial" w:hAnsi="Arial" w:cs="Arial"/>
                <w:b/>
              </w:rPr>
              <w:t xml:space="preserve">Impact case study title </w:t>
            </w:r>
          </w:p>
        </w:tc>
        <w:tc>
          <w:tcPr>
            <w:tcW w:w="2734" w:type="dxa"/>
            <w:shd w:val="clear" w:color="auto" w:fill="D9D9D9" w:themeFill="background1" w:themeFillShade="D9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941CDB">
              <w:rPr>
                <w:rFonts w:ascii="Arial" w:hAnsi="Arial" w:cs="Arial"/>
                <w:b/>
              </w:rPr>
              <w:t>Duration of proposed impact leave</w:t>
            </w:r>
          </w:p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941CDB">
              <w:rPr>
                <w:rFonts w:ascii="Arial" w:hAnsi="Arial" w:cs="Arial"/>
                <w:b/>
              </w:rPr>
              <w:t xml:space="preserve"> (Start and end date)</w:t>
            </w:r>
          </w:p>
        </w:tc>
        <w:tc>
          <w:tcPr>
            <w:tcW w:w="4734" w:type="dxa"/>
            <w:shd w:val="clear" w:color="auto" w:fill="D9D9D9" w:themeFill="background1" w:themeFillShade="D9"/>
          </w:tcPr>
          <w:p w:rsidR="00B01402" w:rsidRPr="00941CDB" w:rsidRDefault="00B01402" w:rsidP="00B0140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941CDB">
              <w:rPr>
                <w:rFonts w:ascii="Arial" w:hAnsi="Arial" w:cs="Arial"/>
                <w:b/>
              </w:rPr>
              <w:t xml:space="preserve">Purpose of impact leave including summary of specific tasks to be delivered whilst on leave </w:t>
            </w:r>
          </w:p>
          <w:p w:rsidR="00B01402" w:rsidRPr="00941CDB" w:rsidRDefault="00B01402" w:rsidP="00B0140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941CDB">
              <w:rPr>
                <w:rFonts w:ascii="Arial" w:hAnsi="Arial" w:cs="Arial"/>
                <w:b/>
              </w:rPr>
              <w:t xml:space="preserve">(250 words max per individual) </w:t>
            </w:r>
          </w:p>
        </w:tc>
      </w:tr>
      <w:tr w:rsidR="00B01402" w:rsidRPr="00941CDB" w:rsidTr="00B01402">
        <w:tc>
          <w:tcPr>
            <w:tcW w:w="3733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01402" w:rsidRPr="00941CDB" w:rsidTr="00B01402">
        <w:tc>
          <w:tcPr>
            <w:tcW w:w="3733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01402" w:rsidRPr="00941CDB" w:rsidTr="00B01402">
        <w:tc>
          <w:tcPr>
            <w:tcW w:w="3733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01402" w:rsidRPr="00941CDB" w:rsidTr="00B01402">
        <w:tc>
          <w:tcPr>
            <w:tcW w:w="3733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01402" w:rsidRPr="00941CDB" w:rsidTr="00B01402">
        <w:tc>
          <w:tcPr>
            <w:tcW w:w="3733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734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:rsidR="00941CDB" w:rsidRPr="00941CDB" w:rsidRDefault="00941CDB" w:rsidP="00941CDB">
      <w:pPr>
        <w:spacing w:before="120"/>
        <w:ind w:left="272"/>
        <w:rPr>
          <w:rFonts w:ascii="Arial" w:hAnsi="Arial" w:cs="Arial"/>
        </w:rPr>
      </w:pPr>
      <w:r w:rsidRPr="00CD1FCB">
        <w:rPr>
          <w:rFonts w:ascii="Arial" w:hAnsi="Arial" w:cs="Arial"/>
          <w:b/>
        </w:rPr>
        <w:t>*</w:t>
      </w:r>
      <w:r w:rsidRPr="00941CDB">
        <w:rPr>
          <w:rFonts w:ascii="Arial" w:hAnsi="Arial" w:cs="Arial"/>
        </w:rPr>
        <w:t xml:space="preserve"> Please contact the Immigration Team (</w:t>
      </w:r>
      <w:hyperlink r:id="rId8" w:history="1">
        <w:r w:rsidRPr="00941CDB">
          <w:rPr>
            <w:rStyle w:val="Hyperlink"/>
            <w:rFonts w:ascii="Arial" w:hAnsi="Arial" w:cs="Arial"/>
          </w:rPr>
          <w:t>hr.immigration@warwick.ac.uk</w:t>
        </w:r>
      </w:hyperlink>
      <w:r w:rsidRPr="00941CDB">
        <w:rPr>
          <w:rFonts w:ascii="Arial" w:hAnsi="Arial" w:cs="Arial"/>
        </w:rPr>
        <w:t>) if the individual currently has a Tier 2 visa</w:t>
      </w:r>
    </w:p>
    <w:p w:rsidR="00B01402" w:rsidRPr="00941CDB" w:rsidRDefault="00B01402">
      <w:pPr>
        <w:spacing w:after="0" w:line="240" w:lineRule="auto"/>
        <w:rPr>
          <w:rFonts w:ascii="Arial" w:hAnsi="Arial" w:cs="Arial"/>
        </w:rPr>
      </w:pPr>
    </w:p>
    <w:p w:rsidR="00B01402" w:rsidRDefault="00B01402">
      <w:pPr>
        <w:spacing w:after="0" w:line="240" w:lineRule="auto"/>
        <w:rPr>
          <w:rFonts w:ascii="Arial" w:hAnsi="Arial" w:cs="Arial"/>
          <w:b/>
        </w:rPr>
      </w:pPr>
      <w:r w:rsidRPr="00941CDB">
        <w:rPr>
          <w:rFonts w:ascii="Arial" w:hAnsi="Arial" w:cs="Arial"/>
          <w:b/>
        </w:rPr>
        <w:t xml:space="preserve">Section Three: HoD Signature </w:t>
      </w:r>
    </w:p>
    <w:p w:rsidR="00941CDB" w:rsidRPr="00941CDB" w:rsidRDefault="00941CDB">
      <w:pPr>
        <w:spacing w:after="0" w:line="240" w:lineRule="auto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2813"/>
      </w:tblGrid>
      <w:tr w:rsidR="00B01402" w:rsidRPr="00941CDB" w:rsidTr="00B01402">
        <w:tc>
          <w:tcPr>
            <w:tcW w:w="2122" w:type="dxa"/>
            <w:shd w:val="clear" w:color="auto" w:fill="D9D9D9" w:themeFill="background1" w:themeFillShade="D9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941CDB">
              <w:rPr>
                <w:rFonts w:ascii="Arial" w:hAnsi="Arial" w:cs="Arial"/>
                <w:b/>
              </w:rPr>
              <w:t>HoD Name</w:t>
            </w:r>
          </w:p>
        </w:tc>
        <w:tc>
          <w:tcPr>
            <w:tcW w:w="12813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01402" w:rsidRPr="00941CDB" w:rsidTr="00B01402">
        <w:tc>
          <w:tcPr>
            <w:tcW w:w="2122" w:type="dxa"/>
            <w:shd w:val="clear" w:color="auto" w:fill="D9D9D9" w:themeFill="background1" w:themeFillShade="D9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941CDB">
              <w:rPr>
                <w:rFonts w:ascii="Arial" w:hAnsi="Arial" w:cs="Arial"/>
                <w:b/>
              </w:rPr>
              <w:t xml:space="preserve">Date </w:t>
            </w:r>
          </w:p>
        </w:tc>
        <w:tc>
          <w:tcPr>
            <w:tcW w:w="12813" w:type="dxa"/>
          </w:tcPr>
          <w:p w:rsidR="00B01402" w:rsidRPr="00941CDB" w:rsidRDefault="00B0140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:rsidR="00AC5240" w:rsidRDefault="00AC5240" w:rsidP="00B01402">
      <w:pPr>
        <w:spacing w:after="0" w:line="240" w:lineRule="auto"/>
        <w:rPr>
          <w:rFonts w:ascii="Arial" w:hAnsi="Arial" w:cs="Arial"/>
        </w:rPr>
      </w:pPr>
    </w:p>
    <w:p w:rsidR="00CD1FCB" w:rsidRPr="00941CDB" w:rsidRDefault="00CD1FCB" w:rsidP="00B01402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Completed applications should be submitted by Tuesday 31</w:t>
      </w:r>
      <w:r w:rsidRPr="00CD1FCB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</w:t>
      </w:r>
      <w:r w:rsidR="00AF20DC">
        <w:rPr>
          <w:rFonts w:ascii="Arial" w:hAnsi="Arial" w:cs="Arial"/>
        </w:rPr>
        <w:t xml:space="preserve">July 2018 </w:t>
      </w:r>
      <w:r>
        <w:rPr>
          <w:rFonts w:ascii="Arial" w:hAnsi="Arial" w:cs="Arial"/>
        </w:rPr>
        <w:t xml:space="preserve">to </w:t>
      </w:r>
      <w:hyperlink r:id="rId9" w:history="1">
        <w:r w:rsidRPr="009D0414">
          <w:rPr>
            <w:rStyle w:val="Hyperlink"/>
            <w:rFonts w:ascii="Arial" w:hAnsi="Arial" w:cs="Arial"/>
          </w:rPr>
          <w:t>REFPlanning@warwick.ac.uk</w:t>
        </w:r>
      </w:hyperlink>
      <w:r>
        <w:rPr>
          <w:rFonts w:ascii="Arial" w:hAnsi="Arial" w:cs="Arial"/>
        </w:rPr>
        <w:t xml:space="preserve"> </w:t>
      </w:r>
    </w:p>
    <w:sectPr w:rsidR="00CD1FCB" w:rsidRPr="00941CDB" w:rsidSect="00B01402">
      <w:headerReference w:type="default" r:id="rId10"/>
      <w:footerReference w:type="default" r:id="rId11"/>
      <w:pgSz w:w="16838" w:h="11906" w:orient="landscape"/>
      <w:pgMar w:top="1134" w:right="1326" w:bottom="851" w:left="567" w:header="8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4CAD" w:rsidRDefault="00124CAD" w:rsidP="00FE1670">
      <w:pPr>
        <w:spacing w:after="0" w:line="240" w:lineRule="auto"/>
      </w:pPr>
      <w:r>
        <w:separator/>
      </w:r>
    </w:p>
  </w:endnote>
  <w:endnote w:type="continuationSeparator" w:id="0">
    <w:p w:rsidR="00124CAD" w:rsidRDefault="00124CAD" w:rsidP="00FE16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0559056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C2E7D" w:rsidRDefault="001C2E7D" w:rsidP="001C2E7D">
        <w:pPr>
          <w:pStyle w:val="Footer"/>
          <w:jc w:val="right"/>
        </w:pPr>
        <w:r>
          <w:t>March 17</w:t>
        </w:r>
        <w:r>
          <w:tab/>
        </w:r>
        <w:r>
          <w:tab/>
        </w:r>
        <w:r>
          <w:tab/>
        </w:r>
        <w:sdt>
          <w:sdtPr>
            <w:id w:val="1011256996"/>
            <w:docPartObj>
              <w:docPartGallery w:val="Page Numbers (Bottom of Page)"/>
            </w:docPartObj>
          </w:sdtPr>
          <w:sdtEndPr>
            <w:rPr>
              <w:noProof/>
            </w:rPr>
          </w:sdtEndPr>
          <w:sdtContent>
            <w:r>
              <w:fldChar w:fldCharType="begin"/>
            </w:r>
            <w:r>
              <w:instrText xml:space="preserve"> PAGE   \* MERGEFORMAT </w:instrText>
            </w:r>
            <w:r>
              <w:fldChar w:fldCharType="separate"/>
            </w:r>
            <w:r w:rsidR="001A53F5">
              <w:rPr>
                <w:noProof/>
              </w:rPr>
              <w:t>1</w:t>
            </w:r>
            <w:r>
              <w:rPr>
                <w:noProof/>
              </w:rPr>
              <w:fldChar w:fldCharType="end"/>
            </w:r>
          </w:sdtContent>
        </w:sdt>
      </w:p>
    </w:sdtContent>
  </w:sdt>
  <w:p w:rsidR="001C2E7D" w:rsidRDefault="001C2E7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4CAD" w:rsidRDefault="00124CAD" w:rsidP="00FE1670">
      <w:pPr>
        <w:spacing w:after="0" w:line="240" w:lineRule="auto"/>
      </w:pPr>
      <w:r>
        <w:separator/>
      </w:r>
    </w:p>
  </w:footnote>
  <w:footnote w:type="continuationSeparator" w:id="0">
    <w:p w:rsidR="00124CAD" w:rsidRDefault="00124CAD" w:rsidP="00FE16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3DA9" w:rsidRPr="004A5B93" w:rsidRDefault="00454ADE" w:rsidP="00454ADE">
    <w:pPr>
      <w:pStyle w:val="Footer"/>
      <w:rPr>
        <w:color w:val="A6A6A6" w:themeColor="background1" w:themeShade="A6"/>
        <w:sz w:val="16"/>
        <w:szCs w:val="16"/>
      </w:rPr>
    </w:pPr>
    <w:r>
      <w:rPr>
        <w:b/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-177165</wp:posOffset>
              </wp:positionH>
              <wp:positionV relativeFrom="paragraph">
                <wp:posOffset>-208915</wp:posOffset>
              </wp:positionV>
              <wp:extent cx="1876425" cy="1038225"/>
              <wp:effectExtent l="0" t="0" r="9525" b="9525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76425" cy="10382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54ADE" w:rsidRPr="00454ADE" w:rsidRDefault="00454ADE">
                          <w:pPr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  <w:noProof/>
                              <w:lang w:eastAsia="en-GB"/>
                            </w:rPr>
                            <w:drawing>
                              <wp:inline distT="0" distB="0" distL="0" distR="0" wp14:anchorId="3DB7F72E" wp14:editId="55926C23">
                                <wp:extent cx="1524000" cy="914461"/>
                                <wp:effectExtent l="0" t="0" r="0" b="0"/>
                                <wp:docPr id="6" name="Picture 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University-of-Warwick-new-007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531077" cy="918707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-13.95pt;margin-top:-16.45pt;width:147.75pt;height:81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" fillcolor="white [3201]" stroked="f" strokeweight=".5pt">
              <v:textbox>
                <w:txbxContent>
                  <w:p w:rsidR="00454ADE" w:rsidRPr="00454ADE" w:rsidRDefault="00454ADE">
                    <w:pPr>
                      <w:rPr>
                        <w:b/>
                      </w:rPr>
                    </w:pPr>
                    <w:r>
                      <w:rPr>
                        <w:b/>
                        <w:noProof/>
                        <w:lang w:eastAsia="en-GB"/>
                      </w:rPr>
                      <w:drawing>
                        <wp:inline distT="0" distB="0" distL="0" distR="0" wp14:anchorId="3DB7F72E" wp14:editId="55926C23">
                          <wp:extent cx="1524000" cy="914461"/>
                          <wp:effectExtent l="0" t="0" r="0" b="0"/>
                          <wp:docPr id="6" name="Picture 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University-of-Warwick-new-007.jp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531077" cy="918707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9C3DA9">
      <w:rPr>
        <w:b/>
      </w:rPr>
      <w:t xml:space="preserve">                                 </w:t>
    </w:r>
  </w:p>
  <w:p w:rsidR="00A41881" w:rsidRDefault="00454ADE" w:rsidP="00A41881">
    <w:pPr>
      <w:pStyle w:val="Header"/>
      <w:jc w:val="right"/>
      <w:rPr>
        <w:b/>
        <w:color w:val="7F7F7F"/>
        <w:sz w:val="40"/>
        <w:szCs w:val="40"/>
      </w:rPr>
    </w:pPr>
    <w:r w:rsidRPr="00454ADE">
      <w:rPr>
        <w:b/>
        <w:color w:val="7F7F7F"/>
        <w:sz w:val="40"/>
        <w:szCs w:val="40"/>
      </w:rPr>
      <w:t xml:space="preserve">Warwick Impact </w:t>
    </w:r>
    <w:r w:rsidR="00B01402">
      <w:rPr>
        <w:b/>
        <w:color w:val="7F7F7F"/>
        <w:sz w:val="40"/>
        <w:szCs w:val="40"/>
      </w:rPr>
      <w:t>Leave</w:t>
    </w:r>
  </w:p>
  <w:p w:rsidR="00CD1FCB" w:rsidRPr="00201011" w:rsidRDefault="00CD1FCB" w:rsidP="00CD1FCB">
    <w:pPr>
      <w:pStyle w:val="Header"/>
      <w:jc w:val="right"/>
      <w:rPr>
        <w:color w:val="7F7F7F"/>
        <w:sz w:val="32"/>
        <w:szCs w:val="44"/>
      </w:rPr>
    </w:pPr>
    <w:r w:rsidRPr="00201011">
      <w:rPr>
        <w:color w:val="7F7F7F"/>
        <w:sz w:val="32"/>
        <w:szCs w:val="44"/>
      </w:rPr>
      <w:t>201</w:t>
    </w:r>
    <w:r>
      <w:rPr>
        <w:color w:val="7F7F7F"/>
        <w:sz w:val="32"/>
        <w:szCs w:val="44"/>
      </w:rPr>
      <w:t>8/2019</w:t>
    </w:r>
  </w:p>
  <w:p w:rsidR="009C3DA9" w:rsidRPr="00CD1FCB" w:rsidRDefault="009C3DA9" w:rsidP="00201011">
    <w:pPr>
      <w:pStyle w:val="Header"/>
      <w:jc w:val="right"/>
      <w:rPr>
        <w:color w:val="7F7F7F"/>
        <w:sz w:val="32"/>
        <w:szCs w:val="44"/>
      </w:rPr>
    </w:pPr>
    <w:r w:rsidRPr="00CD1FCB">
      <w:rPr>
        <w:color w:val="7F7F7F"/>
        <w:sz w:val="32"/>
        <w:szCs w:val="44"/>
      </w:rPr>
      <w:t>Application Form</w:t>
    </w:r>
  </w:p>
  <w:p w:rsidR="00BC7A50" w:rsidRPr="00FE1670" w:rsidRDefault="00BC7A50" w:rsidP="00201011">
    <w:pPr>
      <w:pStyle w:val="Header"/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.75pt;height:9.75pt;visibility:visible" o:bullet="t">
        <v:imagedata r:id="rId1" o:title=""/>
      </v:shape>
    </w:pict>
  </w:numPicBullet>
  <w:abstractNum w:abstractNumId="0" w15:restartNumberingAfterBreak="0">
    <w:nsid w:val="087469A6"/>
    <w:multiLevelType w:val="hybridMultilevel"/>
    <w:tmpl w:val="F30EE78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985863"/>
    <w:multiLevelType w:val="hybridMultilevel"/>
    <w:tmpl w:val="190052C8"/>
    <w:lvl w:ilvl="0" w:tplc="156C1E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5CCC66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1EA12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F08D03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22E3C3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EAEC8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3EC7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B024E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942B3E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350C58B3"/>
    <w:multiLevelType w:val="hybridMultilevel"/>
    <w:tmpl w:val="0344A3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C7323E"/>
    <w:multiLevelType w:val="hybridMultilevel"/>
    <w:tmpl w:val="8D58F6F6"/>
    <w:lvl w:ilvl="0" w:tplc="A79CB56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157BD6"/>
    <w:multiLevelType w:val="multilevel"/>
    <w:tmpl w:val="2ECC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00B57E0"/>
    <w:multiLevelType w:val="multilevel"/>
    <w:tmpl w:val="C8D41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3BA6A32"/>
    <w:multiLevelType w:val="multilevel"/>
    <w:tmpl w:val="8E78386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3D34698"/>
    <w:multiLevelType w:val="multilevel"/>
    <w:tmpl w:val="080CF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98C3C5F"/>
    <w:multiLevelType w:val="hybridMultilevel"/>
    <w:tmpl w:val="1A58EF4E"/>
    <w:lvl w:ilvl="0" w:tplc="E5B0387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7"/>
  </w:num>
  <w:num w:numId="6">
    <w:abstractNumId w:val="5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31F"/>
    <w:rsid w:val="00010B3F"/>
    <w:rsid w:val="00011C6A"/>
    <w:rsid w:val="000159B6"/>
    <w:rsid w:val="00021C87"/>
    <w:rsid w:val="00040EED"/>
    <w:rsid w:val="00047D3C"/>
    <w:rsid w:val="00052264"/>
    <w:rsid w:val="00065056"/>
    <w:rsid w:val="00065407"/>
    <w:rsid w:val="00075070"/>
    <w:rsid w:val="00075FD4"/>
    <w:rsid w:val="0008388B"/>
    <w:rsid w:val="00087058"/>
    <w:rsid w:val="000917E2"/>
    <w:rsid w:val="000A30F3"/>
    <w:rsid w:val="000B281A"/>
    <w:rsid w:val="000B5CF3"/>
    <w:rsid w:val="000C1B70"/>
    <w:rsid w:val="000D1388"/>
    <w:rsid w:val="000D5E40"/>
    <w:rsid w:val="000E4028"/>
    <w:rsid w:val="000E5507"/>
    <w:rsid w:val="000E57DB"/>
    <w:rsid w:val="00122511"/>
    <w:rsid w:val="00124CAD"/>
    <w:rsid w:val="0014114B"/>
    <w:rsid w:val="0014662C"/>
    <w:rsid w:val="00155151"/>
    <w:rsid w:val="00161B48"/>
    <w:rsid w:val="00165A0E"/>
    <w:rsid w:val="00166F69"/>
    <w:rsid w:val="00167CC5"/>
    <w:rsid w:val="00170A30"/>
    <w:rsid w:val="001A051E"/>
    <w:rsid w:val="001A53F5"/>
    <w:rsid w:val="001B5CF7"/>
    <w:rsid w:val="001C113D"/>
    <w:rsid w:val="001C2E7D"/>
    <w:rsid w:val="001D31C1"/>
    <w:rsid w:val="001F61EB"/>
    <w:rsid w:val="00201011"/>
    <w:rsid w:val="00202283"/>
    <w:rsid w:val="00203996"/>
    <w:rsid w:val="0021503E"/>
    <w:rsid w:val="0022276F"/>
    <w:rsid w:val="00235D5E"/>
    <w:rsid w:val="00245505"/>
    <w:rsid w:val="002546CA"/>
    <w:rsid w:val="00255F05"/>
    <w:rsid w:val="00272F71"/>
    <w:rsid w:val="00276ECD"/>
    <w:rsid w:val="0028131F"/>
    <w:rsid w:val="0029008D"/>
    <w:rsid w:val="0029228E"/>
    <w:rsid w:val="002A6302"/>
    <w:rsid w:val="002B09D3"/>
    <w:rsid w:val="002B44B4"/>
    <w:rsid w:val="002C4962"/>
    <w:rsid w:val="002E463B"/>
    <w:rsid w:val="002E53AC"/>
    <w:rsid w:val="002E5AA6"/>
    <w:rsid w:val="002E6BA4"/>
    <w:rsid w:val="002F14A8"/>
    <w:rsid w:val="002F2E6A"/>
    <w:rsid w:val="002F3999"/>
    <w:rsid w:val="00327796"/>
    <w:rsid w:val="0033243B"/>
    <w:rsid w:val="00332D44"/>
    <w:rsid w:val="00337564"/>
    <w:rsid w:val="003429CF"/>
    <w:rsid w:val="00342D47"/>
    <w:rsid w:val="00345B00"/>
    <w:rsid w:val="00347A92"/>
    <w:rsid w:val="00364895"/>
    <w:rsid w:val="003A0F43"/>
    <w:rsid w:val="003A3AF3"/>
    <w:rsid w:val="003B131D"/>
    <w:rsid w:val="003B301D"/>
    <w:rsid w:val="003B4765"/>
    <w:rsid w:val="003C38A8"/>
    <w:rsid w:val="003C4CAB"/>
    <w:rsid w:val="003F68D1"/>
    <w:rsid w:val="00400CDA"/>
    <w:rsid w:val="00403CBD"/>
    <w:rsid w:val="00405048"/>
    <w:rsid w:val="00410A1E"/>
    <w:rsid w:val="004216E7"/>
    <w:rsid w:val="0043317A"/>
    <w:rsid w:val="00443747"/>
    <w:rsid w:val="00454ADE"/>
    <w:rsid w:val="004558A6"/>
    <w:rsid w:val="00460A08"/>
    <w:rsid w:val="00486701"/>
    <w:rsid w:val="00487296"/>
    <w:rsid w:val="004957FD"/>
    <w:rsid w:val="004A4080"/>
    <w:rsid w:val="004A5B93"/>
    <w:rsid w:val="004D0D34"/>
    <w:rsid w:val="004D794A"/>
    <w:rsid w:val="004F3B57"/>
    <w:rsid w:val="00511802"/>
    <w:rsid w:val="00523754"/>
    <w:rsid w:val="005258C2"/>
    <w:rsid w:val="00536BF9"/>
    <w:rsid w:val="00574EDC"/>
    <w:rsid w:val="0058706F"/>
    <w:rsid w:val="005A71D3"/>
    <w:rsid w:val="005B3955"/>
    <w:rsid w:val="005D344B"/>
    <w:rsid w:val="005F2160"/>
    <w:rsid w:val="006164D9"/>
    <w:rsid w:val="0062488B"/>
    <w:rsid w:val="00640414"/>
    <w:rsid w:val="006475EF"/>
    <w:rsid w:val="00647EB2"/>
    <w:rsid w:val="00656F38"/>
    <w:rsid w:val="006858D8"/>
    <w:rsid w:val="006909C7"/>
    <w:rsid w:val="006946F0"/>
    <w:rsid w:val="006B357D"/>
    <w:rsid w:val="006B5856"/>
    <w:rsid w:val="006C765F"/>
    <w:rsid w:val="006D00EE"/>
    <w:rsid w:val="006D1E35"/>
    <w:rsid w:val="006D351E"/>
    <w:rsid w:val="006D5102"/>
    <w:rsid w:val="006E6E58"/>
    <w:rsid w:val="006F4CEE"/>
    <w:rsid w:val="006F5C09"/>
    <w:rsid w:val="006F6299"/>
    <w:rsid w:val="00722F56"/>
    <w:rsid w:val="007330D5"/>
    <w:rsid w:val="0074614C"/>
    <w:rsid w:val="00752DCB"/>
    <w:rsid w:val="00754D8D"/>
    <w:rsid w:val="0076502E"/>
    <w:rsid w:val="007674CE"/>
    <w:rsid w:val="007712C4"/>
    <w:rsid w:val="007C4E20"/>
    <w:rsid w:val="007D4338"/>
    <w:rsid w:val="00804CCE"/>
    <w:rsid w:val="0081135F"/>
    <w:rsid w:val="00811DE7"/>
    <w:rsid w:val="008157D7"/>
    <w:rsid w:val="0082348F"/>
    <w:rsid w:val="00836164"/>
    <w:rsid w:val="00841D78"/>
    <w:rsid w:val="00854821"/>
    <w:rsid w:val="00861F8E"/>
    <w:rsid w:val="00865010"/>
    <w:rsid w:val="008803EC"/>
    <w:rsid w:val="00884B76"/>
    <w:rsid w:val="0088575B"/>
    <w:rsid w:val="00886BE0"/>
    <w:rsid w:val="0089095F"/>
    <w:rsid w:val="0089259E"/>
    <w:rsid w:val="00894007"/>
    <w:rsid w:val="0089561E"/>
    <w:rsid w:val="008A01E5"/>
    <w:rsid w:val="008A0696"/>
    <w:rsid w:val="008A48D1"/>
    <w:rsid w:val="008A62E2"/>
    <w:rsid w:val="008C5D98"/>
    <w:rsid w:val="00900C3F"/>
    <w:rsid w:val="00902533"/>
    <w:rsid w:val="009029EB"/>
    <w:rsid w:val="009059E4"/>
    <w:rsid w:val="00941CDB"/>
    <w:rsid w:val="00955D07"/>
    <w:rsid w:val="00985B76"/>
    <w:rsid w:val="009A51C1"/>
    <w:rsid w:val="009B1226"/>
    <w:rsid w:val="009B61B2"/>
    <w:rsid w:val="009C3DA9"/>
    <w:rsid w:val="009F1A7F"/>
    <w:rsid w:val="00A05B23"/>
    <w:rsid w:val="00A35200"/>
    <w:rsid w:val="00A36187"/>
    <w:rsid w:val="00A413A1"/>
    <w:rsid w:val="00A41881"/>
    <w:rsid w:val="00A53455"/>
    <w:rsid w:val="00A61B55"/>
    <w:rsid w:val="00A81C98"/>
    <w:rsid w:val="00A858CA"/>
    <w:rsid w:val="00A8717E"/>
    <w:rsid w:val="00A92D5F"/>
    <w:rsid w:val="00A9582B"/>
    <w:rsid w:val="00AA29A0"/>
    <w:rsid w:val="00AA2F30"/>
    <w:rsid w:val="00AB6FDA"/>
    <w:rsid w:val="00AB7701"/>
    <w:rsid w:val="00AC0D75"/>
    <w:rsid w:val="00AC49C4"/>
    <w:rsid w:val="00AC5240"/>
    <w:rsid w:val="00AD713D"/>
    <w:rsid w:val="00AE45DB"/>
    <w:rsid w:val="00AE58E7"/>
    <w:rsid w:val="00AF1671"/>
    <w:rsid w:val="00AF20DC"/>
    <w:rsid w:val="00AF6D4E"/>
    <w:rsid w:val="00B00457"/>
    <w:rsid w:val="00B01402"/>
    <w:rsid w:val="00B028B5"/>
    <w:rsid w:val="00B05315"/>
    <w:rsid w:val="00B10866"/>
    <w:rsid w:val="00B203F4"/>
    <w:rsid w:val="00B25A75"/>
    <w:rsid w:val="00B313E7"/>
    <w:rsid w:val="00B35FF7"/>
    <w:rsid w:val="00B36A75"/>
    <w:rsid w:val="00B51A8F"/>
    <w:rsid w:val="00B52912"/>
    <w:rsid w:val="00B63F74"/>
    <w:rsid w:val="00B65462"/>
    <w:rsid w:val="00B65946"/>
    <w:rsid w:val="00B80309"/>
    <w:rsid w:val="00BB0195"/>
    <w:rsid w:val="00BC7A50"/>
    <w:rsid w:val="00BE4907"/>
    <w:rsid w:val="00BE5A91"/>
    <w:rsid w:val="00C04167"/>
    <w:rsid w:val="00C14CA7"/>
    <w:rsid w:val="00C17089"/>
    <w:rsid w:val="00C22E98"/>
    <w:rsid w:val="00C25B60"/>
    <w:rsid w:val="00C305D8"/>
    <w:rsid w:val="00C31C85"/>
    <w:rsid w:val="00C33D2F"/>
    <w:rsid w:val="00C367A3"/>
    <w:rsid w:val="00C37EE9"/>
    <w:rsid w:val="00C5441D"/>
    <w:rsid w:val="00C9784F"/>
    <w:rsid w:val="00CB04E4"/>
    <w:rsid w:val="00CB317B"/>
    <w:rsid w:val="00CD1FCB"/>
    <w:rsid w:val="00CD6481"/>
    <w:rsid w:val="00CF1BC7"/>
    <w:rsid w:val="00CF520F"/>
    <w:rsid w:val="00D00684"/>
    <w:rsid w:val="00D06F04"/>
    <w:rsid w:val="00D51428"/>
    <w:rsid w:val="00D62D06"/>
    <w:rsid w:val="00D630C3"/>
    <w:rsid w:val="00D75BF8"/>
    <w:rsid w:val="00D84383"/>
    <w:rsid w:val="00D84802"/>
    <w:rsid w:val="00DB6A42"/>
    <w:rsid w:val="00DD18D7"/>
    <w:rsid w:val="00DD1AAC"/>
    <w:rsid w:val="00DF7E71"/>
    <w:rsid w:val="00E10F23"/>
    <w:rsid w:val="00E26D81"/>
    <w:rsid w:val="00E317E3"/>
    <w:rsid w:val="00E354D9"/>
    <w:rsid w:val="00E3581B"/>
    <w:rsid w:val="00E57BAD"/>
    <w:rsid w:val="00E70A2B"/>
    <w:rsid w:val="00E77407"/>
    <w:rsid w:val="00EA3B4E"/>
    <w:rsid w:val="00EA5049"/>
    <w:rsid w:val="00EB4E77"/>
    <w:rsid w:val="00ED6AB6"/>
    <w:rsid w:val="00EE2C31"/>
    <w:rsid w:val="00EE2D74"/>
    <w:rsid w:val="00EE5A0B"/>
    <w:rsid w:val="00F05893"/>
    <w:rsid w:val="00F13DA3"/>
    <w:rsid w:val="00F2783F"/>
    <w:rsid w:val="00F3594B"/>
    <w:rsid w:val="00F40E14"/>
    <w:rsid w:val="00F43032"/>
    <w:rsid w:val="00F468E8"/>
    <w:rsid w:val="00F67FCE"/>
    <w:rsid w:val="00F766B2"/>
    <w:rsid w:val="00F77AAB"/>
    <w:rsid w:val="00F902E3"/>
    <w:rsid w:val="00F93249"/>
    <w:rsid w:val="00FE069F"/>
    <w:rsid w:val="00FE1670"/>
    <w:rsid w:val="00FF08D7"/>
    <w:rsid w:val="00FF3E6A"/>
    <w:rsid w:val="00FF40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E6BE9A8B-10E2-421F-8481-986582F28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00EE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82348F"/>
    <w:pPr>
      <w:keepNext/>
      <w:spacing w:after="0" w:line="240" w:lineRule="auto"/>
      <w:outlineLvl w:val="0"/>
    </w:pPr>
    <w:rPr>
      <w:rFonts w:ascii="Arial" w:eastAsia="Times New Roman" w:hAnsi="Arial"/>
      <w:b/>
      <w:sz w:val="16"/>
      <w:szCs w:val="20"/>
    </w:rPr>
  </w:style>
  <w:style w:type="paragraph" w:styleId="Heading6">
    <w:name w:val="heading 6"/>
    <w:basedOn w:val="Normal"/>
    <w:next w:val="Normal"/>
    <w:link w:val="Heading6Char"/>
    <w:qFormat/>
    <w:rsid w:val="00D62D06"/>
    <w:pPr>
      <w:keepNext/>
      <w:tabs>
        <w:tab w:val="center" w:pos="5521"/>
      </w:tabs>
      <w:suppressAutoHyphens/>
      <w:spacing w:after="0" w:line="240" w:lineRule="auto"/>
      <w:jc w:val="both"/>
      <w:outlineLvl w:val="5"/>
    </w:pPr>
    <w:rPr>
      <w:rFonts w:ascii="Arial" w:eastAsia="Times New Roman" w:hAnsi="Arial" w:cs="Arial"/>
      <w:b/>
      <w:bCs/>
      <w:spacing w:val="-3"/>
      <w:sz w:val="20"/>
      <w:szCs w:val="24"/>
    </w:rPr>
  </w:style>
  <w:style w:type="paragraph" w:styleId="Heading7">
    <w:name w:val="heading 7"/>
    <w:basedOn w:val="Normal"/>
    <w:next w:val="Normal"/>
    <w:link w:val="Heading7Char"/>
    <w:qFormat/>
    <w:rsid w:val="006858D8"/>
    <w:pPr>
      <w:keepNext/>
      <w:tabs>
        <w:tab w:val="center" w:pos="5521"/>
      </w:tabs>
      <w:suppressAutoHyphens/>
      <w:spacing w:after="0" w:line="240" w:lineRule="auto"/>
      <w:jc w:val="center"/>
      <w:outlineLvl w:val="6"/>
    </w:pPr>
    <w:rPr>
      <w:rFonts w:ascii="Arial" w:eastAsia="Times New Roman" w:hAnsi="Arial" w:cs="Arial"/>
      <w:b/>
      <w:bCs/>
      <w:spacing w:val="-3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58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58E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E58E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E16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1670"/>
  </w:style>
  <w:style w:type="paragraph" w:styleId="Footer">
    <w:name w:val="footer"/>
    <w:basedOn w:val="Normal"/>
    <w:link w:val="FooterChar"/>
    <w:uiPriority w:val="99"/>
    <w:unhideWhenUsed/>
    <w:rsid w:val="00FE16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1670"/>
  </w:style>
  <w:style w:type="character" w:styleId="Hyperlink">
    <w:name w:val="Hyperlink"/>
    <w:basedOn w:val="DefaultParagraphFont"/>
    <w:unhideWhenUsed/>
    <w:rsid w:val="002B44B4"/>
    <w:rPr>
      <w:color w:val="0000FF"/>
      <w:u w:val="single"/>
    </w:rPr>
  </w:style>
  <w:style w:type="table" w:styleId="TableGrid">
    <w:name w:val="Table Grid"/>
    <w:basedOn w:val="TableNormal"/>
    <w:uiPriority w:val="59"/>
    <w:rsid w:val="00C0416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DB6A42"/>
    <w:rPr>
      <w:color w:val="800080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DD1AAC"/>
    <w:pPr>
      <w:spacing w:line="240" w:lineRule="auto"/>
    </w:pPr>
    <w:rPr>
      <w:rFonts w:asciiTheme="minorHAnsi" w:eastAsiaTheme="minorEastAsia" w:hAnsiTheme="minorHAnsi" w:cstheme="minorBidi"/>
      <w:b/>
      <w:bCs/>
      <w:color w:val="4F81BD" w:themeColor="accent1"/>
      <w:sz w:val="18"/>
      <w:szCs w:val="18"/>
    </w:rPr>
  </w:style>
  <w:style w:type="paragraph" w:styleId="NormalWeb">
    <w:name w:val="Normal (Web)"/>
    <w:basedOn w:val="Normal"/>
    <w:uiPriority w:val="99"/>
    <w:unhideWhenUsed/>
    <w:rsid w:val="00D0068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A48D1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48D1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48D1"/>
    <w:rPr>
      <w:sz w:val="24"/>
      <w:szCs w:val="24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48D1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48D1"/>
    <w:rPr>
      <w:b/>
      <w:bCs/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82348F"/>
    <w:rPr>
      <w:rFonts w:ascii="Arial" w:eastAsia="Times New Roman" w:hAnsi="Arial"/>
      <w:b/>
      <w:sz w:val="16"/>
      <w:lang w:eastAsia="en-US"/>
    </w:rPr>
  </w:style>
  <w:style w:type="character" w:customStyle="1" w:styleId="Heading6Char">
    <w:name w:val="Heading 6 Char"/>
    <w:basedOn w:val="DefaultParagraphFont"/>
    <w:link w:val="Heading6"/>
    <w:rsid w:val="00D62D06"/>
    <w:rPr>
      <w:rFonts w:ascii="Arial" w:eastAsia="Times New Roman" w:hAnsi="Arial" w:cs="Arial"/>
      <w:b/>
      <w:bCs/>
      <w:spacing w:val="-3"/>
      <w:szCs w:val="24"/>
      <w:lang w:eastAsia="en-US"/>
    </w:rPr>
  </w:style>
  <w:style w:type="character" w:customStyle="1" w:styleId="Heading7Char">
    <w:name w:val="Heading 7 Char"/>
    <w:basedOn w:val="DefaultParagraphFont"/>
    <w:link w:val="Heading7"/>
    <w:rsid w:val="006858D8"/>
    <w:rPr>
      <w:rFonts w:ascii="Arial" w:eastAsia="Times New Roman" w:hAnsi="Arial" w:cs="Arial"/>
      <w:b/>
      <w:bCs/>
      <w:spacing w:val="-3"/>
      <w:szCs w:val="24"/>
      <w:lang w:eastAsia="en-US"/>
    </w:rPr>
  </w:style>
  <w:style w:type="paragraph" w:customStyle="1" w:styleId="proposaltext2">
    <w:name w:val="proposal text 2"/>
    <w:basedOn w:val="Normal"/>
    <w:link w:val="proposaltext2Char"/>
    <w:rsid w:val="006858D8"/>
    <w:pPr>
      <w:tabs>
        <w:tab w:val="left" w:pos="0"/>
        <w:tab w:val="left" w:pos="576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spacing w:after="60" w:line="240" w:lineRule="atLeast"/>
      <w:jc w:val="both"/>
    </w:pPr>
    <w:rPr>
      <w:rFonts w:ascii="Times New Roman" w:eastAsia="SimSun" w:hAnsi="Times New Roman"/>
      <w:lang w:eastAsia="zh-CN"/>
    </w:rPr>
  </w:style>
  <w:style w:type="character" w:customStyle="1" w:styleId="proposaltext2Char">
    <w:name w:val="proposal text 2 Char"/>
    <w:basedOn w:val="DefaultParagraphFont"/>
    <w:link w:val="proposaltext2"/>
    <w:locked/>
    <w:rsid w:val="006858D8"/>
    <w:rPr>
      <w:rFonts w:ascii="Times New Roman" w:eastAsia="SimSun" w:hAnsi="Times New Roman"/>
      <w:sz w:val="22"/>
      <w:szCs w:val="22"/>
      <w:lang w:eastAsia="zh-CN"/>
    </w:rPr>
  </w:style>
  <w:style w:type="paragraph" w:customStyle="1" w:styleId="Text1">
    <w:name w:val="Text 1"/>
    <w:basedOn w:val="Normal"/>
    <w:link w:val="Text1Char"/>
    <w:uiPriority w:val="99"/>
    <w:rsid w:val="006858D8"/>
    <w:pPr>
      <w:spacing w:after="240" w:line="240" w:lineRule="auto"/>
      <w:ind w:left="482"/>
      <w:jc w:val="both"/>
    </w:pPr>
    <w:rPr>
      <w:rFonts w:ascii="Times New Roman" w:eastAsia="Times New Roman" w:hAnsi="Times New Roman"/>
      <w:lang w:eastAsia="en-GB"/>
    </w:rPr>
  </w:style>
  <w:style w:type="character" w:customStyle="1" w:styleId="Text1Char">
    <w:name w:val="Text 1 Char"/>
    <w:basedOn w:val="DefaultParagraphFont"/>
    <w:link w:val="Text1"/>
    <w:uiPriority w:val="99"/>
    <w:locked/>
    <w:rsid w:val="006858D8"/>
    <w:rPr>
      <w:rFonts w:ascii="Times New Roman" w:eastAsia="Times New Roman" w:hAnsi="Times New Roman"/>
      <w:sz w:val="22"/>
      <w:szCs w:val="22"/>
    </w:rPr>
  </w:style>
  <w:style w:type="character" w:styleId="PlaceholderText">
    <w:name w:val="Placeholder Text"/>
    <w:basedOn w:val="DefaultParagraphFont"/>
    <w:uiPriority w:val="99"/>
    <w:semiHidden/>
    <w:rsid w:val="0083616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8719461">
      <w:bodyDiv w:val="1"/>
      <w:marLeft w:val="92"/>
      <w:marRight w:val="92"/>
      <w:marTop w:val="92"/>
      <w:marBottom w:val="92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324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762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63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52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010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r.immigration@warwick.ac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EFPlanning@warwick.ac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jpg"/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6DA49E-9E32-4DFF-9A6D-8CACE9007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79666861</Template>
  <TotalTime>0</TotalTime>
  <Pages>1</Pages>
  <Words>112</Words>
  <Characters>641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Liverpool</Company>
  <LinksUpToDate>false</LinksUpToDate>
  <CharactersWithSpaces>752</CharactersWithSpaces>
  <SharedDoc>false</SharedDoc>
  <HLinks>
    <vt:vector size="18" baseType="variant">
      <vt:variant>
        <vt:i4>5373995</vt:i4>
      </vt:variant>
      <vt:variant>
        <vt:i4>6</vt:i4>
      </vt:variant>
      <vt:variant>
        <vt:i4>0</vt:i4>
      </vt:variant>
      <vt:variant>
        <vt:i4>5</vt:i4>
      </vt:variant>
      <vt:variant>
        <vt:lpwstr>mailto:%20keawards@liv.ac.uk?subject=KE%20Awards</vt:lpwstr>
      </vt:variant>
      <vt:variant>
        <vt:lpwstr/>
      </vt:variant>
      <vt:variant>
        <vt:i4>2293870</vt:i4>
      </vt:variant>
      <vt:variant>
        <vt:i4>3</vt:i4>
      </vt:variant>
      <vt:variant>
        <vt:i4>0</vt:i4>
      </vt:variant>
      <vt:variant>
        <vt:i4>5</vt:i4>
      </vt:variant>
      <vt:variant>
        <vt:lpwstr>https://www.liv.ac.uk/intranet/businessgateway/knowledge-exchange-vouchers/Criteria.htm</vt:lpwstr>
      </vt:variant>
      <vt:variant>
        <vt:lpwstr/>
      </vt:variant>
      <vt:variant>
        <vt:i4>4259906</vt:i4>
      </vt:variant>
      <vt:variant>
        <vt:i4>0</vt:i4>
      </vt:variant>
      <vt:variant>
        <vt:i4>0</vt:i4>
      </vt:variant>
      <vt:variant>
        <vt:i4>5</vt:i4>
      </vt:variant>
      <vt:variant>
        <vt:lpwstr>http://www.rcuk.ac.uk/kei/Pages/home.aspx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kfogg</dc:creator>
  <cp:lastModifiedBy>Crompton, Thomas</cp:lastModifiedBy>
  <cp:revision>2</cp:revision>
  <cp:lastPrinted>2015-11-17T16:02:00Z</cp:lastPrinted>
  <dcterms:created xsi:type="dcterms:W3CDTF">2018-05-23T14:17:00Z</dcterms:created>
  <dcterms:modified xsi:type="dcterms:W3CDTF">2018-05-23T14:17:00Z</dcterms:modified>
</cp:coreProperties>
</file>