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C99EF6" w14:textId="77777777" w:rsidR="00435A13" w:rsidRDefault="00435A13" w:rsidP="00435A13">
      <w:pPr>
        <w:rPr>
          <w:u w:val="single"/>
        </w:rPr>
      </w:pPr>
      <w:bookmarkStart w:id="0" w:name="_GoBack"/>
      <w:bookmarkEnd w:id="0"/>
      <w:r>
        <w:rPr>
          <w:u w:val="single"/>
        </w:rPr>
        <w:t>To:  Heads of Academic Departments</w:t>
      </w:r>
    </w:p>
    <w:p w14:paraId="4AE426A6" w14:textId="77777777" w:rsidR="00435A13" w:rsidRDefault="00435A13" w:rsidP="00435A13">
      <w:pPr>
        <w:outlineLvl w:val="0"/>
        <w:rPr>
          <w:u w:val="single"/>
        </w:rPr>
      </w:pPr>
      <w:r>
        <w:rPr>
          <w:u w:val="single"/>
        </w:rPr>
        <w:t>From:  Chris Ennew, Provost and Chair of ARC</w:t>
      </w:r>
    </w:p>
    <w:p w14:paraId="2DAB7BA2" w14:textId="77777777" w:rsidR="00435A13" w:rsidRDefault="00435A13" w:rsidP="00435A13"/>
    <w:p w14:paraId="26B2BAB6" w14:textId="77777777" w:rsidR="00435A13" w:rsidRDefault="00435A13" w:rsidP="00435A13">
      <w:r>
        <w:t>Dear Colleagues</w:t>
      </w:r>
    </w:p>
    <w:p w14:paraId="31B1AF2F" w14:textId="77777777" w:rsidR="00435A13" w:rsidRDefault="00435A13" w:rsidP="00435A13"/>
    <w:p w14:paraId="089A7A77" w14:textId="5EC486A8" w:rsidR="00435A13" w:rsidRDefault="00435A13" w:rsidP="00435A13">
      <w:r>
        <w:t>I am writing to advise on arrangements for the ARC Planning Round 2020 given the new Government guidance in relation to Covid 19.</w:t>
      </w:r>
      <w:r w:rsidR="0049670C">
        <w:t xml:space="preserve"> We are trying to make the basic planning process as </w:t>
      </w:r>
      <w:r w:rsidR="00D7348F">
        <w:t xml:space="preserve">straightforward </w:t>
      </w:r>
      <w:r w:rsidR="0049670C">
        <w:t>as possible so that we can ease pressures on everyone who will be working remotely and allow energy to be focused on key areas of risk.</w:t>
      </w:r>
      <w:r w:rsidR="00B258EB">
        <w:t xml:space="preserve"> The emphasis here is to rely on a more formulaic approach to the baseline financial plan and to minimise the number of formal planning meetings.</w:t>
      </w:r>
    </w:p>
    <w:p w14:paraId="2958D949" w14:textId="77777777" w:rsidR="00435A13" w:rsidRDefault="00435A13" w:rsidP="00435A13"/>
    <w:p w14:paraId="3C144B87" w14:textId="36D5CD59" w:rsidR="00435A13" w:rsidRPr="0012129D" w:rsidRDefault="00435A13" w:rsidP="00435A13">
      <w:pPr>
        <w:rPr>
          <w:u w:val="single"/>
        </w:rPr>
      </w:pPr>
      <w:r w:rsidRPr="0012129D">
        <w:rPr>
          <w:u w:val="single"/>
        </w:rPr>
        <w:t>Preparation of financial plans</w:t>
      </w:r>
    </w:p>
    <w:p w14:paraId="2E6961BD" w14:textId="596DF3C9" w:rsidR="00435A13" w:rsidRDefault="00435A13" w:rsidP="00435A13">
      <w:r>
        <w:t xml:space="preserve">Plans should be prepared on a business as usual basis </w:t>
      </w:r>
      <w:r w:rsidRPr="0012129D">
        <w:rPr>
          <w:b/>
          <w:bCs/>
        </w:rPr>
        <w:t>excluding the impact of Covid 19</w:t>
      </w:r>
      <w:r>
        <w:t xml:space="preserve">. Scenario planning </w:t>
      </w:r>
      <w:r w:rsidRPr="00435A13">
        <w:t xml:space="preserve">for the University </w:t>
      </w:r>
      <w:r>
        <w:t>will then be conducted by the Finance Office</w:t>
      </w:r>
      <w:r w:rsidR="004C33D4">
        <w:t>, with input from departments as requested,</w:t>
      </w:r>
      <w:r>
        <w:t xml:space="preserve"> varying off th</w:t>
      </w:r>
      <w:r w:rsidR="00782EE6">
        <w:t>e resultant</w:t>
      </w:r>
      <w:r>
        <w:t xml:space="preserve"> baseline </w:t>
      </w:r>
      <w:r w:rsidR="00782EE6">
        <w:t xml:space="preserve">consolidated </w:t>
      </w:r>
      <w:r>
        <w:t xml:space="preserve">position. It is therefore important that you continue to work with your usual Finance contact (in the Departmental Services Team </w:t>
      </w:r>
      <w:r w:rsidR="00782EE6">
        <w:t>within the Finance Office</w:t>
      </w:r>
      <w:r>
        <w:t xml:space="preserve"> or locally if you have an embedded qualified accountant) </w:t>
      </w:r>
      <w:r w:rsidR="00782EE6">
        <w:t>to finalise the 2020 financial plan submission (BGTS form) for your Department in the usual way. The deadline for submission of financial plans was Friday 27 March, but in light of the disruption already caused by Covid 19 and continuing this is being delayed by a week to Friday 3 April.</w:t>
      </w:r>
      <w:r>
        <w:t xml:space="preserve"> </w:t>
      </w:r>
    </w:p>
    <w:p w14:paraId="2D9BD75A" w14:textId="59E7FDFA" w:rsidR="00435A13" w:rsidRDefault="00435A13" w:rsidP="00435A13"/>
    <w:p w14:paraId="34074580" w14:textId="7AFB1387" w:rsidR="00C3754D" w:rsidRPr="0012129D" w:rsidRDefault="00C3754D" w:rsidP="00435A13">
      <w:pPr>
        <w:rPr>
          <w:u w:val="single"/>
        </w:rPr>
      </w:pPr>
      <w:r w:rsidRPr="0012129D">
        <w:rPr>
          <w:u w:val="single"/>
        </w:rPr>
        <w:t>Financial uncertainty</w:t>
      </w:r>
    </w:p>
    <w:p w14:paraId="0D291EE0" w14:textId="38128C73" w:rsidR="00C3754D" w:rsidRDefault="00933230" w:rsidP="00435A13">
      <w:r>
        <w:t xml:space="preserve">As detailed in the </w:t>
      </w:r>
      <w:r w:rsidRPr="00933230">
        <w:t xml:space="preserve">ARC Planning and Budgeting Process </w:t>
      </w:r>
      <w:r w:rsidR="00D7348F">
        <w:t>guidance</w:t>
      </w:r>
      <w:r>
        <w:t xml:space="preserve">, </w:t>
      </w:r>
      <w:r w:rsidR="00D7348F">
        <w:t>we would ask</w:t>
      </w:r>
      <w:r w:rsidRPr="00933230">
        <w:t xml:space="preserve"> all </w:t>
      </w:r>
      <w:r>
        <w:t>D</w:t>
      </w:r>
      <w:r w:rsidRPr="00933230">
        <w:t xml:space="preserve">epartments </w:t>
      </w:r>
      <w:r w:rsidR="00D7348F">
        <w:t>to</w:t>
      </w:r>
      <w:r w:rsidRPr="00933230">
        <w:t xml:space="preserve"> submit a </w:t>
      </w:r>
      <w:r>
        <w:t>financial</w:t>
      </w:r>
      <w:r w:rsidRPr="00933230">
        <w:t xml:space="preserve"> </w:t>
      </w:r>
      <w:r>
        <w:t>p</w:t>
      </w:r>
      <w:r w:rsidRPr="00933230">
        <w:t>lan that equals or betters their plan from the previous year (as adjusted for additional mainstream R grant notified in the Research England grant letter for 2019/20 received after the 2019 planning round had closed). This is in terms of gross margin % and absolute gross surplus (£).</w:t>
      </w:r>
      <w:r>
        <w:t xml:space="preserve"> </w:t>
      </w:r>
      <w:r w:rsidR="00C3754D">
        <w:t xml:space="preserve">Given the </w:t>
      </w:r>
      <w:r w:rsidR="00C3754D" w:rsidRPr="00C3754D">
        <w:t>unprecedented circumstances</w:t>
      </w:r>
      <w:r w:rsidR="00C3754D">
        <w:t xml:space="preserve"> prevailing </w:t>
      </w:r>
      <w:r>
        <w:t xml:space="preserve">this is more important than ever and Departments that submit a plan that does not meet these criteria should carefully scrutinise costs </w:t>
      </w:r>
      <w:r w:rsidR="00C3754D">
        <w:t xml:space="preserve">to ensure that </w:t>
      </w:r>
      <w:r>
        <w:t>the</w:t>
      </w:r>
      <w:r w:rsidR="00C3754D">
        <w:t xml:space="preserve"> financial plan incorporates only currently committed costs (including payroll) and </w:t>
      </w:r>
      <w:r w:rsidR="00C05103">
        <w:t xml:space="preserve">other </w:t>
      </w:r>
      <w:r w:rsidR="00C3754D">
        <w:t>expenditure necessary for the delivery of planned income.</w:t>
      </w:r>
      <w:r>
        <w:t xml:space="preserve"> ARC may ask for cost savings targets to be embedded into forecasts depending on the financial position reflected in the plan submitted.</w:t>
      </w:r>
    </w:p>
    <w:p w14:paraId="669EF24A" w14:textId="77777777" w:rsidR="00C3754D" w:rsidRDefault="00C3754D" w:rsidP="00435A13"/>
    <w:p w14:paraId="20A4BC6E" w14:textId="39467DD0" w:rsidR="00435A13" w:rsidRPr="0012129D" w:rsidRDefault="00435A13" w:rsidP="00435A13">
      <w:pPr>
        <w:rPr>
          <w:u w:val="single"/>
        </w:rPr>
      </w:pPr>
      <w:r w:rsidRPr="0012129D">
        <w:rPr>
          <w:u w:val="single"/>
        </w:rPr>
        <w:t>Review of financial plans</w:t>
      </w:r>
    </w:p>
    <w:p w14:paraId="509485E2" w14:textId="3AA2D67F" w:rsidR="00435A13" w:rsidRDefault="00435A13" w:rsidP="00435A13">
      <w:r w:rsidRPr="00435A13">
        <w:t>In the</w:t>
      </w:r>
      <w:r w:rsidR="00782EE6">
        <w:t xml:space="preserve"> current</w:t>
      </w:r>
      <w:r w:rsidRPr="00435A13">
        <w:t xml:space="preserve"> difficult </w:t>
      </w:r>
      <w:r w:rsidR="008F367D" w:rsidRPr="00435A13">
        <w:t>circumstances,</w:t>
      </w:r>
      <w:r w:rsidRPr="00435A13">
        <w:t xml:space="preserve"> our </w:t>
      </w:r>
      <w:r w:rsidR="008F367D" w:rsidRPr="00435A13">
        <w:t>focus</w:t>
      </w:r>
      <w:r w:rsidRPr="00435A13">
        <w:t xml:space="preserve"> </w:t>
      </w:r>
      <w:r w:rsidR="008F367D">
        <w:t xml:space="preserve">at this stage </w:t>
      </w:r>
      <w:r w:rsidRPr="00435A13">
        <w:t xml:space="preserve">is to </w:t>
      </w:r>
      <w:r w:rsidR="00782EE6">
        <w:t>on</w:t>
      </w:r>
      <w:r w:rsidRPr="00435A13">
        <w:t xml:space="preserve"> financial plans</w:t>
      </w:r>
      <w:r w:rsidR="00782EE6">
        <w:t xml:space="preserve"> rather than </w:t>
      </w:r>
      <w:r w:rsidR="008F367D">
        <w:t xml:space="preserve">broader </w:t>
      </w:r>
      <w:r w:rsidR="00782EE6">
        <w:t>strategy</w:t>
      </w:r>
      <w:r w:rsidRPr="00435A13">
        <w:t xml:space="preserve">. </w:t>
      </w:r>
      <w:r>
        <w:t xml:space="preserve">We have decided not to hold </w:t>
      </w:r>
      <w:r w:rsidR="008F367D">
        <w:t xml:space="preserve">formal </w:t>
      </w:r>
      <w:r>
        <w:t xml:space="preserve">planning round meetings with </w:t>
      </w:r>
      <w:r w:rsidR="008F367D">
        <w:t xml:space="preserve">the majority of </w:t>
      </w:r>
      <w:r>
        <w:t xml:space="preserve">departments, and </w:t>
      </w:r>
      <w:r w:rsidR="008F367D">
        <w:t>as much as possible</w:t>
      </w:r>
      <w:r w:rsidR="0049670C">
        <w:t>, we will</w:t>
      </w:r>
      <w:r w:rsidR="008F367D">
        <w:t xml:space="preserve"> endeavour to deal with queries on financial plans through correspondence, and/or individual or smaller group </w:t>
      </w:r>
      <w:r w:rsidR="001E371D">
        <w:t>discussio</w:t>
      </w:r>
      <w:r w:rsidR="008F367D">
        <w:t>ns. W</w:t>
      </w:r>
      <w:r>
        <w:t xml:space="preserve">e </w:t>
      </w:r>
      <w:r w:rsidR="008F367D">
        <w:t xml:space="preserve">envisage that we </w:t>
      </w:r>
      <w:r>
        <w:t xml:space="preserve">will </w:t>
      </w:r>
      <w:r w:rsidR="008F367D">
        <w:t xml:space="preserve">still need to meet with some Departments (particularly the larger ones) and will </w:t>
      </w:r>
      <w:r>
        <w:t xml:space="preserve">write separately to those </w:t>
      </w:r>
      <w:r w:rsidR="008F367D">
        <w:t xml:space="preserve">Departments </w:t>
      </w:r>
      <w:r>
        <w:t xml:space="preserve">to confirm arrangements. </w:t>
      </w:r>
      <w:r w:rsidR="008F367D">
        <w:t>The focus of meetings that do take place will be on submitted financial plans and mitigation of Covid 19 risks.</w:t>
      </w:r>
      <w:r>
        <w:t> </w:t>
      </w:r>
      <w:r w:rsidR="008F367D">
        <w:t>Financial plan commentaries that are prepared will endeavour</w:t>
      </w:r>
      <w:r w:rsidR="001E371D">
        <w:t xml:space="preserve"> to</w:t>
      </w:r>
      <w:r w:rsidR="008F367D">
        <w:t xml:space="preserve"> highlight the exposure to Covid 19 related risks</w:t>
      </w:r>
      <w:r w:rsidR="001E371D">
        <w:t xml:space="preserve"> in order to facilitate discussions</w:t>
      </w:r>
      <w:r w:rsidR="008F367D">
        <w:t>.</w:t>
      </w:r>
    </w:p>
    <w:p w14:paraId="6CE10A10" w14:textId="0BC72DEA" w:rsidR="00435A13" w:rsidRDefault="00435A13" w:rsidP="00435A13"/>
    <w:p w14:paraId="7339158A" w14:textId="0F6120C1" w:rsidR="001E371D" w:rsidRPr="0012129D" w:rsidRDefault="001E371D" w:rsidP="00435A13">
      <w:pPr>
        <w:rPr>
          <w:u w:val="single"/>
        </w:rPr>
      </w:pPr>
      <w:r w:rsidRPr="0012129D">
        <w:rPr>
          <w:u w:val="single"/>
        </w:rPr>
        <w:t>ARC Planning Proforma submission</w:t>
      </w:r>
    </w:p>
    <w:p w14:paraId="104BF549" w14:textId="48BA6996" w:rsidR="00435A13" w:rsidRDefault="00435A13" w:rsidP="00435A13">
      <w:r>
        <w:t xml:space="preserve">We ask that you continue to complete and return </w:t>
      </w:r>
      <w:r w:rsidR="001E371D">
        <w:t xml:space="preserve">the </w:t>
      </w:r>
      <w:r>
        <w:t>ARC Planning Proforma</w:t>
      </w:r>
      <w:r w:rsidR="001E371D">
        <w:t xml:space="preserve"> that you will no doubt have been working on </w:t>
      </w:r>
      <w:r>
        <w:t xml:space="preserve">as ARC will review them </w:t>
      </w:r>
      <w:r w:rsidR="008F367D">
        <w:t xml:space="preserve">in due course </w:t>
      </w:r>
      <w:r>
        <w:t xml:space="preserve">and may decide to hold strategy </w:t>
      </w:r>
      <w:r w:rsidR="001E371D">
        <w:t xml:space="preserve">focused </w:t>
      </w:r>
      <w:r>
        <w:t xml:space="preserve">meetings with some </w:t>
      </w:r>
      <w:r w:rsidR="001E371D">
        <w:t xml:space="preserve">Departments </w:t>
      </w:r>
      <w:r>
        <w:t xml:space="preserve">at a later date.  </w:t>
      </w:r>
      <w:r w:rsidR="00D7348F">
        <w:t>It will be of real value to have this information and while w recognise that in many case this will be similar to last year, there are areas where updates would be really helpful.</w:t>
      </w:r>
    </w:p>
    <w:p w14:paraId="4D0DB388" w14:textId="77777777" w:rsidR="00435A13" w:rsidRDefault="00435A13" w:rsidP="00435A13"/>
    <w:p w14:paraId="6A47750D" w14:textId="691445D6" w:rsidR="001E371D" w:rsidRPr="0012129D" w:rsidRDefault="001E371D" w:rsidP="00435A13">
      <w:pPr>
        <w:rPr>
          <w:u w:val="single"/>
        </w:rPr>
      </w:pPr>
      <w:r w:rsidRPr="0012129D">
        <w:rPr>
          <w:u w:val="single"/>
        </w:rPr>
        <w:t>Approvals to Appoint</w:t>
      </w:r>
    </w:p>
    <w:p w14:paraId="21AD4339" w14:textId="199E12AE" w:rsidR="00435A13" w:rsidRDefault="00D7348F" w:rsidP="00435A13">
      <w:r>
        <w:t>T</w:t>
      </w:r>
      <w:r w:rsidR="001E371D">
        <w:t xml:space="preserve">he University is currently considering its approach to recruitment and vacancies. </w:t>
      </w:r>
      <w:r w:rsidR="00C3754D">
        <w:t>F</w:t>
      </w:r>
      <w:r w:rsidR="00C3754D" w:rsidRPr="00C3754D">
        <w:t xml:space="preserve">or the time being </w:t>
      </w:r>
      <w:r w:rsidR="00C3754D">
        <w:t>w</w:t>
      </w:r>
      <w:r w:rsidR="00435A13">
        <w:t xml:space="preserve">e </w:t>
      </w:r>
      <w:r w:rsidR="00C3754D">
        <w:t xml:space="preserve">are </w:t>
      </w:r>
      <w:r w:rsidR="00435A13">
        <w:t>ask</w:t>
      </w:r>
      <w:r w:rsidR="00C3754D">
        <w:t>ing</w:t>
      </w:r>
      <w:r w:rsidR="00435A13">
        <w:t xml:space="preserve"> that other than for urgent requests </w:t>
      </w:r>
      <w:r w:rsidR="00C3754D">
        <w:t xml:space="preserve">Academic Departments </w:t>
      </w:r>
      <w:r w:rsidR="00435A13">
        <w:t xml:space="preserve">do not add any new </w:t>
      </w:r>
      <w:r w:rsidR="00C3754D">
        <w:t xml:space="preserve">Approvals to Appoint </w:t>
      </w:r>
      <w:r w:rsidR="00435A13">
        <w:t>to SuccessFactors</w:t>
      </w:r>
      <w:r w:rsidR="00C3754D">
        <w:t xml:space="preserve"> in order</w:t>
      </w:r>
      <w:r w:rsidR="00435A13">
        <w:t xml:space="preserve"> to allow us to concentrate on other key business.  If you do have an urgent request please email me before taking any action in SuccessFactors so that I can advise you on the likelihood of approval and how to proceed.  Any requests already in the system </w:t>
      </w:r>
      <w:r w:rsidR="00C3754D">
        <w:t xml:space="preserve">as </w:t>
      </w:r>
      <w:r w:rsidR="00435A13">
        <w:t>at 17 March 2020 will be processed as usual.</w:t>
      </w:r>
    </w:p>
    <w:p w14:paraId="1ABD2262" w14:textId="64DCBF79" w:rsidR="00850331" w:rsidRDefault="00850331" w:rsidP="00435A13"/>
    <w:p w14:paraId="03AA75CE" w14:textId="149B7880" w:rsidR="00850331" w:rsidRDefault="00D7348F" w:rsidP="00435A13">
      <w:r>
        <w:t>Finally,</w:t>
      </w:r>
      <w:r w:rsidR="00850331">
        <w:t xml:space="preserve"> please be aware that this is a very fluid situation and some of the guidance in here may change. In particular we will need to give some thought to how to deal with recruitment requests that are in the system and in process. </w:t>
      </w:r>
    </w:p>
    <w:p w14:paraId="61F17C59" w14:textId="083C3AD3" w:rsidR="00C3754D" w:rsidRDefault="00C3754D" w:rsidP="00435A13"/>
    <w:p w14:paraId="725A73EA" w14:textId="77777777" w:rsidR="00435A13" w:rsidRDefault="00435A13" w:rsidP="00435A13">
      <w:r>
        <w:t>Thank you for your understanding.</w:t>
      </w:r>
    </w:p>
    <w:p w14:paraId="131DD178" w14:textId="77777777" w:rsidR="00435A13" w:rsidRDefault="00435A13" w:rsidP="00435A13"/>
    <w:p w14:paraId="79F9AD00" w14:textId="77777777" w:rsidR="00435A13" w:rsidRDefault="00435A13" w:rsidP="00435A13">
      <w:r>
        <w:t>Best wishes</w:t>
      </w:r>
    </w:p>
    <w:p w14:paraId="7A6ED2FB" w14:textId="77777777" w:rsidR="00435A13" w:rsidRDefault="00435A13" w:rsidP="00435A13">
      <w:r>
        <w:t>Chris Ennew</w:t>
      </w:r>
    </w:p>
    <w:p w14:paraId="08A0DC4D" w14:textId="77777777" w:rsidR="00435A13" w:rsidRDefault="00435A13" w:rsidP="00435A13">
      <w:r>
        <w:t>Provost</w:t>
      </w:r>
    </w:p>
    <w:p w14:paraId="1E3025DB" w14:textId="77777777" w:rsidR="00435A13" w:rsidRDefault="00435A13"/>
    <w:sectPr w:rsidR="00435A1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5A13"/>
    <w:rsid w:val="0012129D"/>
    <w:rsid w:val="001E371D"/>
    <w:rsid w:val="00435A13"/>
    <w:rsid w:val="0049670C"/>
    <w:rsid w:val="004C33D4"/>
    <w:rsid w:val="00782EE6"/>
    <w:rsid w:val="00850331"/>
    <w:rsid w:val="008F367D"/>
    <w:rsid w:val="00933230"/>
    <w:rsid w:val="009F0B0D"/>
    <w:rsid w:val="00B258EB"/>
    <w:rsid w:val="00C05103"/>
    <w:rsid w:val="00C3754D"/>
    <w:rsid w:val="00D734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3128C6"/>
  <w15:chartTrackingRefBased/>
  <w15:docId w15:val="{0B209343-BDC6-4FE3-A2E1-8CF79156CA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35A13"/>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35A1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35A1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6496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88A2D4E</Template>
  <TotalTime>0</TotalTime>
  <Pages>2</Pages>
  <Words>661</Words>
  <Characters>3774</Characters>
  <Application>Microsoft Office Word</Application>
  <DocSecurity>4</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 McClenaghan</dc:creator>
  <cp:keywords/>
  <dc:description/>
  <cp:lastModifiedBy>Ross, Jemima</cp:lastModifiedBy>
  <cp:revision>2</cp:revision>
  <dcterms:created xsi:type="dcterms:W3CDTF">2020-03-20T18:12:00Z</dcterms:created>
  <dcterms:modified xsi:type="dcterms:W3CDTF">2020-03-20T18:12:00Z</dcterms:modified>
</cp:coreProperties>
</file>