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CCF" w:rsidRPr="00A1447B" w:rsidRDefault="00A1447B">
      <w:pPr>
        <w:rPr>
          <w:b/>
          <w:sz w:val="28"/>
          <w:u w:val="single"/>
        </w:rPr>
      </w:pPr>
      <w:bookmarkStart w:id="0" w:name="_GoBack"/>
      <w:bookmarkEnd w:id="0"/>
      <w:r w:rsidRPr="00A1447B">
        <w:rPr>
          <w:b/>
          <w:sz w:val="28"/>
          <w:u w:val="single"/>
        </w:rPr>
        <w:t>Signposting for parents and carers</w:t>
      </w:r>
    </w:p>
    <w:p w:rsidR="00A1447B" w:rsidRPr="00A1447B" w:rsidRDefault="00A1447B">
      <w:pPr>
        <w:rPr>
          <w:b/>
        </w:rPr>
      </w:pPr>
      <w:r w:rsidRPr="00A1447B">
        <w:rPr>
          <w:b/>
        </w:rPr>
        <w:t>If you live in Coventry</w:t>
      </w:r>
    </w:p>
    <w:p w:rsidR="00A1447B" w:rsidRPr="004C422D" w:rsidRDefault="00A1447B" w:rsidP="00A1447B">
      <w:pPr>
        <w:pStyle w:val="NormalWeb"/>
        <w:spacing w:before="360" w:beforeAutospacing="0" w:after="360" w:afterAutospacing="0" w:line="360" w:lineRule="atLeast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4C422D">
        <w:rPr>
          <w:rFonts w:asciiTheme="minorHAnsi" w:eastAsiaTheme="minorHAnsi" w:hAnsiTheme="minorHAnsi" w:cstheme="minorBidi"/>
          <w:sz w:val="22"/>
          <w:szCs w:val="22"/>
          <w:lang w:eastAsia="en-US"/>
        </w:rPr>
        <w:t>Family Hubs across Coventry are posting hints, tips and support on their Facebook pages for families:</w:t>
      </w:r>
    </w:p>
    <w:p w:rsidR="00A1447B" w:rsidRPr="004C422D" w:rsidRDefault="00A06FA9" w:rsidP="00A1447B">
      <w:pPr>
        <w:numPr>
          <w:ilvl w:val="0"/>
          <w:numId w:val="1"/>
        </w:numPr>
        <w:spacing w:before="100" w:beforeAutospacing="1" w:after="100" w:afterAutospacing="1" w:line="360" w:lineRule="atLeast"/>
        <w:ind w:left="0"/>
        <w:rPr>
          <w:rFonts w:cstheme="minorHAnsi"/>
          <w:color w:val="000000"/>
        </w:rPr>
      </w:pPr>
      <w:hyperlink r:id="rId8" w:history="1">
        <w:r w:rsidR="00A1447B" w:rsidRPr="004C422D">
          <w:rPr>
            <w:rStyle w:val="Hyperlink"/>
            <w:rFonts w:cstheme="minorHAnsi"/>
            <w:bCs/>
            <w:color w:val="0071BA"/>
          </w:rPr>
          <w:t>Wood Side Family Hub</w:t>
        </w:r>
      </w:hyperlink>
    </w:p>
    <w:p w:rsidR="00A1447B" w:rsidRPr="004C422D" w:rsidRDefault="00A06FA9" w:rsidP="00A1447B">
      <w:pPr>
        <w:numPr>
          <w:ilvl w:val="0"/>
          <w:numId w:val="1"/>
        </w:numPr>
        <w:spacing w:before="100" w:beforeAutospacing="1" w:after="100" w:afterAutospacing="1" w:line="360" w:lineRule="atLeast"/>
        <w:ind w:left="0"/>
        <w:rPr>
          <w:rFonts w:cstheme="minorHAnsi"/>
          <w:color w:val="000000"/>
        </w:rPr>
      </w:pPr>
      <w:hyperlink r:id="rId9" w:history="1">
        <w:r w:rsidR="00A1447B" w:rsidRPr="004C422D">
          <w:rPr>
            <w:rStyle w:val="Hyperlink"/>
            <w:rFonts w:cstheme="minorHAnsi"/>
            <w:bCs/>
            <w:color w:val="0071BA"/>
          </w:rPr>
          <w:t>Pathways Family Hub</w:t>
        </w:r>
      </w:hyperlink>
    </w:p>
    <w:p w:rsidR="00A1447B" w:rsidRPr="00581978" w:rsidRDefault="00581978" w:rsidP="00A1447B">
      <w:pPr>
        <w:numPr>
          <w:ilvl w:val="0"/>
          <w:numId w:val="1"/>
        </w:numPr>
        <w:spacing w:before="100" w:beforeAutospacing="1" w:after="100" w:afterAutospacing="1" w:line="360" w:lineRule="atLeast"/>
        <w:ind w:left="0"/>
        <w:rPr>
          <w:rStyle w:val="Hyperlink"/>
          <w:rFonts w:cstheme="minorHAnsi"/>
        </w:rPr>
      </w:pPr>
      <w:r>
        <w:rPr>
          <w:rFonts w:cstheme="minorHAnsi"/>
          <w:bCs/>
        </w:rPr>
        <w:fldChar w:fldCharType="begin"/>
      </w:r>
      <w:r>
        <w:rPr>
          <w:rFonts w:cstheme="minorHAnsi"/>
          <w:bCs/>
        </w:rPr>
        <w:instrText xml:space="preserve"> HYPERLINK "https://www.facebook.com/parkedge/?ref=bookmarks" </w:instrText>
      </w:r>
      <w:r>
        <w:rPr>
          <w:rFonts w:cstheme="minorHAnsi"/>
          <w:bCs/>
        </w:rPr>
        <w:fldChar w:fldCharType="separate"/>
      </w:r>
      <w:r w:rsidR="00A1447B" w:rsidRPr="00581978">
        <w:rPr>
          <w:rStyle w:val="Hyperlink"/>
          <w:rFonts w:cstheme="minorHAnsi"/>
          <w:bCs/>
        </w:rPr>
        <w:t>Park Edge Family Hub</w:t>
      </w:r>
    </w:p>
    <w:p w:rsidR="00A1447B" w:rsidRPr="00656FFF" w:rsidRDefault="00581978" w:rsidP="00A1447B">
      <w:pPr>
        <w:numPr>
          <w:ilvl w:val="0"/>
          <w:numId w:val="1"/>
        </w:numPr>
        <w:spacing w:before="100" w:beforeAutospacing="1" w:after="100" w:afterAutospacing="1" w:line="360" w:lineRule="atLeast"/>
        <w:ind w:left="0"/>
        <w:rPr>
          <w:rStyle w:val="Hyperlink"/>
          <w:rFonts w:cstheme="minorHAnsi"/>
        </w:rPr>
      </w:pPr>
      <w:r>
        <w:rPr>
          <w:rFonts w:cstheme="minorHAnsi"/>
          <w:bCs/>
        </w:rPr>
        <w:fldChar w:fldCharType="end"/>
      </w:r>
      <w:r w:rsidR="00656FFF">
        <w:rPr>
          <w:rFonts w:cstheme="minorHAnsi"/>
          <w:bCs/>
        </w:rPr>
        <w:fldChar w:fldCharType="begin"/>
      </w:r>
      <w:r w:rsidR="00656FFF">
        <w:rPr>
          <w:rFonts w:cstheme="minorHAnsi"/>
          <w:bCs/>
        </w:rPr>
        <w:instrText xml:space="preserve"> HYPERLINK "https://www.facebook.com/harmonyfamilyhub/?ref=bookmarks" </w:instrText>
      </w:r>
      <w:r w:rsidR="00656FFF">
        <w:rPr>
          <w:rFonts w:cstheme="minorHAnsi"/>
          <w:bCs/>
        </w:rPr>
        <w:fldChar w:fldCharType="separate"/>
      </w:r>
      <w:r w:rsidR="00A1447B" w:rsidRPr="00656FFF">
        <w:rPr>
          <w:rStyle w:val="Hyperlink"/>
          <w:rFonts w:cstheme="minorHAnsi"/>
          <w:bCs/>
        </w:rPr>
        <w:t>Harmony Family Hub</w:t>
      </w:r>
    </w:p>
    <w:p w:rsidR="00A1447B" w:rsidRPr="00656FFF" w:rsidRDefault="00656FFF" w:rsidP="00A1447B">
      <w:pPr>
        <w:numPr>
          <w:ilvl w:val="0"/>
          <w:numId w:val="1"/>
        </w:numPr>
        <w:spacing w:before="100" w:beforeAutospacing="1" w:after="100" w:afterAutospacing="1" w:line="360" w:lineRule="atLeast"/>
        <w:ind w:left="0"/>
        <w:rPr>
          <w:rStyle w:val="Hyperlink"/>
          <w:rFonts w:cstheme="minorHAnsi"/>
        </w:rPr>
      </w:pPr>
      <w:r>
        <w:rPr>
          <w:rFonts w:cstheme="minorHAnsi"/>
          <w:bCs/>
        </w:rPr>
        <w:fldChar w:fldCharType="end"/>
      </w:r>
      <w:r>
        <w:rPr>
          <w:rFonts w:cstheme="minorHAnsi"/>
          <w:bCs/>
        </w:rPr>
        <w:fldChar w:fldCharType="begin"/>
      </w:r>
      <w:r>
        <w:rPr>
          <w:rFonts w:cstheme="minorHAnsi"/>
          <w:bCs/>
        </w:rPr>
        <w:instrText xml:space="preserve"> HYPERLINK "https://www.facebook.com/AspireFamilyHub/?ref=bookmarks" </w:instrText>
      </w:r>
      <w:r>
        <w:rPr>
          <w:rFonts w:cstheme="minorHAnsi"/>
          <w:bCs/>
        </w:rPr>
        <w:fldChar w:fldCharType="separate"/>
      </w:r>
      <w:r w:rsidR="00A1447B" w:rsidRPr="00656FFF">
        <w:rPr>
          <w:rStyle w:val="Hyperlink"/>
          <w:rFonts w:cstheme="minorHAnsi"/>
          <w:bCs/>
        </w:rPr>
        <w:t>Aspire Family Hub</w:t>
      </w:r>
    </w:p>
    <w:p w:rsidR="00A1447B" w:rsidRPr="00656FFF" w:rsidRDefault="00656FFF" w:rsidP="00A1447B">
      <w:pPr>
        <w:numPr>
          <w:ilvl w:val="0"/>
          <w:numId w:val="1"/>
        </w:numPr>
        <w:spacing w:before="100" w:beforeAutospacing="1" w:after="100" w:afterAutospacing="1" w:line="360" w:lineRule="atLeast"/>
        <w:ind w:left="0"/>
        <w:rPr>
          <w:rStyle w:val="Hyperlink"/>
          <w:rFonts w:cstheme="minorHAnsi"/>
        </w:rPr>
      </w:pPr>
      <w:r>
        <w:rPr>
          <w:rFonts w:cstheme="minorHAnsi"/>
          <w:bCs/>
        </w:rPr>
        <w:fldChar w:fldCharType="end"/>
      </w:r>
      <w:r>
        <w:rPr>
          <w:rFonts w:cstheme="minorHAnsi"/>
          <w:bCs/>
        </w:rPr>
        <w:fldChar w:fldCharType="begin"/>
      </w:r>
      <w:r>
        <w:rPr>
          <w:rFonts w:cstheme="minorHAnsi"/>
          <w:bCs/>
        </w:rPr>
        <w:instrText xml:space="preserve"> HYPERLINK "https://www.facebook.com/themoatfamilyhub/?ref=bookmarks" </w:instrText>
      </w:r>
      <w:r>
        <w:rPr>
          <w:rFonts w:cstheme="minorHAnsi"/>
          <w:bCs/>
        </w:rPr>
        <w:fldChar w:fldCharType="separate"/>
      </w:r>
      <w:r w:rsidR="00A1447B" w:rsidRPr="00656FFF">
        <w:rPr>
          <w:rStyle w:val="Hyperlink"/>
          <w:rFonts w:cstheme="minorHAnsi"/>
          <w:bCs/>
        </w:rPr>
        <w:t>The Moat Family Hub</w:t>
      </w:r>
    </w:p>
    <w:p w:rsidR="00A1447B" w:rsidRPr="004C422D" w:rsidRDefault="00656FFF" w:rsidP="00A1447B">
      <w:pPr>
        <w:numPr>
          <w:ilvl w:val="0"/>
          <w:numId w:val="1"/>
        </w:numPr>
        <w:spacing w:before="100" w:beforeAutospacing="1" w:after="100" w:afterAutospacing="1" w:line="360" w:lineRule="atLeast"/>
        <w:ind w:left="0"/>
        <w:rPr>
          <w:rFonts w:cstheme="minorHAnsi"/>
          <w:color w:val="000000"/>
        </w:rPr>
      </w:pPr>
      <w:r>
        <w:rPr>
          <w:rFonts w:cstheme="minorHAnsi"/>
          <w:bCs/>
        </w:rPr>
        <w:fldChar w:fldCharType="end"/>
      </w:r>
      <w:hyperlink r:id="rId10" w:history="1">
        <w:r w:rsidR="00A1447B" w:rsidRPr="004C422D">
          <w:rPr>
            <w:rStyle w:val="Hyperlink"/>
            <w:rFonts w:cstheme="minorHAnsi"/>
            <w:bCs/>
            <w:color w:val="0071BA"/>
          </w:rPr>
          <w:t>Families For All Hub</w:t>
        </w:r>
      </w:hyperlink>
    </w:p>
    <w:p w:rsidR="00A1447B" w:rsidRPr="00656FFF" w:rsidRDefault="00656FFF" w:rsidP="00A1447B">
      <w:pPr>
        <w:numPr>
          <w:ilvl w:val="0"/>
          <w:numId w:val="1"/>
        </w:numPr>
        <w:spacing w:before="100" w:beforeAutospacing="1" w:after="100" w:afterAutospacing="1" w:line="360" w:lineRule="atLeast"/>
        <w:ind w:left="0"/>
        <w:rPr>
          <w:rStyle w:val="Hyperlink"/>
          <w:rFonts w:cstheme="minorHAnsi"/>
        </w:rPr>
      </w:pPr>
      <w:r>
        <w:rPr>
          <w:rFonts w:cstheme="minorHAnsi"/>
          <w:bCs/>
        </w:rPr>
        <w:fldChar w:fldCharType="begin"/>
      </w:r>
      <w:r>
        <w:rPr>
          <w:rFonts w:cstheme="minorHAnsi"/>
          <w:bCs/>
        </w:rPr>
        <w:instrText xml:space="preserve"> HYPERLINK "https://www.facebook.com/mosaicfamilyhub/?ref=bookmarks" </w:instrText>
      </w:r>
      <w:r>
        <w:rPr>
          <w:rFonts w:cstheme="minorHAnsi"/>
          <w:bCs/>
        </w:rPr>
        <w:fldChar w:fldCharType="separate"/>
      </w:r>
      <w:r w:rsidR="00A1447B" w:rsidRPr="00656FFF">
        <w:rPr>
          <w:rStyle w:val="Hyperlink"/>
          <w:rFonts w:cstheme="minorHAnsi"/>
          <w:bCs/>
        </w:rPr>
        <w:t>Mosaic Family Hub</w:t>
      </w:r>
    </w:p>
    <w:p w:rsidR="00A1447B" w:rsidRDefault="00656FFF">
      <w:r>
        <w:rPr>
          <w:rFonts w:cstheme="minorHAnsi"/>
          <w:bCs/>
        </w:rPr>
        <w:fldChar w:fldCharType="end"/>
      </w:r>
      <w:r w:rsidR="00A1447B">
        <w:t xml:space="preserve">You can find further information on the </w:t>
      </w:r>
      <w:hyperlink r:id="rId11" w:history="1">
        <w:r w:rsidR="00A1447B" w:rsidRPr="00A1447B">
          <w:rPr>
            <w:rStyle w:val="Hyperlink"/>
          </w:rPr>
          <w:t>Coventry City Council website</w:t>
        </w:r>
      </w:hyperlink>
      <w:r w:rsidR="00A1447B">
        <w:t xml:space="preserve"> and the </w:t>
      </w:r>
      <w:hyperlink r:id="rId12" w:history="1">
        <w:r w:rsidR="00A1447B" w:rsidRPr="00A1447B">
          <w:rPr>
            <w:rStyle w:val="Hyperlink"/>
          </w:rPr>
          <w:t>Government website</w:t>
        </w:r>
      </w:hyperlink>
      <w:r w:rsidR="00A1447B">
        <w:t>.</w:t>
      </w:r>
    </w:p>
    <w:p w:rsidR="00A1447B" w:rsidRDefault="00A1447B" w:rsidP="00A1447B">
      <w:r>
        <w:t xml:space="preserve">If your child is a young carer who helps and cares at home for anyone </w:t>
      </w:r>
      <w:r w:rsidRPr="00A1447B">
        <w:t>who has any type of physical or mental illness, ph</w:t>
      </w:r>
      <w:r>
        <w:t xml:space="preserve">ysical and/or mental disability, you can access support online and over the phone from </w:t>
      </w:r>
      <w:hyperlink r:id="rId13" w:history="1">
        <w:r w:rsidRPr="00A1447B">
          <w:rPr>
            <w:rStyle w:val="Hyperlink"/>
          </w:rPr>
          <w:t>Young Carers Coventry</w:t>
        </w:r>
      </w:hyperlink>
      <w:r>
        <w:t>.</w:t>
      </w:r>
    </w:p>
    <w:p w:rsidR="00A1447B" w:rsidRPr="00A1447B" w:rsidRDefault="00A1447B" w:rsidP="00A1447B">
      <w:pPr>
        <w:rPr>
          <w:b/>
        </w:rPr>
      </w:pPr>
      <w:r w:rsidRPr="00A1447B">
        <w:rPr>
          <w:b/>
        </w:rPr>
        <w:t xml:space="preserve">If you live in </w:t>
      </w:r>
      <w:r>
        <w:rPr>
          <w:b/>
        </w:rPr>
        <w:t>Warwickshire</w:t>
      </w:r>
    </w:p>
    <w:p w:rsidR="00A1447B" w:rsidRDefault="00A1447B">
      <w:r>
        <w:t xml:space="preserve">You can find information about Children centres and family hubs on the </w:t>
      </w:r>
      <w:hyperlink r:id="rId14" w:history="1">
        <w:r w:rsidRPr="00A1447B">
          <w:rPr>
            <w:rStyle w:val="Hyperlink"/>
          </w:rPr>
          <w:t>Warwickshire Council website</w:t>
        </w:r>
      </w:hyperlink>
      <w:r w:rsidR="004C422D">
        <w:t xml:space="preserve"> and the </w:t>
      </w:r>
      <w:hyperlink r:id="rId15" w:history="1">
        <w:r w:rsidR="004C422D" w:rsidRPr="00A1447B">
          <w:rPr>
            <w:rStyle w:val="Hyperlink"/>
          </w:rPr>
          <w:t>Government website</w:t>
        </w:r>
      </w:hyperlink>
      <w:r w:rsidR="004C422D">
        <w:t>.</w:t>
      </w:r>
    </w:p>
    <w:p w:rsidR="00A1447B" w:rsidRDefault="00A1447B" w:rsidP="00A1447B">
      <w:r>
        <w:t xml:space="preserve">If your child is a young carer who helps and cares at home for anyone </w:t>
      </w:r>
      <w:r w:rsidRPr="00A1447B">
        <w:t>who has any type of physical or mental illness, ph</w:t>
      </w:r>
      <w:r>
        <w:t xml:space="preserve">ysical and/or mental disability, you can access support online and over the phone from </w:t>
      </w:r>
      <w:hyperlink r:id="rId16" w:history="1">
        <w:r w:rsidRPr="00A1447B">
          <w:rPr>
            <w:rStyle w:val="Hyperlink"/>
          </w:rPr>
          <w:t>Warwickshire Young Carers</w:t>
        </w:r>
      </w:hyperlink>
      <w:r>
        <w:t>.</w:t>
      </w:r>
    </w:p>
    <w:sectPr w:rsidR="00A144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83525"/>
    <w:multiLevelType w:val="multilevel"/>
    <w:tmpl w:val="15B4E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47B"/>
    <w:rsid w:val="000A6652"/>
    <w:rsid w:val="00125C65"/>
    <w:rsid w:val="001719F8"/>
    <w:rsid w:val="001A40D8"/>
    <w:rsid w:val="001B3A0D"/>
    <w:rsid w:val="00375837"/>
    <w:rsid w:val="003F756A"/>
    <w:rsid w:val="004C422D"/>
    <w:rsid w:val="00581978"/>
    <w:rsid w:val="006116BA"/>
    <w:rsid w:val="00656FFF"/>
    <w:rsid w:val="006B6578"/>
    <w:rsid w:val="006C6CF8"/>
    <w:rsid w:val="006E4176"/>
    <w:rsid w:val="006F48E8"/>
    <w:rsid w:val="00756911"/>
    <w:rsid w:val="0077649F"/>
    <w:rsid w:val="00800AF0"/>
    <w:rsid w:val="00884D62"/>
    <w:rsid w:val="008E2D38"/>
    <w:rsid w:val="009649F8"/>
    <w:rsid w:val="009917FB"/>
    <w:rsid w:val="009A4840"/>
    <w:rsid w:val="00A06FA9"/>
    <w:rsid w:val="00A1447B"/>
    <w:rsid w:val="00A773B3"/>
    <w:rsid w:val="00AF2456"/>
    <w:rsid w:val="00C022F9"/>
    <w:rsid w:val="00C424DD"/>
    <w:rsid w:val="00C43591"/>
    <w:rsid w:val="00D672BE"/>
    <w:rsid w:val="00D73622"/>
    <w:rsid w:val="00D74FA0"/>
    <w:rsid w:val="00E06C3E"/>
    <w:rsid w:val="00F22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18299EA-0A30-4E17-968D-34616783E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A1447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1447B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A1447B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144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24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woodsidefamilyhub/?ref=bookmarks" TargetMode="External"/><Relationship Id="rId13" Type="http://schemas.openxmlformats.org/officeDocument/2006/relationships/hyperlink" Target="https://www.youngcarerscoventry.com/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uk/government/publications/covid-19-guidance-on-supporting-children-and-young-peoples-mental-health-and-wellbeing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warwickshireyoungcarers.org.uk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coventry.gov.uk/info/1/council_and_democracy/3551/covid-19_coronavirus/6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gov.uk/government/publications/covid-19-guidance-on-supporting-children-and-young-peoples-mental-health-and-wellbeing" TargetMode="External"/><Relationship Id="rId10" Type="http://schemas.openxmlformats.org/officeDocument/2006/relationships/hyperlink" Target="https://www.facebook.com/familiesforallhub/?ref=bookmarks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ww.facebook.com/pathwaysfamilyhub/?ref=bookmarks" TargetMode="External"/><Relationship Id="rId14" Type="http://schemas.openxmlformats.org/officeDocument/2006/relationships/hyperlink" Target="https://www.warwickshire.gov.uk/information-coronavirus/coronavirus-children-families/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5538959DA59344B43F2975ECEA2060" ma:contentTypeVersion="12" ma:contentTypeDescription="Create a new document." ma:contentTypeScope="" ma:versionID="d1c3cdb5d0cf254a8709be7971214b2d">
  <xsd:schema xmlns:xsd="http://www.w3.org/2001/XMLSchema" xmlns:xs="http://www.w3.org/2001/XMLSchema" xmlns:p="http://schemas.microsoft.com/office/2006/metadata/properties" xmlns:ns2="ae918068-957a-45ba-b260-03daa8a888a6" xmlns:ns3="7573ac09-4e2f-4eb1-a933-1f2526a179f3" targetNamespace="http://schemas.microsoft.com/office/2006/metadata/properties" ma:root="true" ma:fieldsID="2823e68b89b0b7540c60c07c125c5842" ns2:_="" ns3:_="">
    <xsd:import namespace="ae918068-957a-45ba-b260-03daa8a888a6"/>
    <xsd:import namespace="7573ac09-4e2f-4eb1-a933-1f2526a179f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918068-957a-45ba-b260-03daa8a888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73ac09-4e2f-4eb1-a933-1f2526a179f3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4F9432-AC5E-4DCE-9C4D-C56845846882}">
  <ds:schemaRefs>
    <ds:schemaRef ds:uri="ae918068-957a-45ba-b260-03daa8a888a6"/>
    <ds:schemaRef ds:uri="http://purl.org/dc/elements/1.1/"/>
    <ds:schemaRef ds:uri="http://schemas.microsoft.com/office/2006/metadata/properties"/>
    <ds:schemaRef ds:uri="http://purl.org/dc/terms/"/>
    <ds:schemaRef ds:uri="7573ac09-4e2f-4eb1-a933-1f2526a17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185C2B2-039A-448F-B013-1C30EAE39A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E4A61C-B2FC-4F1D-B5D7-E40392EAEE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918068-957a-45ba-b260-03daa8a888a6"/>
    <ds:schemaRef ds:uri="7573ac09-4e2f-4eb1-a933-1f2526a17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3051C2EF</Template>
  <TotalTime>0</TotalTime>
  <Pages>1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Diebolt, Marie</dc:creator>
  <cp:keywords/>
  <dc:description/>
  <cp:lastModifiedBy>Barlow, Katie</cp:lastModifiedBy>
  <cp:revision>2</cp:revision>
  <dcterms:created xsi:type="dcterms:W3CDTF">2020-06-15T14:27:00Z</dcterms:created>
  <dcterms:modified xsi:type="dcterms:W3CDTF">2020-06-15T14:27:00Z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0x010100705538959DA59344B43F2975ECEA2060</vt:lpwstr>
  </property>
</Properties>
</file>