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565D" w:rsidRPr="00A41336" w:rsidRDefault="009F40FD" w:rsidP="009D565D">
      <w:pPr>
        <w:jc w:val="right"/>
        <w:rPr>
          <w:color w:val="FF0000"/>
          <w:sz w:val="20"/>
          <w:szCs w:val="20"/>
        </w:rPr>
      </w:pPr>
      <w:r w:rsidRPr="00A41336">
        <w:rPr>
          <w:color w:val="FF0000"/>
          <w:sz w:val="20"/>
          <w:szCs w:val="20"/>
        </w:rPr>
        <w:t>Please add school name/logo here</w:t>
      </w:r>
    </w:p>
    <w:p w:rsidR="009D565D" w:rsidRPr="00627E65" w:rsidRDefault="009D565D" w:rsidP="009D565D">
      <w:pPr>
        <w:rPr>
          <w:b/>
          <w:sz w:val="20"/>
          <w:szCs w:val="20"/>
        </w:rPr>
      </w:pPr>
    </w:p>
    <w:p w:rsidR="006D39F3" w:rsidRPr="006D39F3" w:rsidRDefault="009D565D" w:rsidP="009D565D">
      <w:pPr>
        <w:jc w:val="center"/>
        <w:rPr>
          <w:b/>
          <w:sz w:val="28"/>
          <w:szCs w:val="24"/>
        </w:rPr>
      </w:pPr>
      <w:r w:rsidRPr="006D39F3">
        <w:rPr>
          <w:b/>
          <w:sz w:val="28"/>
          <w:szCs w:val="24"/>
        </w:rPr>
        <w:t xml:space="preserve">Vetting Check – </w:t>
      </w:r>
      <w:r w:rsidR="006D39F3" w:rsidRPr="006D39F3">
        <w:rPr>
          <w:b/>
          <w:sz w:val="28"/>
          <w:szCs w:val="24"/>
        </w:rPr>
        <w:t>Early Years Initial Teacher Training</w:t>
      </w:r>
    </w:p>
    <w:p w:rsidR="009D565D" w:rsidRPr="006D39F3" w:rsidRDefault="006D39F3" w:rsidP="009D565D">
      <w:pPr>
        <w:jc w:val="center"/>
        <w:rPr>
          <w:b/>
          <w:sz w:val="28"/>
          <w:szCs w:val="24"/>
        </w:rPr>
      </w:pPr>
      <w:r w:rsidRPr="006D39F3">
        <w:rPr>
          <w:b/>
          <w:sz w:val="28"/>
          <w:szCs w:val="24"/>
        </w:rPr>
        <w:t>(Employer-Led)</w:t>
      </w:r>
      <w:r w:rsidR="009F40FD" w:rsidRPr="006D39F3">
        <w:rPr>
          <w:b/>
          <w:sz w:val="28"/>
          <w:szCs w:val="24"/>
        </w:rPr>
        <w:t xml:space="preserve"> </w:t>
      </w:r>
    </w:p>
    <w:p w:rsidR="009D565D" w:rsidRDefault="009D565D" w:rsidP="009D565D">
      <w:pPr>
        <w:jc w:val="center"/>
        <w:rPr>
          <w:b/>
          <w:sz w:val="20"/>
          <w:szCs w:val="20"/>
          <w:u w:val="single"/>
        </w:rPr>
      </w:pPr>
    </w:p>
    <w:p w:rsidR="009D565D" w:rsidRPr="00627E65" w:rsidRDefault="009D565D" w:rsidP="009D565D">
      <w:pPr>
        <w:jc w:val="center"/>
        <w:rPr>
          <w:b/>
          <w:sz w:val="20"/>
          <w:szCs w:val="20"/>
          <w:u w:val="single"/>
        </w:rPr>
      </w:pPr>
    </w:p>
    <w:p w:rsidR="009D565D" w:rsidRPr="00EE6254" w:rsidRDefault="009D565D" w:rsidP="009D565D">
      <w:pPr>
        <w:ind w:right="-334"/>
      </w:pPr>
      <w:r w:rsidRPr="00EE6254">
        <w:t xml:space="preserve">Please </w:t>
      </w:r>
      <w:r>
        <w:t xml:space="preserve">accept this document as confirmation of the details of the </w:t>
      </w:r>
      <w:r w:rsidR="009F40FD">
        <w:t xml:space="preserve">DBS Enhanced Disclosure Check carried out by </w:t>
      </w:r>
      <w:r w:rsidR="009F40FD">
        <w:rPr>
          <w:color w:val="FF0000"/>
        </w:rPr>
        <w:t>please insert school name</w:t>
      </w:r>
      <w:r>
        <w:t>.</w:t>
      </w:r>
      <w:r w:rsidRPr="00EE6254">
        <w:t xml:space="preserve">  </w:t>
      </w:r>
    </w:p>
    <w:p w:rsidR="009D565D" w:rsidRDefault="009D565D" w:rsidP="009D565D">
      <w:pPr>
        <w:rPr>
          <w:sz w:val="20"/>
          <w:szCs w:val="20"/>
        </w:rPr>
      </w:pPr>
    </w:p>
    <w:p w:rsidR="009D565D" w:rsidRPr="00627E65" w:rsidRDefault="009D565D" w:rsidP="009D565D">
      <w:pPr>
        <w:rPr>
          <w:sz w:val="20"/>
          <w:szCs w:val="20"/>
        </w:rPr>
      </w:pPr>
    </w:p>
    <w:tbl>
      <w:tblPr>
        <w:tblW w:w="935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2231"/>
        <w:gridCol w:w="2410"/>
        <w:gridCol w:w="2268"/>
      </w:tblGrid>
      <w:tr w:rsidR="009D565D" w:rsidRPr="00031E02" w:rsidTr="00F8119F">
        <w:tc>
          <w:tcPr>
            <w:tcW w:w="4679" w:type="dxa"/>
            <w:gridSpan w:val="2"/>
          </w:tcPr>
          <w:p w:rsidR="009D565D" w:rsidRPr="00031E02" w:rsidRDefault="009D565D" w:rsidP="000178B3">
            <w:pPr>
              <w:rPr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Institution Name &amp; Address: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Name of Institution’s Representative Completing this Form:</w:t>
            </w:r>
          </w:p>
          <w:p w:rsidR="009D565D" w:rsidRDefault="009D565D" w:rsidP="000178B3">
            <w:pPr>
              <w:rPr>
                <w:sz w:val="20"/>
                <w:szCs w:val="20"/>
              </w:rPr>
            </w:pPr>
          </w:p>
          <w:p w:rsidR="00F8119F" w:rsidRDefault="00F8119F" w:rsidP="000178B3">
            <w:pPr>
              <w:rPr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  <w:tr w:rsidR="009D565D" w:rsidRPr="00031E02" w:rsidTr="00F8119F">
        <w:trPr>
          <w:trHeight w:val="788"/>
        </w:trPr>
        <w:tc>
          <w:tcPr>
            <w:tcW w:w="4679" w:type="dxa"/>
            <w:gridSpan w:val="2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Default="009D565D" w:rsidP="00F811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Student ID number:</w:t>
            </w:r>
          </w:p>
          <w:p w:rsidR="009D565D" w:rsidRPr="002D361E" w:rsidRDefault="009F40FD" w:rsidP="00F8119F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Can be obtained from the Trainee</w:t>
            </w: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</w:tr>
      <w:tr w:rsidR="009D565D" w:rsidRPr="00031E02" w:rsidTr="00F8119F">
        <w:tc>
          <w:tcPr>
            <w:tcW w:w="2448" w:type="dxa"/>
          </w:tcPr>
          <w:p w:rsidR="000317F9" w:rsidRPr="00031E02" w:rsidRDefault="000317F9" w:rsidP="000178B3">
            <w:pPr>
              <w:rPr>
                <w:b/>
                <w:sz w:val="20"/>
                <w:szCs w:val="20"/>
              </w:rPr>
            </w:pPr>
          </w:p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Student’s Details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2231" w:type="dxa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Surname:</w:t>
            </w:r>
          </w:p>
          <w:p w:rsidR="009D565D" w:rsidRDefault="009D565D" w:rsidP="000178B3">
            <w:pPr>
              <w:rPr>
                <w:sz w:val="20"/>
                <w:szCs w:val="20"/>
              </w:rPr>
            </w:pPr>
          </w:p>
          <w:p w:rsidR="000317F9" w:rsidRDefault="000317F9" w:rsidP="000178B3">
            <w:pPr>
              <w:rPr>
                <w:sz w:val="20"/>
                <w:szCs w:val="20"/>
              </w:rPr>
            </w:pPr>
          </w:p>
          <w:p w:rsidR="000317F9" w:rsidRPr="00031E02" w:rsidRDefault="000317F9" w:rsidP="000178B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Forename(s):</w:t>
            </w: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Date of Birth (</w:t>
            </w:r>
            <w:r w:rsidR="00721DA8">
              <w:rPr>
                <w:b/>
                <w:sz w:val="20"/>
                <w:szCs w:val="20"/>
              </w:rPr>
              <w:t>d/m/y</w:t>
            </w:r>
            <w:r w:rsidRPr="00031E02">
              <w:rPr>
                <w:b/>
                <w:sz w:val="20"/>
                <w:szCs w:val="20"/>
              </w:rPr>
              <w:t>):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  <w:tr w:rsidR="009D565D" w:rsidRPr="00031E02" w:rsidTr="00F8119F">
        <w:trPr>
          <w:trHeight w:val="1043"/>
        </w:trPr>
        <w:tc>
          <w:tcPr>
            <w:tcW w:w="4679" w:type="dxa"/>
            <w:gridSpan w:val="2"/>
          </w:tcPr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Has the Institution confirmed that the student does not appear on</w:t>
            </w:r>
            <w:r>
              <w:rPr>
                <w:b/>
                <w:sz w:val="20"/>
                <w:szCs w:val="20"/>
              </w:rPr>
              <w:t xml:space="preserve"> the </w:t>
            </w:r>
            <w:r w:rsidR="00721DA8" w:rsidRPr="00B1140F">
              <w:rPr>
                <w:b/>
                <w:sz w:val="20"/>
                <w:szCs w:val="20"/>
              </w:rPr>
              <w:t>DBS</w:t>
            </w:r>
            <w:r>
              <w:rPr>
                <w:b/>
                <w:sz w:val="20"/>
                <w:szCs w:val="20"/>
              </w:rPr>
              <w:t xml:space="preserve"> Children’s Barred List</w:t>
            </w:r>
            <w:r w:rsidRPr="00031E02">
              <w:rPr>
                <w:b/>
                <w:sz w:val="20"/>
                <w:szCs w:val="20"/>
              </w:rPr>
              <w:t>?</w:t>
            </w:r>
            <w:bookmarkStart w:id="0" w:name="_GoBack"/>
            <w:bookmarkEnd w:id="0"/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  <w:p w:rsidR="009D565D" w:rsidRPr="00031E02" w:rsidRDefault="009D565D" w:rsidP="000178B3">
            <w:pPr>
              <w:jc w:val="center"/>
              <w:rPr>
                <w:sz w:val="20"/>
                <w:szCs w:val="20"/>
              </w:rPr>
            </w:pPr>
          </w:p>
        </w:tc>
      </w:tr>
      <w:tr w:rsidR="00343745" w:rsidRPr="00031E02" w:rsidTr="00F8119F">
        <w:tc>
          <w:tcPr>
            <w:tcW w:w="4679" w:type="dxa"/>
            <w:gridSpan w:val="2"/>
          </w:tcPr>
          <w:p w:rsidR="00343745" w:rsidRDefault="00343745" w:rsidP="000178B3">
            <w:pPr>
              <w:rPr>
                <w:b/>
                <w:sz w:val="20"/>
                <w:szCs w:val="20"/>
              </w:rPr>
            </w:pPr>
          </w:p>
          <w:p w:rsidR="00B02DA5" w:rsidRDefault="00B02DA5" w:rsidP="00B02DA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Has the Institution confirmed that the student does not appear on the Teacher Services restrictions lists?</w:t>
            </w:r>
          </w:p>
          <w:p w:rsidR="00B02DA5" w:rsidRDefault="00B02DA5" w:rsidP="00B02D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(For information on completing this check, please see the below link)</w:t>
            </w:r>
          </w:p>
          <w:p w:rsidR="00B02DA5" w:rsidRDefault="00B02DA5" w:rsidP="00B02DA5">
            <w:pPr>
              <w:rPr>
                <w:sz w:val="20"/>
                <w:szCs w:val="20"/>
              </w:rPr>
            </w:pPr>
            <w:hyperlink r:id="rId5" w:history="1">
              <w:r>
                <w:rPr>
                  <w:rStyle w:val="Hyperlink"/>
                  <w:sz w:val="20"/>
                  <w:szCs w:val="20"/>
                </w:rPr>
                <w:t>https://www.gov.uk/guidance/teacher-status-checks-information-for-employers</w:t>
              </w:r>
            </w:hyperlink>
          </w:p>
          <w:p w:rsidR="00343745" w:rsidRPr="00031E02" w:rsidRDefault="00343745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:rsidR="00A41336" w:rsidRDefault="00A41336" w:rsidP="000178B3">
            <w:pPr>
              <w:rPr>
                <w:b/>
                <w:sz w:val="20"/>
                <w:szCs w:val="20"/>
              </w:rPr>
            </w:pPr>
          </w:p>
          <w:p w:rsidR="00A41336" w:rsidRDefault="00A41336" w:rsidP="00A41336">
            <w:pPr>
              <w:rPr>
                <w:sz w:val="20"/>
                <w:szCs w:val="20"/>
              </w:rPr>
            </w:pPr>
          </w:p>
          <w:p w:rsidR="00343745" w:rsidRDefault="00343745" w:rsidP="00A41336">
            <w:pPr>
              <w:rPr>
                <w:sz w:val="20"/>
                <w:szCs w:val="20"/>
              </w:rPr>
            </w:pPr>
          </w:p>
          <w:p w:rsidR="00A41336" w:rsidRDefault="00A41336" w:rsidP="00A41336">
            <w:pPr>
              <w:rPr>
                <w:sz w:val="20"/>
                <w:szCs w:val="20"/>
              </w:rPr>
            </w:pPr>
          </w:p>
          <w:p w:rsidR="00A41336" w:rsidRPr="00A41336" w:rsidRDefault="00A41336" w:rsidP="00A41336">
            <w:pPr>
              <w:rPr>
                <w:sz w:val="20"/>
                <w:szCs w:val="20"/>
              </w:rPr>
            </w:pPr>
          </w:p>
        </w:tc>
      </w:tr>
      <w:tr w:rsidR="009D565D" w:rsidRPr="00031E02" w:rsidTr="00F8119F">
        <w:tc>
          <w:tcPr>
            <w:tcW w:w="4679" w:type="dxa"/>
            <w:gridSpan w:val="2"/>
          </w:tcPr>
          <w:p w:rsidR="00A41336" w:rsidRPr="00031E02" w:rsidRDefault="00A41336" w:rsidP="000178B3">
            <w:pPr>
              <w:rPr>
                <w:b/>
                <w:sz w:val="20"/>
                <w:szCs w:val="20"/>
              </w:rPr>
            </w:pPr>
          </w:p>
          <w:p w:rsidR="009D565D" w:rsidRPr="00A41336" w:rsidRDefault="009D565D" w:rsidP="000178B3">
            <w:pPr>
              <w:rPr>
                <w:b/>
                <w:sz w:val="20"/>
                <w:szCs w:val="20"/>
              </w:rPr>
            </w:pPr>
            <w:r w:rsidRPr="00A41336">
              <w:rPr>
                <w:b/>
                <w:sz w:val="20"/>
                <w:szCs w:val="20"/>
              </w:rPr>
              <w:t>If the person has lived abroad within the last 5 years, has the Institution obtained a Certificate of Good Conduct for the period during which the person lived abroad?</w:t>
            </w:r>
            <w:r w:rsidR="00343745" w:rsidRPr="00A41336">
              <w:rPr>
                <w:b/>
                <w:sz w:val="20"/>
                <w:szCs w:val="20"/>
              </w:rPr>
              <w:t xml:space="preserve"> **</w:t>
            </w:r>
          </w:p>
          <w:p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678" w:type="dxa"/>
            <w:gridSpan w:val="2"/>
          </w:tcPr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  <w:p w:rsidR="009D565D" w:rsidRPr="00F8119F" w:rsidRDefault="009D565D" w:rsidP="00A41336">
            <w:pPr>
              <w:tabs>
                <w:tab w:val="center" w:pos="2231"/>
                <w:tab w:val="left" w:pos="2955"/>
              </w:tabs>
              <w:rPr>
                <w:sz w:val="20"/>
                <w:szCs w:val="20"/>
              </w:rPr>
            </w:pPr>
            <w:r w:rsidRPr="00A41336">
              <w:rPr>
                <w:b/>
                <w:sz w:val="20"/>
                <w:szCs w:val="20"/>
              </w:rPr>
              <w:t>Lived abroad?</w:t>
            </w:r>
            <w:r w:rsidR="00A41336">
              <w:rPr>
                <w:b/>
                <w:sz w:val="20"/>
                <w:szCs w:val="20"/>
              </w:rPr>
              <w:t xml:space="preserve">          </w:t>
            </w:r>
            <w:r w:rsidRPr="00F8119F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b/>
                  <w:sz w:val="20"/>
                  <w:szCs w:val="20"/>
                </w:rPr>
                <w:id w:val="-802314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336">
                  <w:rPr>
                    <w:rFonts w:ascii="MS Gothic" w:eastAsia="MS Gothic" w:hAnsi="MS Gothic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F8119F">
              <w:rPr>
                <w:b/>
                <w:sz w:val="20"/>
                <w:szCs w:val="20"/>
              </w:rPr>
              <w:t xml:space="preserve">  </w:t>
            </w:r>
            <w:r w:rsidR="00F8119F" w:rsidRPr="00A41336">
              <w:rPr>
                <w:sz w:val="20"/>
                <w:szCs w:val="20"/>
              </w:rPr>
              <w:t xml:space="preserve">Yes </w:t>
            </w:r>
            <w:r w:rsidR="00A41336">
              <w:rPr>
                <w:sz w:val="20"/>
                <w:szCs w:val="20"/>
              </w:rPr>
              <w:t xml:space="preserve">    </w:t>
            </w:r>
            <w:r w:rsidR="00F8119F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b/>
                  <w:sz w:val="20"/>
                  <w:szCs w:val="20"/>
                </w:rPr>
                <w:id w:val="1397543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336">
                  <w:rPr>
                    <w:rFonts w:ascii="MS Gothic" w:eastAsia="MS Gothic" w:hAnsi="MS Gothic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A41336">
              <w:rPr>
                <w:b/>
                <w:sz w:val="20"/>
                <w:szCs w:val="20"/>
              </w:rPr>
              <w:t xml:space="preserve"> </w:t>
            </w:r>
            <w:r w:rsidR="00A41336" w:rsidRPr="00A41336">
              <w:rPr>
                <w:sz w:val="20"/>
                <w:szCs w:val="20"/>
              </w:rPr>
              <w:t>No</w:t>
            </w:r>
          </w:p>
          <w:p w:rsidR="009D565D" w:rsidRPr="00A41336" w:rsidRDefault="00A41336" w:rsidP="000178B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(please tick one)</w:t>
            </w:r>
          </w:p>
          <w:p w:rsidR="00A41336" w:rsidRDefault="00A41336" w:rsidP="000178B3">
            <w:pPr>
              <w:rPr>
                <w:b/>
                <w:sz w:val="20"/>
                <w:szCs w:val="20"/>
              </w:rPr>
            </w:pPr>
          </w:p>
          <w:p w:rsidR="009D565D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 xml:space="preserve">Overseas check received? </w:t>
            </w:r>
          </w:p>
          <w:p w:rsidR="00A41336" w:rsidRDefault="00A41336" w:rsidP="000178B3">
            <w:pPr>
              <w:rPr>
                <w:sz w:val="20"/>
                <w:szCs w:val="20"/>
              </w:rPr>
            </w:pPr>
          </w:p>
          <w:p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</w:tbl>
    <w:p w:rsidR="009D565D" w:rsidRPr="00EE6254" w:rsidRDefault="009D565D" w:rsidP="009D565D">
      <w:pPr>
        <w:rPr>
          <w:b/>
        </w:rPr>
      </w:pPr>
    </w:p>
    <w:p w:rsidR="009D565D" w:rsidRPr="00EE6254" w:rsidRDefault="009D565D" w:rsidP="009D565D">
      <w:pPr>
        <w:rPr>
          <w:b/>
        </w:rPr>
      </w:pPr>
    </w:p>
    <w:p w:rsidR="009D565D" w:rsidRDefault="009D565D" w:rsidP="009D565D">
      <w:r w:rsidRPr="00EE6254">
        <w:rPr>
          <w:b/>
        </w:rPr>
        <w:t xml:space="preserve">Signed: </w:t>
      </w:r>
      <w:r>
        <w:rPr>
          <w:b/>
        </w:rPr>
        <w:t xml:space="preserve"> </w:t>
      </w:r>
      <w:r>
        <w:rPr>
          <w:b/>
        </w:rPr>
        <w:tab/>
      </w:r>
      <w:r w:rsidR="009F40FD"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F8119F">
        <w:rPr>
          <w:b/>
        </w:rPr>
        <w:tab/>
      </w:r>
      <w:r w:rsidRPr="00EE6254">
        <w:rPr>
          <w:b/>
        </w:rPr>
        <w:t>Date:</w:t>
      </w:r>
      <w:r>
        <w:rPr>
          <w:b/>
        </w:rPr>
        <w:t xml:space="preserve"> </w:t>
      </w:r>
    </w:p>
    <w:p w:rsidR="009D565D" w:rsidRDefault="009D565D" w:rsidP="009D565D"/>
    <w:p w:rsidR="009D565D" w:rsidRDefault="009D565D" w:rsidP="009D565D">
      <w:r>
        <w:t xml:space="preserve">**Please note that the UK </w:t>
      </w:r>
      <w:r w:rsidR="009F40FD">
        <w:t>DBS</w:t>
      </w:r>
      <w:r>
        <w:t xml:space="preserve"> does not check for convictions overseas. </w:t>
      </w:r>
    </w:p>
    <w:p w:rsidR="007D1BC2" w:rsidRDefault="009D565D" w:rsidP="009D565D">
      <w:r>
        <w:t xml:space="preserve">The </w:t>
      </w:r>
      <w:r w:rsidR="009F40FD">
        <w:t>school should</w:t>
      </w:r>
      <w:r>
        <w:t xml:space="preserve"> ask all offer holders to show evidence of Good Conduct from overseas and therefore if this is indicated as not being </w:t>
      </w:r>
      <w:r w:rsidRPr="00B1140F">
        <w:t xml:space="preserve">received </w:t>
      </w:r>
      <w:r w:rsidR="00721DA8" w:rsidRPr="00B1140F">
        <w:t>the school</w:t>
      </w:r>
      <w:r w:rsidRPr="00B1140F">
        <w:t xml:space="preserve"> cannot</w:t>
      </w:r>
      <w:r>
        <w:t xml:space="preserve"> verify activities carried out by the applicant for this period of time.</w:t>
      </w:r>
    </w:p>
    <w:p w:rsidR="009F40FD" w:rsidRDefault="009F40FD" w:rsidP="009D565D"/>
    <w:p w:rsidR="009F40FD" w:rsidRPr="00266964" w:rsidRDefault="00266964" w:rsidP="009D565D">
      <w:r w:rsidRPr="00266964">
        <w:t xml:space="preserve">Please return to: </w:t>
      </w:r>
      <w:r w:rsidRPr="00A41336">
        <w:rPr>
          <w:b/>
        </w:rPr>
        <w:t>disclosures@warwick.ac.uk</w:t>
      </w:r>
    </w:p>
    <w:p w:rsidR="00266964" w:rsidRDefault="00266964" w:rsidP="009D565D"/>
    <w:p w:rsidR="00F8119F" w:rsidRDefault="00F8119F" w:rsidP="009D565D"/>
    <w:p w:rsidR="009F40FD" w:rsidRPr="00A41336" w:rsidRDefault="00F8119F" w:rsidP="009D565D">
      <w:pPr>
        <w:rPr>
          <w:color w:val="FF0000"/>
        </w:rPr>
      </w:pPr>
      <w:r>
        <w:tab/>
      </w:r>
      <w:r>
        <w:tab/>
      </w:r>
      <w:r>
        <w:tab/>
      </w:r>
      <w:r>
        <w:tab/>
      </w:r>
      <w:r>
        <w:tab/>
      </w:r>
      <w:r w:rsidR="009F40FD" w:rsidRPr="00A41336">
        <w:rPr>
          <w:color w:val="FF0000"/>
        </w:rPr>
        <w:t>Please add school contact details below</w:t>
      </w:r>
    </w:p>
    <w:sectPr w:rsidR="009F40FD" w:rsidRPr="00A41336" w:rsidSect="0091213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52C1EB9"/>
    <w:multiLevelType w:val="hybridMultilevel"/>
    <w:tmpl w:val="AACA79F4"/>
    <w:lvl w:ilvl="0" w:tplc="16CE361A">
      <w:start w:val="1"/>
      <w:numFmt w:val="bullet"/>
      <w:lvlText w:val="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565D"/>
    <w:rsid w:val="000317F9"/>
    <w:rsid w:val="00102D71"/>
    <w:rsid w:val="00107A22"/>
    <w:rsid w:val="001116D0"/>
    <w:rsid w:val="0012507A"/>
    <w:rsid w:val="001A2409"/>
    <w:rsid w:val="001B06B1"/>
    <w:rsid w:val="001C1D39"/>
    <w:rsid w:val="00266964"/>
    <w:rsid w:val="00267894"/>
    <w:rsid w:val="00267D27"/>
    <w:rsid w:val="002D361E"/>
    <w:rsid w:val="00327C90"/>
    <w:rsid w:val="00343745"/>
    <w:rsid w:val="00362B95"/>
    <w:rsid w:val="00562E6C"/>
    <w:rsid w:val="00574D03"/>
    <w:rsid w:val="00581CA9"/>
    <w:rsid w:val="005C76E6"/>
    <w:rsid w:val="006057E1"/>
    <w:rsid w:val="0061794C"/>
    <w:rsid w:val="00620BB6"/>
    <w:rsid w:val="0064124A"/>
    <w:rsid w:val="006D39F3"/>
    <w:rsid w:val="00710A51"/>
    <w:rsid w:val="00721DA8"/>
    <w:rsid w:val="00774C10"/>
    <w:rsid w:val="007C279A"/>
    <w:rsid w:val="007D1BC2"/>
    <w:rsid w:val="00802955"/>
    <w:rsid w:val="00820044"/>
    <w:rsid w:val="00833F3C"/>
    <w:rsid w:val="008F70C0"/>
    <w:rsid w:val="00912132"/>
    <w:rsid w:val="009164FE"/>
    <w:rsid w:val="00943487"/>
    <w:rsid w:val="0094628A"/>
    <w:rsid w:val="009A0124"/>
    <w:rsid w:val="009A5812"/>
    <w:rsid w:val="009D3D81"/>
    <w:rsid w:val="009D565D"/>
    <w:rsid w:val="009F40FD"/>
    <w:rsid w:val="00A01407"/>
    <w:rsid w:val="00A01CBA"/>
    <w:rsid w:val="00A165CF"/>
    <w:rsid w:val="00A41336"/>
    <w:rsid w:val="00AF42BA"/>
    <w:rsid w:val="00AF4307"/>
    <w:rsid w:val="00B02DA5"/>
    <w:rsid w:val="00B1140F"/>
    <w:rsid w:val="00B144A1"/>
    <w:rsid w:val="00B963AE"/>
    <w:rsid w:val="00B96A00"/>
    <w:rsid w:val="00BF280E"/>
    <w:rsid w:val="00C859F0"/>
    <w:rsid w:val="00D355B5"/>
    <w:rsid w:val="00E37192"/>
    <w:rsid w:val="00E733AB"/>
    <w:rsid w:val="00EE5379"/>
    <w:rsid w:val="00F1395A"/>
    <w:rsid w:val="00F8119F"/>
    <w:rsid w:val="00F91923"/>
    <w:rsid w:val="00FD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54DA1BE-E5B6-4746-AB85-204B1A3C7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565D"/>
    <w:rPr>
      <w:rFonts w:ascii="Arial" w:hAnsi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565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811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34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uk/guidance/teacher-status-checks-information-for-employ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46CADD79</Template>
  <TotalTime>1</TotalTime>
  <Pages>1</Pages>
  <Words>213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Parsons, Helen</cp:lastModifiedBy>
  <cp:revision>5</cp:revision>
  <dcterms:created xsi:type="dcterms:W3CDTF">2016-11-02T15:46:00Z</dcterms:created>
  <dcterms:modified xsi:type="dcterms:W3CDTF">2017-06-26T14:23:00Z</dcterms:modified>
</cp:coreProperties>
</file>